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6BC37" w14:textId="77777777" w:rsidR="00422919" w:rsidRPr="00422919" w:rsidRDefault="00422919" w:rsidP="0012464B">
      <w:pPr>
        <w:ind w:left="1418" w:firstLine="0"/>
        <w:jc w:val="left"/>
        <w:rPr>
          <w:iCs/>
        </w:rPr>
      </w:pPr>
      <w:bookmarkStart w:id="0" w:name="_Hlk132719581"/>
      <w:r w:rsidRPr="00422919">
        <w:rPr>
          <w:bCs/>
          <w:lang w:eastAsia="en-US"/>
        </w:rPr>
        <w:drawing>
          <wp:anchor distT="0" distB="0" distL="114300" distR="114300" simplePos="0" relativeHeight="251659264" behindDoc="0" locked="0" layoutInCell="1" allowOverlap="1" wp14:anchorId="067AB8EF" wp14:editId="2D154FF0">
            <wp:simplePos x="0" y="0"/>
            <wp:positionH relativeFrom="margin">
              <wp:posOffset>89854</wp:posOffset>
            </wp:positionH>
            <wp:positionV relativeFrom="paragraph">
              <wp:posOffset>5286</wp:posOffset>
            </wp:positionV>
            <wp:extent cx="554983" cy="77697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 e jurnal han.jpg"/>
                    <pic:cNvPicPr/>
                  </pic:nvPicPr>
                  <pic:blipFill>
                    <a:blip r:embed="rId7">
                      <a:extLst>
                        <a:ext uri="{28A0092B-C50C-407E-A947-70E740481C1C}">
                          <a14:useLocalDpi xmlns:a14="http://schemas.microsoft.com/office/drawing/2010/main" val="0"/>
                        </a:ext>
                      </a:extLst>
                    </a:blip>
                    <a:stretch>
                      <a:fillRect/>
                    </a:stretch>
                  </pic:blipFill>
                  <pic:spPr>
                    <a:xfrm>
                      <a:off x="0" y="0"/>
                      <a:ext cx="558741" cy="782237"/>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422919">
        <w:rPr>
          <w:bCs/>
        </w:rPr>
        <w:t>Jurnal</w:t>
      </w:r>
      <w:proofErr w:type="spellEnd"/>
      <w:r w:rsidRPr="00422919">
        <w:rPr>
          <w:bCs/>
        </w:rPr>
        <w:t xml:space="preserve"> </w:t>
      </w:r>
      <w:proofErr w:type="spellStart"/>
      <w:r w:rsidRPr="00422919">
        <w:rPr>
          <w:bCs/>
        </w:rPr>
        <w:t>Pertahanan</w:t>
      </w:r>
      <w:proofErr w:type="spellEnd"/>
      <w:r w:rsidRPr="00422919">
        <w:rPr>
          <w:bCs/>
        </w:rPr>
        <w:t>:</w:t>
      </w:r>
      <w:r w:rsidRPr="00422919">
        <w:rPr>
          <w:b/>
        </w:rPr>
        <w:t xml:space="preserve"> </w:t>
      </w:r>
      <w:r w:rsidRPr="00422919">
        <w:t xml:space="preserve">Media </w:t>
      </w:r>
      <w:proofErr w:type="spellStart"/>
      <w:r w:rsidRPr="00422919">
        <w:t>Informasi</w:t>
      </w:r>
      <w:proofErr w:type="spellEnd"/>
      <w:r w:rsidRPr="00422919">
        <w:t xml:space="preserve"> </w:t>
      </w:r>
      <w:proofErr w:type="spellStart"/>
      <w:r w:rsidRPr="00422919">
        <w:t>tentang</w:t>
      </w:r>
      <w:proofErr w:type="spellEnd"/>
      <w:r w:rsidRPr="00422919">
        <w:t xml:space="preserve"> Kajian dan Strategi </w:t>
      </w:r>
      <w:proofErr w:type="spellStart"/>
      <w:r w:rsidRPr="00422919">
        <w:t>Pertahanan</w:t>
      </w:r>
      <w:proofErr w:type="spellEnd"/>
      <w:r w:rsidRPr="00422919">
        <w:t xml:space="preserve"> yang </w:t>
      </w:r>
      <w:proofErr w:type="spellStart"/>
      <w:r w:rsidRPr="00422919">
        <w:t>Mengedepankan</w:t>
      </w:r>
      <w:proofErr w:type="spellEnd"/>
      <w:r w:rsidRPr="00422919">
        <w:t xml:space="preserve"> </w:t>
      </w:r>
      <w:r w:rsidRPr="00422919">
        <w:rPr>
          <w:iCs/>
        </w:rPr>
        <w:t xml:space="preserve">Identity, </w:t>
      </w:r>
      <w:proofErr w:type="spellStart"/>
      <w:r w:rsidRPr="00422919">
        <w:rPr>
          <w:iCs/>
        </w:rPr>
        <w:t>Nasionalism</w:t>
      </w:r>
      <w:proofErr w:type="spellEnd"/>
      <w:r w:rsidRPr="00422919">
        <w:rPr>
          <w:iCs/>
        </w:rPr>
        <w:t xml:space="preserve"> dan Integrity</w:t>
      </w:r>
    </w:p>
    <w:p w14:paraId="700F69D0" w14:textId="77777777" w:rsidR="00422919" w:rsidRPr="00422919" w:rsidRDefault="00422919" w:rsidP="0012464B">
      <w:pPr>
        <w:ind w:left="1418" w:firstLine="0"/>
        <w:jc w:val="left"/>
        <w:rPr>
          <w:iCs/>
        </w:rPr>
      </w:pPr>
      <w:r w:rsidRPr="00422919">
        <w:rPr>
          <w:iCs/>
        </w:rPr>
        <w:t xml:space="preserve">Vol. X No. X (YEAR) </w:t>
      </w:r>
      <w:proofErr w:type="spellStart"/>
      <w:proofErr w:type="gramStart"/>
      <w:r w:rsidRPr="00422919">
        <w:rPr>
          <w:iCs/>
        </w:rPr>
        <w:t>pp.XX</w:t>
      </w:r>
      <w:proofErr w:type="spellEnd"/>
      <w:proofErr w:type="gramEnd"/>
      <w:r w:rsidRPr="00422919">
        <w:rPr>
          <w:iCs/>
        </w:rPr>
        <w:t>-XX</w:t>
      </w:r>
    </w:p>
    <w:p w14:paraId="1A5B369E" w14:textId="77777777" w:rsidR="00422919" w:rsidRPr="00422919" w:rsidRDefault="00422919" w:rsidP="0012464B">
      <w:pPr>
        <w:pBdr>
          <w:bottom w:val="single" w:sz="4" w:space="8" w:color="auto"/>
        </w:pBdr>
        <w:ind w:firstLine="1418"/>
        <w:jc w:val="left"/>
        <w:rPr>
          <w:color w:val="2F5496" w:themeColor="accent5" w:themeShade="BF"/>
          <w:szCs w:val="22"/>
        </w:rPr>
      </w:pPr>
      <w:hyperlink r:id="rId8" w:history="1">
        <w:r w:rsidRPr="00422919">
          <w:rPr>
            <w:rStyle w:val="Hyperlink"/>
            <w:szCs w:val="22"/>
          </w:rPr>
          <w:t>https://jurnal.idu.ac.id/index.php/DefenseJournal</w:t>
        </w:r>
      </w:hyperlink>
    </w:p>
    <w:bookmarkEnd w:id="0"/>
    <w:p w14:paraId="384B0E29" w14:textId="77777777" w:rsidR="00422919" w:rsidRPr="00422919" w:rsidRDefault="00422919" w:rsidP="00112B5D">
      <w:pPr>
        <w:pStyle w:val="IEEEAuthorName"/>
        <w:spacing w:before="0" w:after="0"/>
        <w:jc w:val="left"/>
        <w:rPr>
          <w:rFonts w:eastAsia="SimSun"/>
          <w:b/>
          <w:sz w:val="28"/>
          <w:szCs w:val="28"/>
          <w:lang w:val="en-ID" w:eastAsia="en-US"/>
        </w:rPr>
      </w:pPr>
    </w:p>
    <w:p w14:paraId="326B0EAA" w14:textId="77777777" w:rsidR="00422919" w:rsidRPr="00422919" w:rsidRDefault="00422919" w:rsidP="00112B5D">
      <w:pPr>
        <w:pStyle w:val="IEEEAuthorName"/>
        <w:spacing w:before="0" w:after="0"/>
        <w:jc w:val="left"/>
        <w:rPr>
          <w:rFonts w:eastAsia="SimSun"/>
          <w:b/>
          <w:sz w:val="28"/>
          <w:szCs w:val="28"/>
          <w:lang w:val="en-ID" w:eastAsia="en-US"/>
        </w:rPr>
      </w:pPr>
      <w:r w:rsidRPr="00422919">
        <w:rPr>
          <w:rFonts w:eastAsia="SimSun"/>
          <w:b/>
          <w:sz w:val="28"/>
          <w:szCs w:val="28"/>
          <w:lang w:val="en-ID" w:eastAsia="en-US"/>
        </w:rPr>
        <w:t>Borderlines and Beyond: Strengthening Indonesia’s Land Borders Through Global Insights</w:t>
      </w:r>
    </w:p>
    <w:p w14:paraId="501E6C72" w14:textId="77777777" w:rsidR="00422919" w:rsidRPr="00422919" w:rsidRDefault="00422919" w:rsidP="00112B5D">
      <w:pPr>
        <w:jc w:val="left"/>
        <w:rPr>
          <w:lang w:eastAsia="en-US"/>
        </w:rPr>
      </w:pPr>
    </w:p>
    <w:p w14:paraId="3A331F57" w14:textId="77777777" w:rsidR="00422919" w:rsidRPr="00422919" w:rsidRDefault="00422919" w:rsidP="00112B5D">
      <w:pPr>
        <w:pStyle w:val="IEEEAuthorAffiliation"/>
        <w:spacing w:after="0"/>
        <w:jc w:val="left"/>
        <w:rPr>
          <w:b/>
          <w:i w:val="0"/>
          <w:iCs/>
          <w:sz w:val="24"/>
          <w:lang w:val="en-ID"/>
        </w:rPr>
      </w:pPr>
      <w:r w:rsidRPr="00422919">
        <w:rPr>
          <w:b/>
          <w:i w:val="0"/>
          <w:iCs/>
          <w:sz w:val="24"/>
          <w:lang w:val="en-ID"/>
        </w:rPr>
        <w:t>First Author</w:t>
      </w:r>
      <w:r w:rsidRPr="00422919">
        <w:rPr>
          <w:b/>
          <w:i w:val="0"/>
          <w:iCs/>
          <w:sz w:val="24"/>
          <w:vertAlign w:val="superscript"/>
          <w:lang w:val="en-ID"/>
        </w:rPr>
        <w:t>1*</w:t>
      </w:r>
      <w:r w:rsidRPr="00422919">
        <w:rPr>
          <w:b/>
          <w:i w:val="0"/>
          <w:iCs/>
          <w:sz w:val="24"/>
          <w:lang w:val="en-ID"/>
        </w:rPr>
        <w:t>, Second Author</w:t>
      </w:r>
      <w:r w:rsidRPr="00422919">
        <w:rPr>
          <w:b/>
          <w:i w:val="0"/>
          <w:iCs/>
          <w:sz w:val="24"/>
          <w:vertAlign w:val="superscript"/>
          <w:lang w:val="en-ID"/>
        </w:rPr>
        <w:t>2</w:t>
      </w:r>
      <w:r w:rsidRPr="00422919">
        <w:rPr>
          <w:b/>
          <w:i w:val="0"/>
          <w:iCs/>
          <w:sz w:val="24"/>
          <w:lang w:val="en-ID"/>
        </w:rPr>
        <w:t>, Third Author</w:t>
      </w:r>
      <w:r w:rsidRPr="00422919">
        <w:rPr>
          <w:b/>
          <w:i w:val="0"/>
          <w:iCs/>
          <w:sz w:val="24"/>
          <w:vertAlign w:val="superscript"/>
          <w:lang w:val="en-ID"/>
        </w:rPr>
        <w:t>3</w:t>
      </w:r>
      <w:r w:rsidRPr="00422919">
        <w:rPr>
          <w:b/>
          <w:i w:val="0"/>
          <w:iCs/>
          <w:sz w:val="24"/>
          <w:lang w:val="en-ID"/>
        </w:rPr>
        <w:t xml:space="preserve"> (Cambria 12, Bold)</w:t>
      </w:r>
    </w:p>
    <w:p w14:paraId="564622D9" w14:textId="77777777" w:rsidR="00422919" w:rsidRPr="00422919" w:rsidRDefault="00422919" w:rsidP="00112B5D">
      <w:pPr>
        <w:ind w:firstLine="0"/>
        <w:jc w:val="left"/>
        <w:rPr>
          <w:lang w:eastAsia="en-GB"/>
        </w:rPr>
      </w:pPr>
      <w:r w:rsidRPr="00422919">
        <w:rPr>
          <w:vertAlign w:val="superscript"/>
          <w:lang w:eastAsia="en-GB"/>
        </w:rPr>
        <w:t>1,2</w:t>
      </w:r>
      <w:r w:rsidRPr="00422919">
        <w:rPr>
          <w:lang w:eastAsia="en-GB"/>
        </w:rPr>
        <w:t>Type author’s affiliation here, country (Cambria 11)</w:t>
      </w:r>
    </w:p>
    <w:p w14:paraId="5BB3BB4B" w14:textId="77777777" w:rsidR="00422919" w:rsidRPr="00422919" w:rsidRDefault="00422919" w:rsidP="00112B5D">
      <w:pPr>
        <w:ind w:firstLine="0"/>
        <w:jc w:val="left"/>
        <w:rPr>
          <w:lang w:eastAsia="en-GB"/>
        </w:rPr>
      </w:pPr>
      <w:r w:rsidRPr="00422919">
        <w:rPr>
          <w:vertAlign w:val="superscript"/>
          <w:lang w:eastAsia="en-GB"/>
        </w:rPr>
        <w:t>3</w:t>
      </w:r>
      <w:r w:rsidRPr="00422919">
        <w:rPr>
          <w:lang w:eastAsia="en-GB"/>
        </w:rPr>
        <w:t>Type author’s affiliation here, country</w:t>
      </w:r>
    </w:p>
    <w:p w14:paraId="19250BA2" w14:textId="77777777" w:rsidR="00422919" w:rsidRPr="00422919" w:rsidRDefault="00422919" w:rsidP="00112B5D">
      <w:pPr>
        <w:ind w:firstLine="0"/>
        <w:jc w:val="left"/>
        <w:rPr>
          <w:lang w:eastAsia="en-GB"/>
        </w:rPr>
      </w:pPr>
      <w:r w:rsidRPr="00422919">
        <w:rPr>
          <w:lang w:eastAsia="en-GB"/>
        </w:rPr>
        <w:t>First Author’s E-mail</w:t>
      </w:r>
      <w:r w:rsidRPr="00422919">
        <w:rPr>
          <w:vertAlign w:val="superscript"/>
          <w:lang w:eastAsia="en-GB"/>
        </w:rPr>
        <w:t>1*</w:t>
      </w:r>
      <w:r w:rsidRPr="00422919">
        <w:rPr>
          <w:lang w:eastAsia="en-GB"/>
        </w:rPr>
        <w:t>, Second Author’s E-mail</w:t>
      </w:r>
      <w:r w:rsidRPr="00422919">
        <w:rPr>
          <w:vertAlign w:val="superscript"/>
          <w:lang w:eastAsia="en-GB"/>
        </w:rPr>
        <w:t>2</w:t>
      </w:r>
      <w:r w:rsidRPr="00422919">
        <w:rPr>
          <w:lang w:eastAsia="en-GB"/>
        </w:rPr>
        <w:t>, Third Author’s E-mail</w:t>
      </w:r>
      <w:r w:rsidRPr="00422919">
        <w:rPr>
          <w:vertAlign w:val="superscript"/>
          <w:lang w:eastAsia="en-GB"/>
        </w:rPr>
        <w:t>3</w:t>
      </w:r>
    </w:p>
    <w:p w14:paraId="3D3C0218" w14:textId="77777777" w:rsidR="00422919" w:rsidRPr="00422919" w:rsidRDefault="00422919" w:rsidP="00112B5D">
      <w:pPr>
        <w:ind w:firstLine="0"/>
        <w:jc w:val="left"/>
        <w:rPr>
          <w:lang w:eastAsia="en-GB"/>
        </w:rPr>
      </w:pPr>
      <w:r w:rsidRPr="00422919">
        <w:rPr>
          <w:lang w:eastAsia="en-GB"/>
        </w:rPr>
        <w:t xml:space="preserve">*Corresponding Author </w:t>
      </w:r>
    </w:p>
    <w:p w14:paraId="42292E0E" w14:textId="77777777" w:rsidR="00422919" w:rsidRPr="00422919" w:rsidRDefault="00422919" w:rsidP="00112B5D">
      <w:pPr>
        <w:ind w:firstLine="0"/>
        <w:jc w:val="left"/>
        <w:rPr>
          <w:lang w:eastAsia="en-GB"/>
        </w:rPr>
      </w:pPr>
    </w:p>
    <w:p w14:paraId="40D8B909" w14:textId="77777777" w:rsidR="00422919" w:rsidRPr="00422919" w:rsidRDefault="00422919" w:rsidP="00112B5D">
      <w:pPr>
        <w:ind w:firstLine="0"/>
        <w:rPr>
          <w:lang w:eastAsia="en-GB"/>
        </w:rPr>
      </w:pPr>
      <w:r w:rsidRPr="00422919">
        <w:rPr>
          <w:lang w:eastAsia="en-GB"/>
        </w:rPr>
        <w:t>(Due to the double-blind review policy, please add the author’s information only after the acceptance of the peer review process. During submission, the authors only need to input the metadata through OJS.)</w:t>
      </w:r>
    </w:p>
    <w:p w14:paraId="553F61F7" w14:textId="77777777" w:rsidR="00422919" w:rsidRPr="00422919" w:rsidRDefault="00422919" w:rsidP="00112B5D">
      <w:pPr>
        <w:ind w:firstLine="0"/>
        <w:jc w:val="left"/>
        <w:rPr>
          <w:lang w:eastAsia="en-GB"/>
        </w:rPr>
      </w:pPr>
    </w:p>
    <w:tbl>
      <w:tblPr>
        <w:tblW w:w="5025" w:type="pct"/>
        <w:tblBorders>
          <w:top w:val="single" w:sz="4" w:space="0" w:color="auto"/>
          <w:bottom w:val="single" w:sz="4" w:space="0" w:color="auto"/>
        </w:tblBorders>
        <w:tblLayout w:type="fixed"/>
        <w:tblLook w:val="04A0" w:firstRow="1" w:lastRow="0" w:firstColumn="1" w:lastColumn="0" w:noHBand="0" w:noVBand="1"/>
      </w:tblPr>
      <w:tblGrid>
        <w:gridCol w:w="3262"/>
        <w:gridCol w:w="5810"/>
      </w:tblGrid>
      <w:tr w:rsidR="00422919" w:rsidRPr="00422919" w14:paraId="47B31815" w14:textId="77777777" w:rsidTr="00DA7D94">
        <w:tc>
          <w:tcPr>
            <w:tcW w:w="1798" w:type="pct"/>
            <w:tcBorders>
              <w:top w:val="single" w:sz="4" w:space="0" w:color="auto"/>
              <w:left w:val="nil"/>
              <w:bottom w:val="single" w:sz="4" w:space="0" w:color="auto"/>
              <w:right w:val="nil"/>
            </w:tcBorders>
          </w:tcPr>
          <w:p w14:paraId="7B9E1672" w14:textId="77777777" w:rsidR="00422919" w:rsidRPr="00422919" w:rsidRDefault="00422919" w:rsidP="00112B5D">
            <w:pPr>
              <w:ind w:firstLine="0"/>
              <w:rPr>
                <w:szCs w:val="22"/>
              </w:rPr>
            </w:pPr>
          </w:p>
          <w:p w14:paraId="7AD00BD2" w14:textId="77777777" w:rsidR="00422919" w:rsidRPr="00422919" w:rsidRDefault="00422919" w:rsidP="00112B5D">
            <w:pPr>
              <w:ind w:firstLine="0"/>
              <w:rPr>
                <w:b/>
                <w:szCs w:val="22"/>
              </w:rPr>
            </w:pPr>
            <w:r w:rsidRPr="00422919">
              <w:rPr>
                <w:b/>
                <w:szCs w:val="22"/>
              </w:rPr>
              <w:t>Article Info</w:t>
            </w:r>
          </w:p>
          <w:p w14:paraId="1A627399" w14:textId="77777777" w:rsidR="00422919" w:rsidRPr="00422919" w:rsidRDefault="00422919" w:rsidP="00112B5D">
            <w:pPr>
              <w:ind w:firstLine="0"/>
              <w:rPr>
                <w:szCs w:val="22"/>
              </w:rPr>
            </w:pPr>
          </w:p>
          <w:p w14:paraId="4DF9753F" w14:textId="77777777" w:rsidR="00422919" w:rsidRPr="00422919" w:rsidRDefault="00422919" w:rsidP="00112B5D">
            <w:pPr>
              <w:pStyle w:val="Els-history-head"/>
              <w:spacing w:line="240" w:lineRule="auto"/>
              <w:rPr>
                <w:rFonts w:ascii="Cambria" w:hAnsi="Cambria"/>
                <w:b/>
                <w:i w:val="0"/>
                <w:noProof w:val="0"/>
                <w:sz w:val="22"/>
                <w:szCs w:val="22"/>
                <w:lang w:val="en-ID"/>
              </w:rPr>
            </w:pPr>
            <w:r w:rsidRPr="00422919">
              <w:rPr>
                <w:rFonts w:ascii="Cambria" w:hAnsi="Cambria"/>
                <w:b/>
                <w:i w:val="0"/>
                <w:noProof w:val="0"/>
                <w:sz w:val="22"/>
                <w:szCs w:val="22"/>
                <w:lang w:val="en-ID"/>
              </w:rPr>
              <w:t xml:space="preserve">Article history: </w:t>
            </w:r>
          </w:p>
          <w:p w14:paraId="7613C25B" w14:textId="77777777" w:rsidR="00422919" w:rsidRPr="00422919" w:rsidRDefault="00422919" w:rsidP="00112B5D">
            <w:pPr>
              <w:pBdr>
                <w:top w:val="single" w:sz="4" w:space="1" w:color="auto"/>
              </w:pBdr>
              <w:tabs>
                <w:tab w:val="left" w:pos="1029"/>
              </w:tabs>
              <w:ind w:left="885" w:hanging="885"/>
              <w:jc w:val="left"/>
              <w:rPr>
                <w:rFonts w:eastAsia="SimSun"/>
                <w:szCs w:val="22"/>
                <w:lang w:eastAsia="en-US"/>
              </w:rPr>
            </w:pPr>
            <w:proofErr w:type="gramStart"/>
            <w:r w:rsidRPr="00422919">
              <w:rPr>
                <w:rFonts w:eastAsia="SimSun"/>
                <w:szCs w:val="22"/>
                <w:lang w:eastAsia="en-US"/>
              </w:rPr>
              <w:t>Received :</w:t>
            </w:r>
            <w:proofErr w:type="gramEnd"/>
            <w:r w:rsidRPr="00422919">
              <w:rPr>
                <w:rFonts w:eastAsia="SimSun"/>
                <w:szCs w:val="22"/>
                <w:lang w:eastAsia="en-US"/>
              </w:rPr>
              <w:t xml:space="preserve"> Month Date, Year</w:t>
            </w:r>
          </w:p>
          <w:p w14:paraId="6F142068" w14:textId="77777777" w:rsidR="00422919" w:rsidRPr="00422919" w:rsidRDefault="00422919" w:rsidP="00112B5D">
            <w:pPr>
              <w:pBdr>
                <w:top w:val="single" w:sz="4" w:space="1" w:color="auto"/>
              </w:pBdr>
              <w:tabs>
                <w:tab w:val="left" w:pos="1029"/>
              </w:tabs>
              <w:ind w:left="885" w:hanging="885"/>
              <w:jc w:val="left"/>
              <w:rPr>
                <w:rFonts w:eastAsia="SimSun"/>
                <w:szCs w:val="22"/>
                <w:lang w:eastAsia="en-US"/>
              </w:rPr>
            </w:pPr>
            <w:r w:rsidRPr="00422919">
              <w:rPr>
                <w:rFonts w:eastAsia="SimSun"/>
                <w:szCs w:val="22"/>
                <w:lang w:eastAsia="en-US"/>
              </w:rPr>
              <w:t xml:space="preserve">Revised </w:t>
            </w:r>
            <w:proofErr w:type="gramStart"/>
            <w:r w:rsidRPr="00422919">
              <w:rPr>
                <w:rFonts w:eastAsia="SimSun"/>
                <w:szCs w:val="22"/>
                <w:lang w:eastAsia="en-US"/>
              </w:rPr>
              <w:t xml:space="preserve">  :</w:t>
            </w:r>
            <w:proofErr w:type="gramEnd"/>
            <w:r w:rsidRPr="00422919">
              <w:rPr>
                <w:rFonts w:eastAsia="SimSun"/>
                <w:szCs w:val="22"/>
                <w:lang w:eastAsia="en-US"/>
              </w:rPr>
              <w:t xml:space="preserve"> Month Date, Year </w:t>
            </w:r>
          </w:p>
          <w:p w14:paraId="722C1FA7" w14:textId="77777777" w:rsidR="00422919" w:rsidRPr="00422919" w:rsidRDefault="00422919" w:rsidP="00112B5D">
            <w:pPr>
              <w:pBdr>
                <w:top w:val="single" w:sz="4" w:space="1" w:color="auto"/>
              </w:pBdr>
              <w:tabs>
                <w:tab w:val="left" w:pos="1029"/>
              </w:tabs>
              <w:ind w:left="885" w:hanging="885"/>
              <w:jc w:val="left"/>
              <w:rPr>
                <w:rFonts w:eastAsia="SimSun"/>
                <w:szCs w:val="22"/>
                <w:lang w:eastAsia="en-US"/>
              </w:rPr>
            </w:pPr>
            <w:proofErr w:type="gramStart"/>
            <w:r w:rsidRPr="00422919">
              <w:rPr>
                <w:rFonts w:eastAsia="SimSun"/>
                <w:szCs w:val="22"/>
                <w:lang w:eastAsia="en-US"/>
              </w:rPr>
              <w:t>Accepted :</w:t>
            </w:r>
            <w:proofErr w:type="gramEnd"/>
            <w:r w:rsidRPr="00422919">
              <w:rPr>
                <w:rFonts w:eastAsia="SimSun"/>
                <w:szCs w:val="22"/>
                <w:lang w:eastAsia="en-US"/>
              </w:rPr>
              <w:t xml:space="preserve"> Month Date, Year </w:t>
            </w:r>
          </w:p>
          <w:p w14:paraId="21C73CD6" w14:textId="77777777" w:rsidR="00422919" w:rsidRPr="00422919" w:rsidRDefault="00422919" w:rsidP="00112B5D">
            <w:pPr>
              <w:pStyle w:val="Els-history"/>
              <w:spacing w:line="240" w:lineRule="auto"/>
              <w:rPr>
                <w:rFonts w:ascii="Cambria" w:hAnsi="Cambria"/>
                <w:i/>
                <w:noProof w:val="0"/>
                <w:sz w:val="22"/>
                <w:szCs w:val="22"/>
                <w:lang w:val="en-ID"/>
              </w:rPr>
            </w:pPr>
          </w:p>
          <w:p w14:paraId="73759842" w14:textId="77777777" w:rsidR="00422919" w:rsidRPr="00422919" w:rsidRDefault="00422919" w:rsidP="00112B5D">
            <w:pPr>
              <w:rPr>
                <w:i/>
                <w:szCs w:val="22"/>
              </w:rPr>
            </w:pPr>
          </w:p>
          <w:p w14:paraId="015F16DD" w14:textId="77777777" w:rsidR="00422919" w:rsidRPr="00422919" w:rsidRDefault="00422919" w:rsidP="00112B5D">
            <w:pPr>
              <w:pStyle w:val="Els-keywords"/>
              <w:spacing w:line="240" w:lineRule="auto"/>
              <w:rPr>
                <w:rFonts w:ascii="Cambria" w:hAnsi="Cambria"/>
                <w:noProof w:val="0"/>
                <w:lang w:val="en-ID"/>
              </w:rPr>
            </w:pPr>
            <w:r w:rsidRPr="00422919">
              <w:rPr>
                <w:rFonts w:ascii="Cambria" w:hAnsi="Cambria"/>
                <w:noProof w:val="0"/>
                <w:lang w:val="en-ID"/>
              </w:rPr>
              <w:t>Keywords:</w:t>
            </w:r>
          </w:p>
          <w:p w14:paraId="37FCCB91" w14:textId="77777777" w:rsidR="00422919" w:rsidRPr="00422919" w:rsidRDefault="00422919" w:rsidP="00112B5D">
            <w:pPr>
              <w:ind w:firstLine="0"/>
              <w:rPr>
                <w:szCs w:val="22"/>
              </w:rPr>
            </w:pPr>
            <w:r w:rsidRPr="00422919">
              <w:rPr>
                <w:szCs w:val="22"/>
              </w:rPr>
              <w:t>Border management</w:t>
            </w:r>
          </w:p>
          <w:p w14:paraId="781A44C1" w14:textId="77777777" w:rsidR="00422919" w:rsidRPr="00422919" w:rsidRDefault="00422919" w:rsidP="00112B5D">
            <w:pPr>
              <w:ind w:firstLine="0"/>
              <w:rPr>
                <w:szCs w:val="22"/>
              </w:rPr>
            </w:pPr>
            <w:proofErr w:type="spellStart"/>
            <w:r w:rsidRPr="00422919">
              <w:rPr>
                <w:szCs w:val="22"/>
              </w:rPr>
              <w:t>Neigbouring</w:t>
            </w:r>
            <w:proofErr w:type="spellEnd"/>
            <w:r w:rsidRPr="00422919">
              <w:rPr>
                <w:szCs w:val="22"/>
              </w:rPr>
              <w:t xml:space="preserve"> state</w:t>
            </w:r>
          </w:p>
          <w:p w14:paraId="22CC8591" w14:textId="77777777" w:rsidR="00422919" w:rsidRPr="00422919" w:rsidRDefault="00422919" w:rsidP="00112B5D">
            <w:pPr>
              <w:ind w:firstLine="0"/>
              <w:rPr>
                <w:szCs w:val="22"/>
              </w:rPr>
            </w:pPr>
            <w:r w:rsidRPr="00422919">
              <w:rPr>
                <w:szCs w:val="22"/>
              </w:rPr>
              <w:t>Best practices</w:t>
            </w:r>
          </w:p>
          <w:p w14:paraId="1B2CE36B" w14:textId="77777777" w:rsidR="00422919" w:rsidRPr="00422919" w:rsidRDefault="00422919" w:rsidP="00112B5D">
            <w:pPr>
              <w:ind w:firstLine="0"/>
              <w:rPr>
                <w:szCs w:val="22"/>
              </w:rPr>
            </w:pPr>
            <w:r w:rsidRPr="00422919">
              <w:rPr>
                <w:szCs w:val="22"/>
              </w:rPr>
              <w:t>Digital transformation</w:t>
            </w:r>
          </w:p>
          <w:p w14:paraId="241D4E40" w14:textId="77777777" w:rsidR="00422919" w:rsidRPr="00422919" w:rsidRDefault="00422919" w:rsidP="00112B5D">
            <w:pPr>
              <w:ind w:firstLine="0"/>
              <w:rPr>
                <w:szCs w:val="22"/>
              </w:rPr>
            </w:pPr>
            <w:r w:rsidRPr="00422919">
              <w:rPr>
                <w:szCs w:val="22"/>
              </w:rPr>
              <w:t>Security systems</w:t>
            </w:r>
          </w:p>
          <w:p w14:paraId="134FA094" w14:textId="77777777" w:rsidR="00422919" w:rsidRPr="00422919" w:rsidRDefault="00422919" w:rsidP="00112B5D">
            <w:pPr>
              <w:ind w:firstLine="0"/>
              <w:rPr>
                <w:szCs w:val="22"/>
              </w:rPr>
            </w:pPr>
          </w:p>
          <w:p w14:paraId="70D01180" w14:textId="77777777" w:rsidR="00422919" w:rsidRPr="00422919" w:rsidRDefault="00422919" w:rsidP="00112B5D">
            <w:pPr>
              <w:ind w:firstLine="0"/>
              <w:rPr>
                <w:szCs w:val="22"/>
              </w:rPr>
            </w:pPr>
          </w:p>
          <w:p w14:paraId="793C3D21" w14:textId="77777777" w:rsidR="00422919" w:rsidRPr="00422919" w:rsidRDefault="00422919" w:rsidP="00112B5D">
            <w:pPr>
              <w:ind w:firstLine="0"/>
              <w:rPr>
                <w:b/>
                <w:bCs/>
                <w:szCs w:val="22"/>
              </w:rPr>
            </w:pPr>
            <w:r w:rsidRPr="00422919">
              <w:rPr>
                <w:b/>
                <w:bCs/>
                <w:szCs w:val="22"/>
              </w:rPr>
              <w:t>DOI:</w:t>
            </w:r>
          </w:p>
          <w:p w14:paraId="17020EE8" w14:textId="77777777" w:rsidR="00422919" w:rsidRPr="00422919" w:rsidRDefault="00422919" w:rsidP="00112B5D">
            <w:pPr>
              <w:ind w:firstLine="0"/>
              <w:rPr>
                <w:szCs w:val="22"/>
              </w:rPr>
            </w:pPr>
            <w:r w:rsidRPr="00422919">
              <w:t>http://dx.doi.org/10.33172/jp.vxix.xxx</w:t>
            </w:r>
          </w:p>
        </w:tc>
        <w:tc>
          <w:tcPr>
            <w:tcW w:w="3202" w:type="pct"/>
            <w:tcBorders>
              <w:top w:val="single" w:sz="4" w:space="0" w:color="auto"/>
              <w:left w:val="nil"/>
              <w:bottom w:val="single" w:sz="4" w:space="0" w:color="auto"/>
              <w:right w:val="nil"/>
            </w:tcBorders>
          </w:tcPr>
          <w:p w14:paraId="45028DC2" w14:textId="77777777" w:rsidR="00422919" w:rsidRPr="00422919" w:rsidRDefault="00422919" w:rsidP="00112B5D">
            <w:pPr>
              <w:ind w:firstLine="0"/>
              <w:rPr>
                <w:szCs w:val="22"/>
              </w:rPr>
            </w:pPr>
          </w:p>
          <w:p w14:paraId="0E051D27" w14:textId="77777777" w:rsidR="00422919" w:rsidRPr="00422919" w:rsidRDefault="00422919" w:rsidP="00112B5D">
            <w:pPr>
              <w:ind w:firstLine="0"/>
              <w:rPr>
                <w:b/>
                <w:szCs w:val="22"/>
              </w:rPr>
            </w:pPr>
            <w:r w:rsidRPr="00422919">
              <w:rPr>
                <w:b/>
                <w:szCs w:val="22"/>
              </w:rPr>
              <w:t>Abstract</w:t>
            </w:r>
          </w:p>
          <w:p w14:paraId="753C1431" w14:textId="77777777" w:rsidR="00422919" w:rsidRPr="00422919" w:rsidRDefault="00422919" w:rsidP="00112B5D">
            <w:pPr>
              <w:ind w:firstLine="0"/>
              <w:rPr>
                <w:szCs w:val="22"/>
              </w:rPr>
            </w:pPr>
          </w:p>
          <w:p w14:paraId="1CDF9064" w14:textId="77777777" w:rsidR="00422919" w:rsidRPr="00422919" w:rsidRDefault="00422919" w:rsidP="00112B5D">
            <w:pPr>
              <w:pStyle w:val="Els-history-head"/>
              <w:spacing w:line="240" w:lineRule="auto"/>
              <w:jc w:val="both"/>
              <w:rPr>
                <w:rFonts w:ascii="Cambria" w:hAnsi="Cambria"/>
                <w:noProof w:val="0"/>
                <w:szCs w:val="22"/>
                <w:lang w:val="en-ID"/>
              </w:rPr>
            </w:pPr>
            <w:r w:rsidRPr="00422919">
              <w:rPr>
                <w:rFonts w:ascii="Cambria" w:hAnsi="Cambria"/>
                <w:i w:val="0"/>
                <w:iCs/>
                <w:noProof w:val="0"/>
                <w:sz w:val="22"/>
                <w:szCs w:val="22"/>
                <w:lang w:val="en-ID"/>
              </w:rPr>
              <w:t xml:space="preserve">Managing border areas shows how serious a country is in maintaining and regulating its territorial boundaries. One sign is the existence of a clear and comprehensive rule of law as a guideline for such management. This research </w:t>
            </w:r>
            <w:proofErr w:type="spellStart"/>
            <w:r w:rsidRPr="00422919">
              <w:rPr>
                <w:rFonts w:ascii="Cambria" w:hAnsi="Cambria"/>
                <w:i w:val="0"/>
                <w:iCs/>
                <w:noProof w:val="0"/>
                <w:sz w:val="22"/>
                <w:szCs w:val="22"/>
                <w:lang w:val="en-ID"/>
              </w:rPr>
              <w:t>analyzes</w:t>
            </w:r>
            <w:proofErr w:type="spellEnd"/>
            <w:r w:rsidRPr="00422919">
              <w:rPr>
                <w:rFonts w:ascii="Cambria" w:hAnsi="Cambria"/>
                <w:i w:val="0"/>
                <w:iCs/>
                <w:noProof w:val="0"/>
                <w:sz w:val="22"/>
                <w:szCs w:val="22"/>
                <w:lang w:val="en-ID"/>
              </w:rPr>
              <w:t xml:space="preserve"> Indonesia's land border management policy by comparing it to global best practices to formulate a more effective and sustainable strategy. A qualitative approach was taken to examine border management policies in various countries as lessons for Indonesia, by </w:t>
            </w:r>
            <w:proofErr w:type="spellStart"/>
            <w:r w:rsidRPr="00422919">
              <w:rPr>
                <w:rFonts w:ascii="Cambria" w:hAnsi="Cambria"/>
                <w:i w:val="0"/>
                <w:iCs/>
                <w:noProof w:val="0"/>
                <w:sz w:val="22"/>
                <w:szCs w:val="22"/>
                <w:lang w:val="en-ID"/>
              </w:rPr>
              <w:t>analyzing</w:t>
            </w:r>
            <w:proofErr w:type="spellEnd"/>
            <w:r w:rsidRPr="00422919">
              <w:rPr>
                <w:rFonts w:ascii="Cambria" w:hAnsi="Cambria"/>
                <w:i w:val="0"/>
                <w:iCs/>
                <w:noProof w:val="0"/>
                <w:sz w:val="22"/>
                <w:szCs w:val="22"/>
                <w:lang w:val="en-ID"/>
              </w:rPr>
              <w:t xml:space="preserve"> legal, social, and economic aspects through literature studies. Indonesia's border management shows strengths in law, security and diplomacy, but still faces challenges such as a lack of technological infrastructure. For example, Germany and Poland settled historical claims through bilateral resolutions, while Latvia and Russia opted for international arbitration to resolve border disputes. In mountainous regions such as the Alps (bordering France, Switzerland, Italy and Austria) and the Pyrenees Mountains (France-Spain), countries are implementing aerial surveillance using drones to overcome geographical limitations. Countries like Poland, for example, have successfully tackled the hard-to-reach border in the </w:t>
            </w:r>
            <w:proofErr w:type="spellStart"/>
            <w:r w:rsidRPr="00422919">
              <w:rPr>
                <w:rFonts w:ascii="Cambria" w:hAnsi="Cambria"/>
                <w:i w:val="0"/>
                <w:iCs/>
                <w:noProof w:val="0"/>
                <w:sz w:val="22"/>
                <w:szCs w:val="22"/>
                <w:lang w:val="en-ID"/>
              </w:rPr>
              <w:t>Białowieża</w:t>
            </w:r>
            <w:proofErr w:type="spellEnd"/>
            <w:r w:rsidRPr="00422919">
              <w:rPr>
                <w:rFonts w:ascii="Cambria" w:hAnsi="Cambria"/>
                <w:i w:val="0"/>
                <w:iCs/>
                <w:noProof w:val="0"/>
                <w:sz w:val="22"/>
                <w:szCs w:val="22"/>
                <w:lang w:val="en-ID"/>
              </w:rPr>
              <w:t xml:space="preserve"> Forest by implementing AI-based smart fences. Indonesia can replicate this approach through digital transformation and the development of technology-based surveillance systems. The implementation of systems such as biometrics and One Post Border System (OPBS) can also speed up the inspection process and strengthen coordination between countries.</w:t>
            </w:r>
          </w:p>
        </w:tc>
      </w:tr>
    </w:tbl>
    <w:p w14:paraId="3CAFA99B" w14:textId="77777777" w:rsidR="00422919" w:rsidRPr="00422919" w:rsidRDefault="00422919" w:rsidP="00112B5D">
      <w:pPr>
        <w:ind w:firstLine="0"/>
        <w:rPr>
          <w:szCs w:val="22"/>
        </w:rPr>
        <w:sectPr w:rsidR="00422919" w:rsidRPr="00422919" w:rsidSect="00422919">
          <w:headerReference w:type="even" r:id="rId9"/>
          <w:headerReference w:type="default" r:id="rId10"/>
          <w:footerReference w:type="even" r:id="rId11"/>
          <w:footerReference w:type="default" r:id="rId12"/>
          <w:footerReference w:type="first" r:id="rId13"/>
          <w:type w:val="continuous"/>
          <w:pgSz w:w="11907" w:h="16839" w:code="9"/>
          <w:pgMar w:top="1440" w:right="1440" w:bottom="1440" w:left="1440" w:header="720" w:footer="720" w:gutter="0"/>
          <w:cols w:space="720"/>
          <w:titlePg/>
          <w:docGrid w:linePitch="360"/>
        </w:sectPr>
      </w:pPr>
      <w:bookmarkStart w:id="1" w:name="_Hlk132720256"/>
      <w:r w:rsidRPr="00422919">
        <w:rPr>
          <w:szCs w:val="22"/>
        </w:rPr>
        <w:lastRenderedPageBreak/>
        <w:t xml:space="preserve">2549-9459/Published by Indonesia </w:t>
      </w:r>
      <w:proofErr w:type="spellStart"/>
      <w:r w:rsidRPr="00422919">
        <w:rPr>
          <w:szCs w:val="22"/>
        </w:rPr>
        <w:t>Defense</w:t>
      </w:r>
      <w:proofErr w:type="spellEnd"/>
      <w:r w:rsidRPr="00422919">
        <w:rPr>
          <w:szCs w:val="22"/>
        </w:rPr>
        <w:t xml:space="preserve"> University</w:t>
      </w:r>
      <w:r w:rsidRPr="00422919">
        <w:rPr>
          <w:sz w:val="20"/>
          <w:szCs w:val="22"/>
        </w:rPr>
        <w:t xml:space="preserve"> </w:t>
      </w:r>
      <w:r w:rsidRPr="00422919">
        <w:rPr>
          <w:szCs w:val="22"/>
        </w:rPr>
        <w:t>This is an open-access article under the CC BY-NC license (</w:t>
      </w:r>
      <w:hyperlink r:id="rId14" w:history="1">
        <w:r w:rsidRPr="00422919">
          <w:rPr>
            <w:rStyle w:val="Hyperlink"/>
            <w:color w:val="2E74B5" w:themeColor="accent1" w:themeShade="BF"/>
            <w:szCs w:val="22"/>
            <w:u w:val="none"/>
          </w:rPr>
          <w:t>https://creativecommons.org/licenses/by-nc/4.0/</w:t>
        </w:r>
        <w:r w:rsidRPr="00422919">
          <w:rPr>
            <w:rStyle w:val="Hyperlink"/>
            <w:color w:val="auto"/>
            <w:szCs w:val="22"/>
            <w:u w:val="none"/>
          </w:rPr>
          <w:t>)</w:t>
        </w:r>
      </w:hyperlink>
    </w:p>
    <w:bookmarkEnd w:id="1"/>
    <w:p w14:paraId="3A0A8031" w14:textId="77777777" w:rsidR="00422919" w:rsidRPr="00422919" w:rsidRDefault="00422919" w:rsidP="00303AD8">
      <w:pPr>
        <w:spacing w:line="276" w:lineRule="auto"/>
        <w:ind w:firstLine="0"/>
      </w:pPr>
    </w:p>
    <w:p w14:paraId="3FE4AC52" w14:textId="77777777" w:rsidR="00422919" w:rsidRPr="00422919" w:rsidRDefault="00422919" w:rsidP="00303AD8">
      <w:pPr>
        <w:spacing w:line="276" w:lineRule="auto"/>
        <w:ind w:firstLine="0"/>
        <w:rPr>
          <w:b/>
          <w:bCs/>
        </w:rPr>
      </w:pPr>
    </w:p>
    <w:p w14:paraId="42B39B6F" w14:textId="77777777" w:rsidR="00422919" w:rsidRPr="00422919" w:rsidRDefault="00422919" w:rsidP="00303AD8">
      <w:pPr>
        <w:spacing w:line="276" w:lineRule="auto"/>
        <w:ind w:firstLine="0"/>
        <w:rPr>
          <w:b/>
          <w:bCs/>
        </w:rPr>
      </w:pPr>
      <w:r w:rsidRPr="00422919">
        <w:rPr>
          <w:b/>
          <w:bCs/>
        </w:rPr>
        <w:t>INTRODUCTION</w:t>
      </w:r>
    </w:p>
    <w:p w14:paraId="7F5EBC66" w14:textId="4E0B70E4" w:rsidR="00422919" w:rsidRPr="00422919" w:rsidRDefault="00422919" w:rsidP="004D6413">
      <w:pPr>
        <w:spacing w:line="276" w:lineRule="auto"/>
      </w:pPr>
      <w:r w:rsidRPr="00422919">
        <w:t xml:space="preserve">State borders play an important role as a sign of a country's territory to avoid unclear policies and regulations, especially if an event occurs in the area. State borders can take many forms, such as gates, monuments, rivers, seas, or fences. Indonesia has international land borders with three neighbouring countries, Malaysia, Papua New Guinea, and Timor Leste. Meanwhile, Indonesia's waters border ten countries, namely India, Singapore, Malaysia, Thailand, Vietnam, the Philippines, Palau, Australia, Timor Leste, and Papua New Guinea </w:t>
      </w:r>
      <w:sdt>
        <w:sdtPr>
          <w:rPr>
            <w:color w:val="000000"/>
            <w:sz w:val="22"/>
          </w:rPr>
          <w:tag w:val="MENDELEY_CITATION_v3_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"/>
          <w:id w:val="1809983627"/>
          <w:placeholder>
            <w:docPart w:val="DefaultPlaceholder_-1854013440"/>
          </w:placeholder>
        </w:sdtPr>
        <w:sdtContent>
          <w:r w:rsidR="00EC24FB" w:rsidRPr="00EC24FB">
            <w:rPr>
              <w:color w:val="000000"/>
              <w:sz w:val="22"/>
            </w:rPr>
            <w:t>(Sari &amp; Rahman, 2019)</w:t>
          </w:r>
        </w:sdtContent>
      </w:sdt>
      <w:r w:rsidRPr="00422919">
        <w:t xml:space="preserve">. Development is a necessity that must be carried out by every nation-state that yearns to realize the dream of overall public welfare. Therefore, the concentration of the implementation of national development programs is not only in urban areas, but must also be oriented towards creating new </w:t>
      </w:r>
      <w:proofErr w:type="spellStart"/>
      <w:r w:rsidRPr="00422919">
        <w:t>centers</w:t>
      </w:r>
      <w:proofErr w:type="spellEnd"/>
      <w:r w:rsidRPr="00422919">
        <w:t xml:space="preserve"> of economic growth, such as border areas. The border area in its development acts as the front porch of the Indonesia, which is a self-mirror and a benchmark for national development </w:t>
      </w:r>
      <w:sdt>
        <w:sdtPr>
          <w:rPr>
            <w:color w:val="000000"/>
          </w:rPr>
          <w:tag w:val="MENDELEY_CITATION_v3_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"/>
          <w:id w:val="1484738687"/>
          <w:placeholder>
            <w:docPart w:val="DefaultPlaceholder_-1854013440"/>
          </w:placeholder>
        </w:sdtPr>
        <w:sdtContent>
          <w:r w:rsidR="00EC24FB" w:rsidRPr="00EC24FB">
            <w:rPr>
              <w:color w:val="000000"/>
            </w:rPr>
            <w:t>(</w:t>
          </w:r>
          <w:proofErr w:type="spellStart"/>
          <w:r w:rsidR="00EC24FB" w:rsidRPr="00EC24FB">
            <w:rPr>
              <w:color w:val="000000"/>
            </w:rPr>
            <w:t>Fachri</w:t>
          </w:r>
          <w:proofErr w:type="spellEnd"/>
          <w:r w:rsidR="00EC24FB" w:rsidRPr="00EC24FB">
            <w:rPr>
              <w:color w:val="000000"/>
            </w:rPr>
            <w:t xml:space="preserve">, 2015; </w:t>
          </w:r>
          <w:proofErr w:type="spellStart"/>
          <w:r w:rsidR="00EC24FB" w:rsidRPr="00EC24FB">
            <w:rPr>
              <w:color w:val="000000"/>
            </w:rPr>
            <w:t>Sudiar</w:t>
          </w:r>
          <w:proofErr w:type="spellEnd"/>
          <w:r w:rsidR="00EC24FB" w:rsidRPr="00EC24FB">
            <w:rPr>
              <w:color w:val="000000"/>
            </w:rPr>
            <w:t>, 2015)</w:t>
          </w:r>
        </w:sdtContent>
      </w:sdt>
      <w:r w:rsidRPr="00422919">
        <w:t>.</w:t>
      </w:r>
    </w:p>
    <w:p w14:paraId="706E9567" w14:textId="18CC0676" w:rsidR="00422919" w:rsidRPr="00422919" w:rsidRDefault="00422919" w:rsidP="001A584C">
      <w:pPr>
        <w:spacing w:line="276" w:lineRule="auto"/>
      </w:pPr>
      <w:r w:rsidRPr="00422919">
        <w:t xml:space="preserve">Its strategic position makes the development of border areas one of the priorities of national development. Indonesia as an archipelago and has a long border line that is open from everywhere, has potential vulnerabilities due to the difficulty of monitoring border areas and outer islands, especially those bordering neighbouring countries both land, sea, and air. Indonesia and Timor Leste have agreed to establish economic cooperation at the border through cross-border trade facilitated by the Asian Development Bank in 2019 </w:t>
      </w:r>
      <w:sdt>
        <w:sdtPr>
          <w:rPr>
            <w:color w:val="000000"/>
            <w:sz w:val="22"/>
          </w:rPr>
          <w:tag w:val="MENDELEY_CITATION_v3_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"/>
          <w:id w:val="-776019791"/>
          <w:placeholder>
            <w:docPart w:val="DefaultPlaceholder_-1854013440"/>
          </w:placeholder>
        </w:sdtPr>
        <w:sdtContent>
          <w:r w:rsidR="00EC24FB" w:rsidRPr="00EC24FB">
            <w:rPr>
              <w:color w:val="000000"/>
              <w:sz w:val="22"/>
            </w:rPr>
            <w:t>(</w:t>
          </w:r>
          <w:proofErr w:type="spellStart"/>
          <w:r w:rsidR="00EC24FB" w:rsidRPr="00EC24FB">
            <w:rPr>
              <w:color w:val="000000"/>
              <w:sz w:val="22"/>
            </w:rPr>
            <w:t>Rokhanyah</w:t>
          </w:r>
          <w:proofErr w:type="spellEnd"/>
          <w:r w:rsidR="00EC24FB" w:rsidRPr="00EC24FB">
            <w:rPr>
              <w:color w:val="000000"/>
              <w:sz w:val="22"/>
            </w:rPr>
            <w:t xml:space="preserve">, Noor, </w:t>
          </w:r>
          <w:proofErr w:type="spellStart"/>
          <w:r w:rsidR="00EC24FB" w:rsidRPr="00EC24FB">
            <w:rPr>
              <w:color w:val="000000"/>
              <w:sz w:val="22"/>
            </w:rPr>
            <w:t>Harahap</w:t>
          </w:r>
          <w:proofErr w:type="spellEnd"/>
          <w:r w:rsidR="00EC24FB" w:rsidRPr="00EC24FB">
            <w:rPr>
              <w:color w:val="000000"/>
              <w:sz w:val="22"/>
            </w:rPr>
            <w:t>, Wijaya, &amp; Amalia, 2023)</w:t>
          </w:r>
        </w:sdtContent>
      </w:sdt>
      <w:r w:rsidRPr="00422919">
        <w:t xml:space="preserve">. Support of USD 950,000 to support Indonesia-Timor Leste border cooperation, encouraging trade and tourism between the two countries </w:t>
      </w:r>
      <w:sdt>
        <w:sdtPr>
          <w:rPr>
            <w:color w:val="000000"/>
          </w:rPr>
          <w:tag w:val="MENDELEY_CITATION_v3_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"/>
          <w:id w:val="-1889788779"/>
          <w:placeholder>
            <w:docPart w:val="DefaultPlaceholder_-1854013440"/>
          </w:placeholder>
        </w:sdtPr>
        <w:sdtContent>
          <w:r w:rsidR="00EC24FB" w:rsidRPr="00EC24FB">
            <w:rPr>
              <w:color w:val="000000"/>
            </w:rPr>
            <w:t>(Davis, 2019)</w:t>
          </w:r>
        </w:sdtContent>
      </w:sdt>
      <w:r w:rsidRPr="00422919">
        <w:t xml:space="preserve">. The construction of Cross Border Posts (PLBN) such as the </w:t>
      </w:r>
      <w:proofErr w:type="spellStart"/>
      <w:r w:rsidRPr="00422919">
        <w:t>Motamasin</w:t>
      </w:r>
      <w:proofErr w:type="spellEnd"/>
      <w:r w:rsidRPr="00422919">
        <w:t xml:space="preserve"> PLBN in East Nusa Tenggara opens up markets that support the economies of surrounding communities by allowing legitimate trade activities between Indonesia and neighbouring countries </w:t>
      </w:r>
      <w:sdt>
        <w:sdtPr>
          <w:rPr>
            <w:color w:val="000000"/>
          </w:rPr>
          <w:tag w:val="MENDELEY_CITATION_v3_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"/>
          <w:id w:val="791793171"/>
          <w:placeholder>
            <w:docPart w:val="DefaultPlaceholder_-1854013440"/>
          </w:placeholder>
        </w:sdtPr>
        <w:sdtContent>
          <w:r w:rsidR="00EC24FB" w:rsidRPr="00EC24FB">
            <w:rPr>
              <w:color w:val="000000"/>
            </w:rPr>
            <w:t>(</w:t>
          </w:r>
          <w:proofErr w:type="spellStart"/>
          <w:r w:rsidR="00EC24FB" w:rsidRPr="00EC24FB">
            <w:rPr>
              <w:color w:val="000000"/>
            </w:rPr>
            <w:t>Rokhanyah</w:t>
          </w:r>
          <w:proofErr w:type="spellEnd"/>
          <w:r w:rsidR="00EC24FB" w:rsidRPr="00EC24FB">
            <w:rPr>
              <w:color w:val="000000"/>
            </w:rPr>
            <w:t xml:space="preserve"> et al., 2023)</w:t>
          </w:r>
        </w:sdtContent>
      </w:sdt>
      <w:r w:rsidRPr="00422919">
        <w:t xml:space="preserve">. Then because Indonesia borders Malaysia, Malaysia-Indonesia relations are established bilaterally and through ASEAN, especially through economic cooperation in the ASEAN Free Trade Area (AFTA) which encourages the economic development of both countries </w:t>
      </w:r>
      <w:sdt>
        <w:sdtPr>
          <w:rPr>
            <w:color w:val="000000"/>
          </w:rPr>
          <w:tag w:val="MENDELEY_CITATION_v3_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"/>
          <w:id w:val="-313874500"/>
          <w:placeholder>
            <w:docPart w:val="DefaultPlaceholder_-1854013440"/>
          </w:placeholder>
        </w:sdtPr>
        <w:sdtContent>
          <w:r w:rsidR="00EC24FB" w:rsidRPr="00EC24FB">
            <w:rPr>
              <w:color w:val="000000"/>
            </w:rPr>
            <w:t>(Putra, 2015)</w:t>
          </w:r>
        </w:sdtContent>
      </w:sdt>
      <w:r w:rsidRPr="00422919">
        <w:t xml:space="preserve">. </w:t>
      </w:r>
      <w:proofErr w:type="gramStart"/>
      <w:r w:rsidRPr="00422919">
        <w:t>Also</w:t>
      </w:r>
      <w:proofErr w:type="gramEnd"/>
      <w:r w:rsidRPr="00422919">
        <w:t xml:space="preserve"> for example, countries receiving security assistance, such as Lebanon, can improve their ability to manage borders, potentially strengthening relations with donor countries and regional partners </w:t>
      </w:r>
      <w:sdt>
        <w:sdtPr>
          <w:rPr>
            <w:color w:val="000000"/>
          </w:rPr>
          <w:tag w:val="MENDELEY_CITATION_v3_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"/>
          <w:id w:val="-369764972"/>
          <w:placeholder>
            <w:docPart w:val="DefaultPlaceholder_-1854013440"/>
          </w:placeholder>
        </w:sdtPr>
        <w:sdtContent>
          <w:r w:rsidR="00EC24FB" w:rsidRPr="00EC24FB">
            <w:rPr>
              <w:color w:val="000000"/>
            </w:rPr>
            <w:t>(</w:t>
          </w:r>
          <w:proofErr w:type="spellStart"/>
          <w:r w:rsidR="00EC24FB" w:rsidRPr="00EC24FB">
            <w:rPr>
              <w:color w:val="000000"/>
            </w:rPr>
            <w:t>Tholens</w:t>
          </w:r>
          <w:proofErr w:type="spellEnd"/>
          <w:r w:rsidR="00EC24FB" w:rsidRPr="00EC24FB">
            <w:rPr>
              <w:color w:val="000000"/>
            </w:rPr>
            <w:t>, 2017)</w:t>
          </w:r>
        </w:sdtContent>
      </w:sdt>
      <w:r w:rsidRPr="00422919">
        <w:t>.</w:t>
      </w:r>
    </w:p>
    <w:p w14:paraId="5D669677" w14:textId="36DB8738" w:rsidR="00422919" w:rsidRPr="00422919" w:rsidRDefault="00422919" w:rsidP="001A584C">
      <w:pPr>
        <w:spacing w:line="276" w:lineRule="auto"/>
      </w:pPr>
      <w:r w:rsidRPr="00422919">
        <w:t xml:space="preserve">Border regions often suffer from limited infrastructure, leading to significant economic disparities compared to more centralized areas. This underdevelopment can be seen in various aspects, such as the lack of basic infrastructure, low community welfare, and limited access to quality education and health services. Geographical factors dominated by hills mean that these areas can only be reached by pioneering aircraft or special boats capable of crossing swift-flowing rivers </w:t>
      </w:r>
      <w:sdt>
        <w:sdtPr>
          <w:rPr>
            <w:color w:val="000000"/>
          </w:rPr>
          <w:tag w:val="MENDELEY_CITATION_v3_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"/>
          <w:id w:val="1674834123"/>
          <w:placeholder>
            <w:docPart w:val="DefaultPlaceholder_-1854013440"/>
          </w:placeholder>
        </w:sdtPr>
        <w:sdtContent>
          <w:r w:rsidR="00EC24FB" w:rsidRPr="00EC24FB">
            <w:rPr>
              <w:color w:val="000000"/>
            </w:rPr>
            <w:t>(</w:t>
          </w:r>
          <w:proofErr w:type="spellStart"/>
          <w:r w:rsidR="00EC24FB" w:rsidRPr="00EC24FB">
            <w:rPr>
              <w:color w:val="000000"/>
            </w:rPr>
            <w:t>Sudiar</w:t>
          </w:r>
          <w:proofErr w:type="spellEnd"/>
          <w:r w:rsidR="00EC24FB" w:rsidRPr="00EC24FB">
            <w:rPr>
              <w:color w:val="000000"/>
            </w:rPr>
            <w:t>, 2015)</w:t>
          </w:r>
        </w:sdtContent>
      </w:sdt>
      <w:r w:rsidRPr="00422919">
        <w:t xml:space="preserve">. From a development perspective, border communities tend to be marginalized and less empowered to deal with potential </w:t>
      </w:r>
      <w:r w:rsidRPr="00422919">
        <w:lastRenderedPageBreak/>
        <w:t xml:space="preserve">threats </w:t>
      </w:r>
      <w:sdt>
        <w:sdtPr>
          <w:rPr>
            <w:color w:val="000000"/>
            <w:sz w:val="22"/>
          </w:rPr>
          <w:tag w:val="MENDELEY_CITATION_v3_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"/>
          <w:id w:val="-241959175"/>
          <w:placeholder>
            <w:docPart w:val="DefaultPlaceholder_-1854013440"/>
          </w:placeholder>
        </w:sdtPr>
        <w:sdtContent>
          <w:r w:rsidR="00EC24FB" w:rsidRPr="00EC24FB">
            <w:rPr>
              <w:color w:val="000000"/>
              <w:sz w:val="22"/>
            </w:rPr>
            <w:t xml:space="preserve">(Budi &amp; </w:t>
          </w:r>
          <w:proofErr w:type="spellStart"/>
          <w:r w:rsidR="00EC24FB" w:rsidRPr="00EC24FB">
            <w:rPr>
              <w:color w:val="000000"/>
              <w:sz w:val="22"/>
            </w:rPr>
            <w:t>Ratmono</w:t>
          </w:r>
          <w:proofErr w:type="spellEnd"/>
          <w:r w:rsidR="00EC24FB" w:rsidRPr="00EC24FB">
            <w:rPr>
              <w:color w:val="000000"/>
              <w:sz w:val="22"/>
            </w:rPr>
            <w:t>, 2018)</w:t>
          </w:r>
        </w:sdtContent>
      </w:sdt>
      <w:r w:rsidRPr="00422919">
        <w:t xml:space="preserve">. In addition, ongoing border disputes with neighbouring countries further complicate governance and resource allocation in the region. Also border regions often experience heightened security risks due to geopolitical tensions and military conflicts, as seen in Jammu and Kashmir, India </w:t>
      </w:r>
      <w:sdt>
        <w:sdtPr>
          <w:rPr>
            <w:color w:val="000000"/>
            <w:sz w:val="22"/>
          </w:rPr>
          <w:tag w:val="MENDELEY_CITATION_v3_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"/>
          <w:id w:val="-816413784"/>
          <w:placeholder>
            <w:docPart w:val="DefaultPlaceholder_-1854013440"/>
          </w:placeholder>
        </w:sdtPr>
        <w:sdtContent>
          <w:r w:rsidR="00EC24FB" w:rsidRPr="00EC24FB">
            <w:rPr>
              <w:color w:val="000000"/>
              <w:sz w:val="22"/>
            </w:rPr>
            <w:t>(Khan &amp; Shameem, 2024)</w:t>
          </w:r>
        </w:sdtContent>
      </w:sdt>
      <w:r w:rsidRPr="00422919">
        <w:t xml:space="preserve">. To address these challenges, special autonomy is proposed with the aim of implementing development policies that are more specific to the needs of border communities </w:t>
      </w:r>
      <w:sdt>
        <w:sdtPr>
          <w:rPr>
            <w:color w:val="000000"/>
          </w:rPr>
          <w:tag w:val="MENDELEY_CITATION_v3_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"/>
          <w:id w:val="723028976"/>
          <w:placeholder>
            <w:docPart w:val="DefaultPlaceholder_-1854013440"/>
          </w:placeholder>
        </w:sdtPr>
        <w:sdtContent>
          <w:r w:rsidR="00EC24FB" w:rsidRPr="00EC24FB">
            <w:rPr>
              <w:color w:val="000000"/>
            </w:rPr>
            <w:t>(</w:t>
          </w:r>
          <w:proofErr w:type="spellStart"/>
          <w:r w:rsidR="00EC24FB" w:rsidRPr="00EC24FB">
            <w:rPr>
              <w:color w:val="000000"/>
            </w:rPr>
            <w:t>Permatasari</w:t>
          </w:r>
          <w:proofErr w:type="spellEnd"/>
          <w:r w:rsidR="00EC24FB" w:rsidRPr="00EC24FB">
            <w:rPr>
              <w:color w:val="000000"/>
            </w:rPr>
            <w:t>, 2014)</w:t>
          </w:r>
        </w:sdtContent>
      </w:sdt>
      <w:r w:rsidRPr="00422919">
        <w:t xml:space="preserve">. However, some argue that an emphasis on border security and control can actually enhance cooperation between the state and communities and strengthen community resilience to external threats </w:t>
      </w:r>
      <w:sdt>
        <w:sdtPr>
          <w:rPr>
            <w:color w:val="000000"/>
          </w:rPr>
          <w:tag w:val="MENDELEY_CITATION_v3_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"/>
          <w:id w:val="-1807464503"/>
          <w:placeholder>
            <w:docPart w:val="DefaultPlaceholder_-1854013440"/>
          </w:placeholder>
        </w:sdtPr>
        <w:sdtContent>
          <w:r w:rsidR="00EC24FB" w:rsidRPr="00EC24FB">
            <w:rPr>
              <w:color w:val="000000"/>
            </w:rPr>
            <w:t>(</w:t>
          </w:r>
          <w:proofErr w:type="spellStart"/>
          <w:r w:rsidR="00EC24FB" w:rsidRPr="00EC24FB">
            <w:rPr>
              <w:color w:val="000000"/>
            </w:rPr>
            <w:t>Missbach</w:t>
          </w:r>
          <w:proofErr w:type="spellEnd"/>
          <w:r w:rsidR="00EC24FB" w:rsidRPr="00EC24FB">
            <w:rPr>
              <w:color w:val="000000"/>
            </w:rPr>
            <w:t>, 2014)</w:t>
          </w:r>
        </w:sdtContent>
      </w:sdt>
      <w:r w:rsidRPr="00422919">
        <w:t>.</w:t>
      </w:r>
    </w:p>
    <w:p w14:paraId="43A72B6C" w14:textId="77777777" w:rsidR="00422919" w:rsidRPr="00422919" w:rsidRDefault="00422919" w:rsidP="001A584C">
      <w:pPr>
        <w:spacing w:line="276" w:lineRule="auto"/>
      </w:pPr>
      <w:r w:rsidRPr="00422919">
        <w:t xml:space="preserve">This research focuses on </w:t>
      </w:r>
      <w:proofErr w:type="spellStart"/>
      <w:r w:rsidRPr="00422919">
        <w:t>analyzing</w:t>
      </w:r>
      <w:proofErr w:type="spellEnd"/>
      <w:r w:rsidRPr="00422919">
        <w:t xml:space="preserve"> policies for managing and strengthening Indonesia's land borders by adopting various global perspectives, compare Indonesia's border policies with best practices from various countries to identify strategies that can be implemented. Based on the analysis, this research will develop policy recommendations that can improve border management more effectively, sustainably, and competitively in a global context. This study specifically uses a literature review approach by reviewing various regulations, research reports, scientific journals, and case studies from countries that have experience in managing land borders.</w:t>
      </w:r>
    </w:p>
    <w:p w14:paraId="7F39A00D" w14:textId="77777777" w:rsidR="00422919" w:rsidRPr="00422919" w:rsidRDefault="00422919" w:rsidP="00303AD8">
      <w:pPr>
        <w:spacing w:line="276" w:lineRule="auto"/>
      </w:pPr>
    </w:p>
    <w:p w14:paraId="60BE2069" w14:textId="77777777" w:rsidR="00422919" w:rsidRPr="00422919" w:rsidRDefault="00422919" w:rsidP="00303AD8">
      <w:pPr>
        <w:spacing w:line="276" w:lineRule="auto"/>
        <w:ind w:firstLine="0"/>
        <w:rPr>
          <w:b/>
          <w:szCs w:val="40"/>
        </w:rPr>
      </w:pPr>
      <w:r w:rsidRPr="00422919">
        <w:rPr>
          <w:b/>
          <w:bCs/>
          <w:color w:val="222222"/>
          <w:szCs w:val="28"/>
          <w:shd w:val="clear" w:color="auto" w:fill="FFFFFF"/>
        </w:rPr>
        <w:t>METHODS</w:t>
      </w:r>
    </w:p>
    <w:p w14:paraId="78EE4890" w14:textId="77777777" w:rsidR="00422919" w:rsidRPr="00422919" w:rsidRDefault="00422919" w:rsidP="001A584C">
      <w:pPr>
        <w:spacing w:line="276" w:lineRule="auto"/>
        <w:ind w:firstLine="0"/>
        <w:jc w:val="center"/>
      </w:pPr>
      <w:r w:rsidRPr="00422919">
        <w:drawing>
          <wp:inline distT="0" distB="0" distL="0" distR="0" wp14:anchorId="25A8887B" wp14:editId="4D88AC83">
            <wp:extent cx="5760085" cy="4073525"/>
            <wp:effectExtent l="0" t="0" r="0" b="3175"/>
            <wp:docPr id="1585251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51764" name="Picture 1585251764"/>
                    <pic:cNvPicPr/>
                  </pic:nvPicPr>
                  <pic:blipFill>
                    <a:blip r:embed="rId15"/>
                    <a:stretch>
                      <a:fillRect/>
                    </a:stretch>
                  </pic:blipFill>
                  <pic:spPr>
                    <a:xfrm>
                      <a:off x="0" y="0"/>
                      <a:ext cx="5760085" cy="4073525"/>
                    </a:xfrm>
                    <a:prstGeom prst="rect">
                      <a:avLst/>
                    </a:prstGeom>
                  </pic:spPr>
                </pic:pic>
              </a:graphicData>
            </a:graphic>
          </wp:inline>
        </w:drawing>
      </w:r>
    </w:p>
    <w:p w14:paraId="6862B625" w14:textId="77777777" w:rsidR="00422919" w:rsidRPr="00422919" w:rsidRDefault="00422919" w:rsidP="001A584C">
      <w:pPr>
        <w:spacing w:line="276" w:lineRule="auto"/>
        <w:ind w:firstLine="0"/>
        <w:jc w:val="center"/>
        <w:rPr>
          <w:sz w:val="22"/>
          <w:szCs w:val="22"/>
        </w:rPr>
      </w:pPr>
      <w:r w:rsidRPr="00422919">
        <w:rPr>
          <w:b/>
          <w:bCs/>
          <w:sz w:val="22"/>
          <w:szCs w:val="20"/>
        </w:rPr>
        <w:t>Figure 1.</w:t>
      </w:r>
      <w:r w:rsidRPr="00422919">
        <w:rPr>
          <w:sz w:val="22"/>
          <w:szCs w:val="20"/>
        </w:rPr>
        <w:t xml:space="preserve"> Indonesia's terrestrial borders with neighbouring countries</w:t>
      </w:r>
    </w:p>
    <w:p w14:paraId="2DF290C5" w14:textId="77777777" w:rsidR="00422919" w:rsidRPr="00422919" w:rsidRDefault="00422919" w:rsidP="001A584C">
      <w:pPr>
        <w:spacing w:line="276" w:lineRule="auto"/>
      </w:pPr>
      <w:r w:rsidRPr="00422919">
        <w:t xml:space="preserve">The study area covers all of Indonesia's terrestrial borders with neighbouring countries (Figure 1). West Kalimantan, East Kalimantan, and North Kalimantan provinces border Sarawak and Sabah, Malaysia. Near North Kalimantan, precisely on </w:t>
      </w:r>
      <w:proofErr w:type="spellStart"/>
      <w:r w:rsidRPr="00422919">
        <w:t>Sebatik</w:t>
      </w:r>
      <w:proofErr w:type="spellEnd"/>
      <w:r w:rsidRPr="00422919">
        <w:t xml:space="preserve"> Island (inset </w:t>
      </w:r>
      <w:r w:rsidRPr="00422919">
        <w:lastRenderedPageBreak/>
        <w:t>a), Indonesia also borders Malaysia. In the south (inset b), East Nusa Tenggara Province borders Timor Leste. In eastern Indonesia, Papua Province borders Papua New Guinea.</w:t>
      </w:r>
    </w:p>
    <w:p w14:paraId="4DA89B8D" w14:textId="77777777" w:rsidR="00422919" w:rsidRPr="00422919" w:rsidRDefault="00422919" w:rsidP="001A584C">
      <w:pPr>
        <w:spacing w:line="276" w:lineRule="auto"/>
      </w:pPr>
      <w:r w:rsidRPr="00422919">
        <w:t>A qualitative approach was undertaken to review how border management policies in various countries around the world can serve as examples for Indonesia's border management. The identification of border management in the legal, social, and economic dimensions was conducted through existing literature. The results obtained were compared to identify the existing challenges and how countries around the world address them in the context of border management, and to investigate how they relate to the conditions in Indonesia.</w:t>
      </w:r>
    </w:p>
    <w:p w14:paraId="58643CB9" w14:textId="77777777" w:rsidR="00422919" w:rsidRPr="00422919" w:rsidRDefault="00422919" w:rsidP="001A584C">
      <w:pPr>
        <w:spacing w:line="276" w:lineRule="auto"/>
      </w:pPr>
      <w:r w:rsidRPr="00422919">
        <w:t>The literature that serves as the source includes legal frameworks such as national security policies and border management laws, both from Indonesia and other countries. Official reports from agencies related to border management, both from Indonesia (e.g. BNPP and Ministry of Foreign Affairs) and international agencies (e.g. UN and ASEAN). In addition, peer-reviewed journal articles are also used to understand how countries around the world manage their borders to be used as case studies.</w:t>
      </w:r>
    </w:p>
    <w:p w14:paraId="187A7082" w14:textId="77777777" w:rsidR="00422919" w:rsidRPr="00422919" w:rsidRDefault="00422919" w:rsidP="001A584C">
      <w:pPr>
        <w:spacing w:line="276" w:lineRule="auto"/>
      </w:pPr>
      <w:r w:rsidRPr="00422919">
        <w:t>The criteria for the border management case study were selected using three main criteria. First, countries that have areas with multi-layered border management due to socio-economic or political divisions. Second, border areas with disputes among several parties, whether ongoing or resolved. Third, countries that have implemented effective management concepts to address these issues. The three criteria were chosen so that the existing case studies were relevant to the Indonesian context.</w:t>
      </w:r>
    </w:p>
    <w:p w14:paraId="2C3AE2E6" w14:textId="77777777" w:rsidR="00422919" w:rsidRPr="00422919" w:rsidRDefault="00422919" w:rsidP="00303AD8">
      <w:pPr>
        <w:spacing w:line="276" w:lineRule="auto"/>
      </w:pPr>
    </w:p>
    <w:p w14:paraId="6A1F69D1" w14:textId="77777777" w:rsidR="00422919" w:rsidRPr="00422919" w:rsidRDefault="00422919" w:rsidP="00303AD8">
      <w:pPr>
        <w:spacing w:line="276" w:lineRule="auto"/>
        <w:ind w:firstLine="0"/>
        <w:rPr>
          <w:b/>
        </w:rPr>
      </w:pPr>
      <w:r w:rsidRPr="00422919">
        <w:rPr>
          <w:b/>
          <w:bCs/>
        </w:rPr>
        <w:t>RESULT</w:t>
      </w:r>
    </w:p>
    <w:p w14:paraId="522B7614" w14:textId="77777777" w:rsidR="00422919" w:rsidRPr="00422919" w:rsidRDefault="00422919" w:rsidP="001A584C">
      <w:pPr>
        <w:spacing w:line="276" w:lineRule="auto"/>
        <w:ind w:firstLine="0"/>
        <w:rPr>
          <w:b/>
          <w:bCs/>
        </w:rPr>
      </w:pPr>
      <w:r w:rsidRPr="00422919">
        <w:rPr>
          <w:b/>
          <w:bCs/>
        </w:rPr>
        <w:t>Indonesia's Land Border Management Policy</w:t>
      </w:r>
    </w:p>
    <w:p w14:paraId="685DC078" w14:textId="0B952C7C" w:rsidR="00422919" w:rsidRPr="00422919" w:rsidRDefault="00422919" w:rsidP="001A584C">
      <w:pPr>
        <w:spacing w:line="276" w:lineRule="auto"/>
      </w:pPr>
      <w:r w:rsidRPr="00422919">
        <w:t xml:space="preserve">Indonesia implements various policies in land border management to maintain national sovereignty and security. Based on data from the National Border Management Agency (BNPP), there are 187 sub-districts in 54 districts or cities that directly border other countries, with special regulations covering immigration, trade and </w:t>
      </w:r>
      <w:proofErr w:type="spellStart"/>
      <w:r w:rsidRPr="00422919">
        <w:t>defense</w:t>
      </w:r>
      <w:proofErr w:type="spellEnd"/>
      <w:r w:rsidRPr="00422919">
        <w:t xml:space="preserve"> aspects </w:t>
      </w:r>
      <w:sdt>
        <w:sdtPr>
          <w:rPr>
            <w:color w:val="000000"/>
          </w:rPr>
          <w:tag w:val="MENDELEY_CITATION_v3_eyJjaXRhdGlvbklEIjoiTUVOREVMRVlfQ0lUQVRJT05fZGYyYWNiMTctNjcwOC00NWNkLWE0MTAtMzUxOTU4MmZiOWM2IiwiY2l0YXRpb25JdGVtcyI6W3siaWQiOiIwZWI1YzcwMi02ZWQ4LTUwM2QtODY4YS1jZjkzNDhmOGI4MDgiLCJpdGVtRGF0YSI6eyJJU0JOIjoiOTc4ODU3ODExMDc5NiIsIklTU04iOiIyMDcxMTA1MCIsIlBNSUQiOiIyNTI0NjQwMy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"/>
          <w:id w:val="1601838490"/>
          <w:placeholder>
            <w:docPart w:val="DefaultPlaceholder_-1854013440"/>
          </w:placeholder>
        </w:sdtPr>
        <w:sdtContent>
          <w:r w:rsidR="00EC24FB" w:rsidRPr="00EC24FB">
            <w:rPr>
              <w:color w:val="000000"/>
            </w:rPr>
            <w:t>(Kennedy, 2021)</w:t>
          </w:r>
        </w:sdtContent>
      </w:sdt>
      <w:r w:rsidRPr="00422919">
        <w:t xml:space="preserve">. Immigration is tasked with overseeing the crossing of people at the 10 main Cross Border Posts (PLBN), while Customs oversees the entry and exit of goods to prevent smuggling. The Indonesian National Armed Forces and Indonesian National Police deploy more than 2,500 border personnel to maintain security, especially in conflict-prone areas such as the Indonesia-Malaysia border in Kalimantan and Indonesia-Papua New Guinea </w:t>
      </w:r>
      <w:sdt>
        <w:sdtPr>
          <w:rPr>
            <w:color w:val="000000"/>
            <w:sz w:val="22"/>
          </w:rPr>
          <w:tag w:val="MENDELEY_CITATION_v3_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"/>
          <w:id w:val="669384895"/>
          <w:placeholder>
            <w:docPart w:val="DefaultPlaceholder_-1854013440"/>
          </w:placeholder>
        </w:sdtPr>
        <w:sdtContent>
          <w:r w:rsidR="00EC24FB" w:rsidRPr="00EC24FB">
            <w:rPr>
              <w:color w:val="000000"/>
              <w:sz w:val="22"/>
            </w:rPr>
            <w:t>(</w:t>
          </w:r>
          <w:proofErr w:type="spellStart"/>
          <w:r w:rsidR="00EC24FB" w:rsidRPr="00EC24FB">
            <w:rPr>
              <w:color w:val="000000"/>
              <w:sz w:val="22"/>
            </w:rPr>
            <w:t>Uly</w:t>
          </w:r>
          <w:proofErr w:type="spellEnd"/>
          <w:r w:rsidR="00EC24FB" w:rsidRPr="00EC24FB">
            <w:rPr>
              <w:color w:val="000000"/>
              <w:sz w:val="22"/>
            </w:rPr>
            <w:t xml:space="preserve">, </w:t>
          </w:r>
          <w:proofErr w:type="spellStart"/>
          <w:r w:rsidR="00EC24FB" w:rsidRPr="00EC24FB">
            <w:rPr>
              <w:color w:val="000000"/>
              <w:sz w:val="22"/>
            </w:rPr>
            <w:t>Harsono</w:t>
          </w:r>
          <w:proofErr w:type="spellEnd"/>
          <w:r w:rsidR="00EC24FB" w:rsidRPr="00EC24FB">
            <w:rPr>
              <w:color w:val="000000"/>
              <w:sz w:val="22"/>
            </w:rPr>
            <w:t xml:space="preserve">, </w:t>
          </w:r>
          <w:proofErr w:type="spellStart"/>
          <w:r w:rsidR="00EC24FB" w:rsidRPr="00EC24FB">
            <w:rPr>
              <w:color w:val="000000"/>
              <w:sz w:val="22"/>
            </w:rPr>
            <w:t>Supriyatno</w:t>
          </w:r>
          <w:proofErr w:type="spellEnd"/>
          <w:r w:rsidR="00EC24FB" w:rsidRPr="00EC24FB">
            <w:rPr>
              <w:color w:val="000000"/>
              <w:sz w:val="22"/>
            </w:rPr>
            <w:t xml:space="preserve">, &amp; </w:t>
          </w:r>
          <w:proofErr w:type="spellStart"/>
          <w:r w:rsidR="00EC24FB" w:rsidRPr="00EC24FB">
            <w:rPr>
              <w:color w:val="000000"/>
              <w:sz w:val="22"/>
            </w:rPr>
            <w:t>Gultom</w:t>
          </w:r>
          <w:proofErr w:type="spellEnd"/>
          <w:r w:rsidR="00EC24FB" w:rsidRPr="00EC24FB">
            <w:rPr>
              <w:color w:val="000000"/>
              <w:sz w:val="22"/>
            </w:rPr>
            <w:t>, 2023)</w:t>
          </w:r>
        </w:sdtContent>
      </w:sdt>
      <w:r w:rsidRPr="00422919">
        <w:t xml:space="preserve">. Indonesia has implemented various policies and regulations to strengthen border area governance. These policies include cross-border surveillance, infrastructure development, improving the welfare of border communities, and inter-agency coordination. The following </w:t>
      </w:r>
      <w:r w:rsidRPr="00422919">
        <w:rPr>
          <w:b/>
          <w:bCs/>
        </w:rPr>
        <w:t xml:space="preserve">Table 1 </w:t>
      </w:r>
      <w:r w:rsidRPr="00422919">
        <w:t>summarizes various important regulations issued from 1985 to 2020, which serve as a legal basis for the management of Indonesia's land borders.</w:t>
      </w:r>
    </w:p>
    <w:p w14:paraId="6FADA850" w14:textId="77777777" w:rsidR="00422919" w:rsidRPr="00422919" w:rsidRDefault="00422919" w:rsidP="001A584C">
      <w:pPr>
        <w:spacing w:line="276" w:lineRule="auto"/>
        <w:ind w:firstLine="720"/>
      </w:pPr>
    </w:p>
    <w:p w14:paraId="741EF467" w14:textId="77777777" w:rsidR="00422919" w:rsidRPr="00422919" w:rsidRDefault="00422919" w:rsidP="001A584C">
      <w:pPr>
        <w:spacing w:line="276" w:lineRule="auto"/>
        <w:ind w:firstLine="0"/>
        <w:jc w:val="center"/>
        <w:rPr>
          <w:sz w:val="22"/>
          <w:szCs w:val="22"/>
        </w:rPr>
      </w:pPr>
      <w:r w:rsidRPr="00422919">
        <w:rPr>
          <w:b/>
          <w:bCs/>
          <w:sz w:val="22"/>
          <w:szCs w:val="20"/>
        </w:rPr>
        <w:t>Table 1</w:t>
      </w:r>
      <w:r w:rsidRPr="00422919">
        <w:rPr>
          <w:sz w:val="22"/>
          <w:szCs w:val="20"/>
        </w:rPr>
        <w:t>. Regulations issued between 1985 and 2020 that serve as the legal basis for Indonesia's land border management</w:t>
      </w:r>
    </w:p>
    <w:tbl>
      <w:tblPr>
        <w:tblStyle w:val="PlainTable2"/>
        <w:tblW w:w="0" w:type="auto"/>
        <w:tblLook w:val="04A0" w:firstRow="1" w:lastRow="0" w:firstColumn="1" w:lastColumn="0" w:noHBand="0" w:noVBand="1"/>
      </w:tblPr>
      <w:tblGrid>
        <w:gridCol w:w="800"/>
        <w:gridCol w:w="2387"/>
        <w:gridCol w:w="3679"/>
        <w:gridCol w:w="2205"/>
      </w:tblGrid>
      <w:tr w:rsidR="00422919" w:rsidRPr="00422919" w14:paraId="6CD6F5F2" w14:textId="77777777" w:rsidTr="00EC3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14:paraId="6293109F" w14:textId="77777777" w:rsidR="00422919" w:rsidRPr="00422919" w:rsidRDefault="00422919" w:rsidP="00EC3A2F">
            <w:pPr>
              <w:spacing w:line="276" w:lineRule="auto"/>
              <w:rPr>
                <w:rFonts w:ascii="Cambria" w:hAnsi="Cambria"/>
                <w:sz w:val="24"/>
              </w:rPr>
            </w:pPr>
            <w:r w:rsidRPr="00422919">
              <w:rPr>
                <w:rFonts w:ascii="Cambria" w:hAnsi="Cambria"/>
                <w:sz w:val="24"/>
              </w:rPr>
              <w:t>No</w:t>
            </w:r>
          </w:p>
        </w:tc>
        <w:tc>
          <w:tcPr>
            <w:tcW w:w="2434" w:type="dxa"/>
          </w:tcPr>
          <w:p w14:paraId="3EF191AF" w14:textId="77777777" w:rsidR="00422919" w:rsidRPr="00422919" w:rsidRDefault="00422919" w:rsidP="00EC3A2F">
            <w:pPr>
              <w:spacing w:line="276" w:lineRule="auto"/>
              <w:cnfStyle w:val="100000000000" w:firstRow="1"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 xml:space="preserve">Regulation  </w:t>
            </w:r>
          </w:p>
        </w:tc>
        <w:tc>
          <w:tcPr>
            <w:tcW w:w="3808" w:type="dxa"/>
          </w:tcPr>
          <w:p w14:paraId="546EABF5" w14:textId="77777777" w:rsidR="00422919" w:rsidRPr="00422919" w:rsidRDefault="00422919" w:rsidP="00EC3A2F">
            <w:pPr>
              <w:spacing w:line="276" w:lineRule="auto"/>
              <w:cnfStyle w:val="100000000000" w:firstRow="1"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 xml:space="preserve">Content </w:t>
            </w:r>
          </w:p>
        </w:tc>
        <w:tc>
          <w:tcPr>
            <w:tcW w:w="2236" w:type="dxa"/>
          </w:tcPr>
          <w:p w14:paraId="34C7B77D" w14:textId="77777777" w:rsidR="00422919" w:rsidRPr="00422919" w:rsidRDefault="00422919" w:rsidP="00EC3A2F">
            <w:pPr>
              <w:spacing w:line="276" w:lineRule="auto"/>
              <w:cnfStyle w:val="100000000000" w:firstRow="1"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Description</w:t>
            </w:r>
          </w:p>
        </w:tc>
      </w:tr>
      <w:tr w:rsidR="00422919" w:rsidRPr="00422919" w14:paraId="1AFB944D" w14:textId="77777777" w:rsidTr="00EC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14:paraId="0DA64652" w14:textId="77777777"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lastRenderedPageBreak/>
              <w:t>1</w:t>
            </w:r>
          </w:p>
        </w:tc>
        <w:tc>
          <w:tcPr>
            <w:tcW w:w="2434" w:type="dxa"/>
          </w:tcPr>
          <w:p w14:paraId="3EE45F94"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Law No. 43 Year 2008 on State Territory</w:t>
            </w:r>
          </w:p>
        </w:tc>
        <w:tc>
          <w:tcPr>
            <w:tcW w:w="3808" w:type="dxa"/>
          </w:tcPr>
          <w:p w14:paraId="5A33758C"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Regulate the boundaries of Indonesia's land, sea and airspace</w:t>
            </w:r>
          </w:p>
        </w:tc>
        <w:tc>
          <w:tcPr>
            <w:tcW w:w="2236" w:type="dxa"/>
          </w:tcPr>
          <w:p w14:paraId="03317253"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Legal basis of territorial sovereignty</w:t>
            </w:r>
          </w:p>
        </w:tc>
      </w:tr>
      <w:tr w:rsidR="00422919" w:rsidRPr="00422919" w14:paraId="58BFBFFA" w14:textId="77777777" w:rsidTr="00EC3A2F">
        <w:tc>
          <w:tcPr>
            <w:cnfStyle w:val="001000000000" w:firstRow="0" w:lastRow="0" w:firstColumn="1" w:lastColumn="0" w:oddVBand="0" w:evenVBand="0" w:oddHBand="0" w:evenHBand="0" w:firstRowFirstColumn="0" w:firstRowLastColumn="0" w:lastRowFirstColumn="0" w:lastRowLastColumn="0"/>
            <w:tcW w:w="538" w:type="dxa"/>
          </w:tcPr>
          <w:p w14:paraId="4074FFA7" w14:textId="77777777"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t>2</w:t>
            </w:r>
          </w:p>
        </w:tc>
        <w:tc>
          <w:tcPr>
            <w:tcW w:w="2434" w:type="dxa"/>
          </w:tcPr>
          <w:p w14:paraId="6380848E"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Law No. 26 Year 2007 on Spatial Planning</w:t>
            </w:r>
          </w:p>
        </w:tc>
        <w:tc>
          <w:tcPr>
            <w:tcW w:w="3808" w:type="dxa"/>
          </w:tcPr>
          <w:p w14:paraId="546A2216"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Regional spatial planning including border areas</w:t>
            </w:r>
          </w:p>
        </w:tc>
        <w:tc>
          <w:tcPr>
            <w:tcW w:w="2236" w:type="dxa"/>
          </w:tcPr>
          <w:p w14:paraId="06AA926B"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 xml:space="preserve">Supporting development and </w:t>
            </w:r>
            <w:proofErr w:type="spellStart"/>
            <w:r w:rsidRPr="00422919">
              <w:rPr>
                <w:rFonts w:ascii="Cambria" w:hAnsi="Cambria"/>
                <w:sz w:val="24"/>
              </w:rPr>
              <w:t>defense</w:t>
            </w:r>
            <w:proofErr w:type="spellEnd"/>
          </w:p>
        </w:tc>
      </w:tr>
      <w:tr w:rsidR="00422919" w:rsidRPr="00422919" w14:paraId="3C19BA81" w14:textId="77777777" w:rsidTr="00EC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14:paraId="4F34C0FF" w14:textId="77777777"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t>3</w:t>
            </w:r>
          </w:p>
        </w:tc>
        <w:tc>
          <w:tcPr>
            <w:tcW w:w="2434" w:type="dxa"/>
          </w:tcPr>
          <w:p w14:paraId="35DCD50C"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Law No. 6 of 2014 on Villages</w:t>
            </w:r>
          </w:p>
        </w:tc>
        <w:tc>
          <w:tcPr>
            <w:tcW w:w="3808" w:type="dxa"/>
          </w:tcPr>
          <w:p w14:paraId="73E6021A"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Management of villages in border areas, especially those that are underdeveloped and outermost</w:t>
            </w:r>
          </w:p>
        </w:tc>
        <w:tc>
          <w:tcPr>
            <w:tcW w:w="2236" w:type="dxa"/>
          </w:tcPr>
          <w:p w14:paraId="59EB89FE"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Focus on empowering border villages</w:t>
            </w:r>
          </w:p>
        </w:tc>
      </w:tr>
      <w:tr w:rsidR="00422919" w:rsidRPr="00422919" w14:paraId="3D2A18A2" w14:textId="77777777" w:rsidTr="00EC3A2F">
        <w:tc>
          <w:tcPr>
            <w:cnfStyle w:val="001000000000" w:firstRow="0" w:lastRow="0" w:firstColumn="1" w:lastColumn="0" w:oddVBand="0" w:evenVBand="0" w:oddHBand="0" w:evenHBand="0" w:firstRowFirstColumn="0" w:firstRowLastColumn="0" w:lastRowFirstColumn="0" w:lastRowLastColumn="0"/>
            <w:tcW w:w="538" w:type="dxa"/>
          </w:tcPr>
          <w:p w14:paraId="4214A98D" w14:textId="77777777"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t>4</w:t>
            </w:r>
          </w:p>
        </w:tc>
        <w:tc>
          <w:tcPr>
            <w:tcW w:w="2434" w:type="dxa"/>
          </w:tcPr>
          <w:p w14:paraId="2DB95307"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Presidential Regulation No. 179 Year 2014 on National Border Management Agency</w:t>
            </w:r>
          </w:p>
        </w:tc>
        <w:tc>
          <w:tcPr>
            <w:tcW w:w="3808" w:type="dxa"/>
          </w:tcPr>
          <w:p w14:paraId="39B2EDFD"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Organizing the duties and functions of the National Border Management Agency</w:t>
            </w:r>
          </w:p>
        </w:tc>
        <w:tc>
          <w:tcPr>
            <w:tcW w:w="2236" w:type="dxa"/>
          </w:tcPr>
          <w:p w14:paraId="2060D077"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Cross-sector coordination of border areas</w:t>
            </w:r>
          </w:p>
        </w:tc>
      </w:tr>
      <w:tr w:rsidR="00422919" w:rsidRPr="00422919" w14:paraId="5F1C5D89" w14:textId="77777777" w:rsidTr="00EC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14:paraId="12FFC98F" w14:textId="77777777"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t>5</w:t>
            </w:r>
          </w:p>
        </w:tc>
        <w:tc>
          <w:tcPr>
            <w:tcW w:w="2434" w:type="dxa"/>
          </w:tcPr>
          <w:p w14:paraId="79E42A18"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Government Regulation No. 62 Year 2010 on Small Outer Islands</w:t>
            </w:r>
          </w:p>
        </w:tc>
        <w:tc>
          <w:tcPr>
            <w:tcW w:w="3808" w:type="dxa"/>
          </w:tcPr>
          <w:p w14:paraId="412FCEEF"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Management and protection of small outer islands</w:t>
            </w:r>
          </w:p>
        </w:tc>
        <w:tc>
          <w:tcPr>
            <w:tcW w:w="2236" w:type="dxa"/>
          </w:tcPr>
          <w:p w14:paraId="6222762C"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Maintain the territorial integrity of the Republic of Indonesia</w:t>
            </w:r>
          </w:p>
        </w:tc>
      </w:tr>
      <w:tr w:rsidR="00422919" w:rsidRPr="00422919" w14:paraId="4AB78318" w14:textId="77777777" w:rsidTr="00EC3A2F">
        <w:tc>
          <w:tcPr>
            <w:cnfStyle w:val="001000000000" w:firstRow="0" w:lastRow="0" w:firstColumn="1" w:lastColumn="0" w:oddVBand="0" w:evenVBand="0" w:oddHBand="0" w:evenHBand="0" w:firstRowFirstColumn="0" w:firstRowLastColumn="0" w:lastRowFirstColumn="0" w:lastRowLastColumn="0"/>
            <w:tcW w:w="538" w:type="dxa"/>
          </w:tcPr>
          <w:p w14:paraId="5E3D2BA8" w14:textId="77777777"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t>6</w:t>
            </w:r>
          </w:p>
        </w:tc>
        <w:tc>
          <w:tcPr>
            <w:tcW w:w="2434" w:type="dxa"/>
          </w:tcPr>
          <w:p w14:paraId="6BC0B288"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Presidential Regulation No. 18 of 2020 on Medium-Term National Development Plan 2020-2024</w:t>
            </w:r>
          </w:p>
        </w:tc>
        <w:tc>
          <w:tcPr>
            <w:tcW w:w="3808" w:type="dxa"/>
          </w:tcPr>
          <w:p w14:paraId="5A8DF7D4"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Development of border areas as a national priority</w:t>
            </w:r>
          </w:p>
        </w:tc>
        <w:tc>
          <w:tcPr>
            <w:tcW w:w="2236" w:type="dxa"/>
          </w:tcPr>
          <w:p w14:paraId="13695390"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Related to infrastructure and basic services</w:t>
            </w:r>
          </w:p>
        </w:tc>
      </w:tr>
      <w:tr w:rsidR="00422919" w:rsidRPr="00422919" w14:paraId="7A16B1A8" w14:textId="77777777" w:rsidTr="00EC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14:paraId="7D2D0A01" w14:textId="77777777"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t>7</w:t>
            </w:r>
          </w:p>
        </w:tc>
        <w:tc>
          <w:tcPr>
            <w:tcW w:w="2434" w:type="dxa"/>
          </w:tcPr>
          <w:p w14:paraId="43E5C3D8"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Law No. 32 Year 2014 on Maritime Affairs</w:t>
            </w:r>
          </w:p>
        </w:tc>
        <w:tc>
          <w:tcPr>
            <w:tcW w:w="3808" w:type="dxa"/>
          </w:tcPr>
          <w:p w14:paraId="60971C7E"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Management of marine areas, security, and marine resources</w:t>
            </w:r>
          </w:p>
        </w:tc>
        <w:tc>
          <w:tcPr>
            <w:tcW w:w="2236" w:type="dxa"/>
          </w:tcPr>
          <w:p w14:paraId="202D049D"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Regulate the EEZ, continental shelf, etc</w:t>
            </w:r>
          </w:p>
        </w:tc>
      </w:tr>
      <w:tr w:rsidR="00422919" w:rsidRPr="00422919" w14:paraId="4D54B26D" w14:textId="77777777" w:rsidTr="00EC3A2F">
        <w:tc>
          <w:tcPr>
            <w:cnfStyle w:val="001000000000" w:firstRow="0" w:lastRow="0" w:firstColumn="1" w:lastColumn="0" w:oddVBand="0" w:evenVBand="0" w:oddHBand="0" w:evenHBand="0" w:firstRowFirstColumn="0" w:firstRowLastColumn="0" w:lastRowFirstColumn="0" w:lastRowLastColumn="0"/>
            <w:tcW w:w="538" w:type="dxa"/>
          </w:tcPr>
          <w:p w14:paraId="53AA63D4" w14:textId="77777777"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t>8</w:t>
            </w:r>
          </w:p>
        </w:tc>
        <w:tc>
          <w:tcPr>
            <w:tcW w:w="2434" w:type="dxa"/>
          </w:tcPr>
          <w:p w14:paraId="4AC4A823"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Law No. 17 Year 1985 on UNCLOS 1982</w:t>
            </w:r>
          </w:p>
        </w:tc>
        <w:tc>
          <w:tcPr>
            <w:tcW w:w="3808" w:type="dxa"/>
          </w:tcPr>
          <w:p w14:paraId="757324AC"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Ratify the UN Convention on the Law of the Sea</w:t>
            </w:r>
          </w:p>
        </w:tc>
        <w:tc>
          <w:tcPr>
            <w:tcW w:w="2236" w:type="dxa"/>
          </w:tcPr>
          <w:p w14:paraId="5D52D225"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Basis for Indonesia's international maritime claims</w:t>
            </w:r>
          </w:p>
        </w:tc>
      </w:tr>
      <w:tr w:rsidR="00422919" w:rsidRPr="00422919" w14:paraId="713214BB" w14:textId="77777777" w:rsidTr="00EC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14:paraId="454DE965" w14:textId="77777777"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t>9</w:t>
            </w:r>
          </w:p>
        </w:tc>
        <w:tc>
          <w:tcPr>
            <w:tcW w:w="2434" w:type="dxa"/>
          </w:tcPr>
          <w:p w14:paraId="58FFB3D0"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Presidential Decree No. 6 Year 2017 on the Map of the Republic of Indonesia</w:t>
            </w:r>
          </w:p>
        </w:tc>
        <w:tc>
          <w:tcPr>
            <w:tcW w:w="3808" w:type="dxa"/>
          </w:tcPr>
          <w:p w14:paraId="64A21085"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Establishment of an official map of the Indonesian territory</w:t>
            </w:r>
          </w:p>
        </w:tc>
        <w:tc>
          <w:tcPr>
            <w:tcW w:w="2236" w:type="dxa"/>
          </w:tcPr>
          <w:p w14:paraId="3860B5FA"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Reference in regional governance</w:t>
            </w:r>
          </w:p>
        </w:tc>
      </w:tr>
    </w:tbl>
    <w:p w14:paraId="29522CC4" w14:textId="77777777" w:rsidR="00422919" w:rsidRPr="00422919" w:rsidRDefault="00422919" w:rsidP="001A584C">
      <w:pPr>
        <w:spacing w:before="240" w:line="276" w:lineRule="auto"/>
      </w:pPr>
      <w:r w:rsidRPr="00422919">
        <w:rPr>
          <w:b/>
          <w:bCs/>
        </w:rPr>
        <w:t>Table 1</w:t>
      </w:r>
      <w:r w:rsidRPr="00422919">
        <w:t xml:space="preserve">. contains some examples of rules and regulations governing the management of Indonesia's borders. Indonesia has established a comprehensive legal and regulatory framework to effectively manage its border areas. Some of the key regulations include Law No. 43/2008 on State Territory that regulates Indonesia's land, sea and air borders, and Law No. 26/2007 on Spatial Planning that ensures border areas are included in the </w:t>
      </w:r>
      <w:r w:rsidRPr="00422919">
        <w:lastRenderedPageBreak/>
        <w:t>national development strategy. The management of border villages is supported by Law No. 6/2014, while Presidential Regulation No. 179/2014 regulates the coordinative role of the National Border Management Agency (BNPP). The integrity of the outermost regions is affirmed through Government Regulation No. 62/2010 on the Outermost Small Islands, and the strategic development of border areas is directed by Presidential Regulation No. 18/2020 on the RPJMN 2020-2024. In the maritime context, Law No. 32 of 2014 on Maritime Affairs and Law No. 17 of 1985 ratifying UNCLOS 1982 affirm Indonesia's sovereignty and rights over its maritime territory. Finally, Presidential Decree No. 6/2017 establishes an official map of the territory of the Republic of Indonesia that serves as a reference in governance and planning. All of these policies support a holistic approach to border management, sovereignty and sustainable development.</w:t>
      </w:r>
    </w:p>
    <w:p w14:paraId="508C2528" w14:textId="77777777" w:rsidR="00422919" w:rsidRPr="00422919" w:rsidRDefault="00422919" w:rsidP="001A584C">
      <w:pPr>
        <w:spacing w:line="276" w:lineRule="auto"/>
      </w:pPr>
      <w:r w:rsidRPr="00422919">
        <w:t xml:space="preserve">In order to maintain the sovereignty and stability of its border areas, Indonesia does not only rely on domestic policies, but also establishes various forms of cooperation with other countries. This cooperation includes bilateral and multilateral agreements that aim to resolve border issues, strengthen security, and encourage development in border areas. </w:t>
      </w:r>
      <w:r w:rsidRPr="00422919">
        <w:rPr>
          <w:b/>
          <w:bCs/>
        </w:rPr>
        <w:t>Table 2.</w:t>
      </w:r>
      <w:r w:rsidRPr="00422919">
        <w:t xml:space="preserve"> below summarizes Indonesia's main regulations and collaborations related to border management and foreign relations.</w:t>
      </w:r>
    </w:p>
    <w:p w14:paraId="2B7A5416" w14:textId="77777777" w:rsidR="00422919" w:rsidRPr="00422919" w:rsidRDefault="00422919" w:rsidP="001A584C">
      <w:pPr>
        <w:spacing w:line="276" w:lineRule="auto"/>
        <w:ind w:firstLine="720"/>
      </w:pPr>
    </w:p>
    <w:p w14:paraId="0EF8A0B1" w14:textId="77777777" w:rsidR="00422919" w:rsidRPr="00422919" w:rsidRDefault="00422919" w:rsidP="001A584C">
      <w:pPr>
        <w:spacing w:line="276" w:lineRule="auto"/>
        <w:ind w:firstLine="0"/>
        <w:jc w:val="center"/>
        <w:rPr>
          <w:bCs/>
          <w:sz w:val="22"/>
          <w:szCs w:val="20"/>
        </w:rPr>
      </w:pPr>
      <w:r w:rsidRPr="00422919">
        <w:rPr>
          <w:b/>
          <w:bCs/>
          <w:sz w:val="22"/>
          <w:szCs w:val="20"/>
        </w:rPr>
        <w:t xml:space="preserve">Table 2. </w:t>
      </w:r>
      <w:r w:rsidRPr="00422919">
        <w:rPr>
          <w:sz w:val="22"/>
          <w:szCs w:val="20"/>
        </w:rPr>
        <w:t>Indonesia's border regulations and cooperation with foreign countries</w:t>
      </w:r>
    </w:p>
    <w:tbl>
      <w:tblPr>
        <w:tblStyle w:val="PlainTable2"/>
        <w:tblW w:w="0" w:type="auto"/>
        <w:tblLook w:val="04A0" w:firstRow="1" w:lastRow="0" w:firstColumn="1" w:lastColumn="0" w:noHBand="0" w:noVBand="1"/>
      </w:tblPr>
      <w:tblGrid>
        <w:gridCol w:w="792"/>
        <w:gridCol w:w="2380"/>
        <w:gridCol w:w="3668"/>
        <w:gridCol w:w="2231"/>
      </w:tblGrid>
      <w:tr w:rsidR="00422919" w:rsidRPr="00422919" w14:paraId="479D025F" w14:textId="77777777" w:rsidTr="00EC3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33971D3" w14:textId="77777777" w:rsidR="00422919" w:rsidRPr="00422919" w:rsidRDefault="00422919" w:rsidP="00EC3A2F">
            <w:pPr>
              <w:spacing w:line="276" w:lineRule="auto"/>
              <w:rPr>
                <w:rFonts w:ascii="Cambria" w:hAnsi="Cambria"/>
                <w:b w:val="0"/>
                <w:bCs w:val="0"/>
                <w:sz w:val="24"/>
              </w:rPr>
            </w:pPr>
            <w:r w:rsidRPr="00422919">
              <w:rPr>
                <w:rStyle w:val="Strong"/>
                <w:rFonts w:ascii="Cambria" w:hAnsi="Cambria"/>
                <w:sz w:val="24"/>
              </w:rPr>
              <w:t>No</w:t>
            </w:r>
          </w:p>
        </w:tc>
        <w:tc>
          <w:tcPr>
            <w:tcW w:w="2410" w:type="dxa"/>
          </w:tcPr>
          <w:p w14:paraId="7DD0AF73" w14:textId="77777777" w:rsidR="00422919" w:rsidRPr="00422919" w:rsidRDefault="00422919" w:rsidP="00EC3A2F">
            <w:pPr>
              <w:spacing w:line="276" w:lineRule="auto"/>
              <w:cnfStyle w:val="100000000000" w:firstRow="1" w:lastRow="0" w:firstColumn="0" w:lastColumn="0" w:oddVBand="0" w:evenVBand="0" w:oddHBand="0" w:evenHBand="0" w:firstRowFirstColumn="0" w:firstRowLastColumn="0" w:lastRowFirstColumn="0" w:lastRowLastColumn="0"/>
              <w:rPr>
                <w:rFonts w:ascii="Cambria" w:hAnsi="Cambria"/>
                <w:b w:val="0"/>
                <w:bCs w:val="0"/>
                <w:sz w:val="24"/>
              </w:rPr>
            </w:pPr>
            <w:r w:rsidRPr="00422919">
              <w:rPr>
                <w:rStyle w:val="Strong"/>
                <w:rFonts w:ascii="Cambria" w:hAnsi="Cambria"/>
                <w:sz w:val="24"/>
              </w:rPr>
              <w:t>Regulation and Collaborations</w:t>
            </w:r>
          </w:p>
        </w:tc>
        <w:tc>
          <w:tcPr>
            <w:tcW w:w="3790" w:type="dxa"/>
          </w:tcPr>
          <w:p w14:paraId="49E7BC19" w14:textId="77777777" w:rsidR="00422919" w:rsidRPr="00422919" w:rsidRDefault="00422919" w:rsidP="00EC3A2F">
            <w:pPr>
              <w:spacing w:line="276" w:lineRule="auto"/>
              <w:cnfStyle w:val="100000000000" w:firstRow="1" w:lastRow="0" w:firstColumn="0" w:lastColumn="0" w:oddVBand="0" w:evenVBand="0" w:oddHBand="0" w:evenHBand="0" w:firstRowFirstColumn="0" w:firstRowLastColumn="0" w:lastRowFirstColumn="0" w:lastRowLastColumn="0"/>
              <w:rPr>
                <w:rFonts w:ascii="Cambria" w:hAnsi="Cambria"/>
                <w:b w:val="0"/>
                <w:bCs w:val="0"/>
                <w:sz w:val="24"/>
              </w:rPr>
            </w:pPr>
            <w:r w:rsidRPr="00422919">
              <w:rPr>
                <w:rStyle w:val="Strong"/>
                <w:rFonts w:ascii="Cambria" w:hAnsi="Cambria"/>
                <w:sz w:val="24"/>
              </w:rPr>
              <w:t>Content</w:t>
            </w:r>
          </w:p>
        </w:tc>
        <w:tc>
          <w:tcPr>
            <w:tcW w:w="2254" w:type="dxa"/>
          </w:tcPr>
          <w:p w14:paraId="5A27E585" w14:textId="77777777" w:rsidR="00422919" w:rsidRPr="00422919" w:rsidRDefault="00422919" w:rsidP="00EC3A2F">
            <w:pPr>
              <w:spacing w:line="276" w:lineRule="auto"/>
              <w:cnfStyle w:val="100000000000" w:firstRow="1" w:lastRow="0" w:firstColumn="0" w:lastColumn="0" w:oddVBand="0" w:evenVBand="0" w:oddHBand="0" w:evenHBand="0" w:firstRowFirstColumn="0" w:firstRowLastColumn="0" w:lastRowFirstColumn="0" w:lastRowLastColumn="0"/>
              <w:rPr>
                <w:rFonts w:ascii="Cambria" w:hAnsi="Cambria"/>
                <w:b w:val="0"/>
                <w:bCs w:val="0"/>
                <w:sz w:val="24"/>
              </w:rPr>
            </w:pPr>
            <w:r w:rsidRPr="00422919">
              <w:rPr>
                <w:rStyle w:val="Strong"/>
                <w:rFonts w:ascii="Cambria" w:hAnsi="Cambria"/>
                <w:sz w:val="24"/>
              </w:rPr>
              <w:t>Description</w:t>
            </w:r>
          </w:p>
        </w:tc>
      </w:tr>
      <w:tr w:rsidR="00422919" w:rsidRPr="00422919" w14:paraId="3AFA2487" w14:textId="77777777" w:rsidTr="00EC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D70D54B" w14:textId="77777777"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t>1</w:t>
            </w:r>
          </w:p>
        </w:tc>
        <w:tc>
          <w:tcPr>
            <w:tcW w:w="2410" w:type="dxa"/>
          </w:tcPr>
          <w:p w14:paraId="1CB395D6"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b/>
                <w:bCs/>
                <w:sz w:val="24"/>
              </w:rPr>
            </w:pPr>
            <w:r w:rsidRPr="00422919">
              <w:rPr>
                <w:rStyle w:val="Strong"/>
                <w:rFonts w:ascii="Cambria" w:hAnsi="Cambria"/>
                <w:b w:val="0"/>
                <w:bCs w:val="0"/>
                <w:sz w:val="24"/>
              </w:rPr>
              <w:t>Law No. 37 Year 1999 on Foreign Relations</w:t>
            </w:r>
          </w:p>
        </w:tc>
        <w:tc>
          <w:tcPr>
            <w:tcW w:w="3790" w:type="dxa"/>
          </w:tcPr>
          <w:p w14:paraId="3087E253"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Sets out Indonesia's principles and policies in establishing foreign relations</w:t>
            </w:r>
          </w:p>
        </w:tc>
        <w:tc>
          <w:tcPr>
            <w:tcW w:w="2254" w:type="dxa"/>
          </w:tcPr>
          <w:p w14:paraId="68024ABD"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Basis for bilateral and multilateral cooperation, including border issues</w:t>
            </w:r>
          </w:p>
        </w:tc>
      </w:tr>
      <w:tr w:rsidR="00422919" w:rsidRPr="00422919" w14:paraId="19F23800" w14:textId="77777777" w:rsidTr="00EC3A2F">
        <w:tc>
          <w:tcPr>
            <w:cnfStyle w:val="001000000000" w:firstRow="0" w:lastRow="0" w:firstColumn="1" w:lastColumn="0" w:oddVBand="0" w:evenVBand="0" w:oddHBand="0" w:evenHBand="0" w:firstRowFirstColumn="0" w:firstRowLastColumn="0" w:lastRowFirstColumn="0" w:lastRowLastColumn="0"/>
            <w:tcW w:w="562" w:type="dxa"/>
          </w:tcPr>
          <w:p w14:paraId="29583027" w14:textId="77777777"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t>2</w:t>
            </w:r>
          </w:p>
        </w:tc>
        <w:tc>
          <w:tcPr>
            <w:tcW w:w="2410" w:type="dxa"/>
          </w:tcPr>
          <w:p w14:paraId="373C0B3B"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b/>
                <w:bCs/>
                <w:sz w:val="24"/>
              </w:rPr>
            </w:pPr>
            <w:r w:rsidRPr="00422919">
              <w:rPr>
                <w:rStyle w:val="Strong"/>
                <w:rFonts w:ascii="Cambria" w:hAnsi="Cambria"/>
                <w:b w:val="0"/>
                <w:bCs w:val="0"/>
                <w:sz w:val="24"/>
              </w:rPr>
              <w:t>Law No. 24 Year 2000 on International Agreements</w:t>
            </w:r>
          </w:p>
        </w:tc>
        <w:tc>
          <w:tcPr>
            <w:tcW w:w="3790" w:type="dxa"/>
          </w:tcPr>
          <w:p w14:paraId="15879FB7"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Procedures and requirements for making international agreements, including state border agreements</w:t>
            </w:r>
          </w:p>
        </w:tc>
        <w:tc>
          <w:tcPr>
            <w:tcW w:w="2254" w:type="dxa"/>
          </w:tcPr>
          <w:p w14:paraId="0F06FBB0"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Organize the ratification and implementation of foreign treaties</w:t>
            </w:r>
          </w:p>
        </w:tc>
      </w:tr>
      <w:tr w:rsidR="00422919" w:rsidRPr="00422919" w14:paraId="667BC8EC" w14:textId="77777777" w:rsidTr="00EC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C5B2027" w14:textId="77777777"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t>3</w:t>
            </w:r>
          </w:p>
        </w:tc>
        <w:tc>
          <w:tcPr>
            <w:tcW w:w="2410" w:type="dxa"/>
          </w:tcPr>
          <w:p w14:paraId="4EED754C"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b/>
                <w:bCs/>
                <w:sz w:val="24"/>
              </w:rPr>
            </w:pPr>
            <w:r w:rsidRPr="00422919">
              <w:rPr>
                <w:rStyle w:val="Strong"/>
                <w:rFonts w:ascii="Cambria" w:hAnsi="Cambria"/>
                <w:b w:val="0"/>
                <w:bCs w:val="0"/>
                <w:sz w:val="24"/>
              </w:rPr>
              <w:t>Presidential Regulation No. 34 Year 2010 on Border Management Cooperation Forum</w:t>
            </w:r>
          </w:p>
        </w:tc>
        <w:tc>
          <w:tcPr>
            <w:tcW w:w="3790" w:type="dxa"/>
          </w:tcPr>
          <w:p w14:paraId="06B9CBA4"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Encourage bilateral cooperation in border areas, such as with Malaysia, PNG, and Timor Leste</w:t>
            </w:r>
          </w:p>
        </w:tc>
        <w:tc>
          <w:tcPr>
            <w:tcW w:w="2254" w:type="dxa"/>
          </w:tcPr>
          <w:p w14:paraId="20C5FCB1"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Facilitate border diplomacy and development</w:t>
            </w:r>
          </w:p>
        </w:tc>
      </w:tr>
      <w:tr w:rsidR="00422919" w:rsidRPr="00422919" w14:paraId="78392C4D" w14:textId="77777777" w:rsidTr="00EC3A2F">
        <w:tc>
          <w:tcPr>
            <w:cnfStyle w:val="001000000000" w:firstRow="0" w:lastRow="0" w:firstColumn="1" w:lastColumn="0" w:oddVBand="0" w:evenVBand="0" w:oddHBand="0" w:evenHBand="0" w:firstRowFirstColumn="0" w:firstRowLastColumn="0" w:lastRowFirstColumn="0" w:lastRowLastColumn="0"/>
            <w:tcW w:w="562" w:type="dxa"/>
          </w:tcPr>
          <w:p w14:paraId="35D7EF89" w14:textId="77777777"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t>4</w:t>
            </w:r>
          </w:p>
        </w:tc>
        <w:tc>
          <w:tcPr>
            <w:tcW w:w="2410" w:type="dxa"/>
          </w:tcPr>
          <w:p w14:paraId="380D2087"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b/>
                <w:bCs/>
                <w:sz w:val="24"/>
              </w:rPr>
            </w:pPr>
            <w:r w:rsidRPr="00422919">
              <w:rPr>
                <w:rStyle w:val="Strong"/>
                <w:rFonts w:ascii="Cambria" w:hAnsi="Cambria"/>
                <w:b w:val="0"/>
                <w:bCs w:val="0"/>
                <w:sz w:val="24"/>
              </w:rPr>
              <w:t>Joint Border Committees (JBC)</w:t>
            </w:r>
          </w:p>
        </w:tc>
        <w:tc>
          <w:tcPr>
            <w:tcW w:w="3790" w:type="dxa"/>
          </w:tcPr>
          <w:p w14:paraId="6AA5B900"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 xml:space="preserve">Bilateral forums between Indonesia and </w:t>
            </w:r>
            <w:proofErr w:type="spellStart"/>
            <w:r w:rsidRPr="00422919">
              <w:rPr>
                <w:rFonts w:ascii="Cambria" w:hAnsi="Cambria"/>
                <w:sz w:val="24"/>
              </w:rPr>
              <w:t>neighboring</w:t>
            </w:r>
            <w:proofErr w:type="spellEnd"/>
            <w:r w:rsidRPr="00422919">
              <w:rPr>
                <w:rFonts w:ascii="Cambria" w:hAnsi="Cambria"/>
                <w:sz w:val="24"/>
              </w:rPr>
              <w:t xml:space="preserve"> countries to resolve boundaries</w:t>
            </w:r>
          </w:p>
        </w:tc>
        <w:tc>
          <w:tcPr>
            <w:tcW w:w="2254" w:type="dxa"/>
          </w:tcPr>
          <w:p w14:paraId="72B72CA8"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Routinely conducted with Malaysia, Timor Leste, and Papua New Guinea</w:t>
            </w:r>
          </w:p>
        </w:tc>
      </w:tr>
      <w:tr w:rsidR="00422919" w:rsidRPr="00422919" w14:paraId="030438EC" w14:textId="77777777" w:rsidTr="00EC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4658F2B" w14:textId="77777777"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lastRenderedPageBreak/>
              <w:t>5</w:t>
            </w:r>
          </w:p>
        </w:tc>
        <w:tc>
          <w:tcPr>
            <w:tcW w:w="2410" w:type="dxa"/>
          </w:tcPr>
          <w:p w14:paraId="07322E94"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b/>
                <w:bCs/>
                <w:sz w:val="24"/>
              </w:rPr>
            </w:pPr>
            <w:r w:rsidRPr="00422919">
              <w:rPr>
                <w:rStyle w:val="Strong"/>
                <w:rFonts w:ascii="Cambria" w:hAnsi="Cambria"/>
                <w:b w:val="0"/>
                <w:bCs w:val="0"/>
                <w:sz w:val="24"/>
              </w:rPr>
              <w:t>Trilateral Cooperation Indonesia–Malaysia–Philippines</w:t>
            </w:r>
          </w:p>
        </w:tc>
        <w:tc>
          <w:tcPr>
            <w:tcW w:w="3790" w:type="dxa"/>
          </w:tcPr>
          <w:p w14:paraId="2B31A1F5"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Maritime security cooperation in border areas, especially in the Sulu and Sulawesi Seas</w:t>
            </w:r>
          </w:p>
        </w:tc>
        <w:tc>
          <w:tcPr>
            <w:tcW w:w="2254" w:type="dxa"/>
          </w:tcPr>
          <w:p w14:paraId="2A1F04B4"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Focus on preventing terrorism, smuggling and cross-border crime</w:t>
            </w:r>
          </w:p>
        </w:tc>
      </w:tr>
      <w:tr w:rsidR="00422919" w:rsidRPr="00422919" w14:paraId="6BE04BED" w14:textId="77777777" w:rsidTr="00EC3A2F">
        <w:tc>
          <w:tcPr>
            <w:cnfStyle w:val="001000000000" w:firstRow="0" w:lastRow="0" w:firstColumn="1" w:lastColumn="0" w:oddVBand="0" w:evenVBand="0" w:oddHBand="0" w:evenHBand="0" w:firstRowFirstColumn="0" w:firstRowLastColumn="0" w:lastRowFirstColumn="0" w:lastRowLastColumn="0"/>
            <w:tcW w:w="562" w:type="dxa"/>
          </w:tcPr>
          <w:p w14:paraId="54086CCE" w14:textId="77777777"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t>6</w:t>
            </w:r>
          </w:p>
        </w:tc>
        <w:tc>
          <w:tcPr>
            <w:tcW w:w="2410" w:type="dxa"/>
          </w:tcPr>
          <w:p w14:paraId="62430815"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b/>
                <w:bCs/>
                <w:sz w:val="24"/>
              </w:rPr>
            </w:pPr>
            <w:r w:rsidRPr="00422919">
              <w:rPr>
                <w:rStyle w:val="Strong"/>
                <w:rFonts w:ascii="Cambria" w:hAnsi="Cambria"/>
                <w:b w:val="0"/>
                <w:bCs w:val="0"/>
                <w:sz w:val="24"/>
              </w:rPr>
              <w:t>Indonesia-Timor Leste Border MoU (2005, 2013, etc.)</w:t>
            </w:r>
          </w:p>
        </w:tc>
        <w:tc>
          <w:tcPr>
            <w:tcW w:w="3790" w:type="dxa"/>
          </w:tcPr>
          <w:p w14:paraId="4099F807"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Land border agreements, joint patrols, and cross-border infrastructure development</w:t>
            </w:r>
          </w:p>
        </w:tc>
        <w:tc>
          <w:tcPr>
            <w:tcW w:w="2254" w:type="dxa"/>
          </w:tcPr>
          <w:p w14:paraId="6DCCFBAF"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There are still boundary segments that have not been agreed upon</w:t>
            </w:r>
          </w:p>
        </w:tc>
      </w:tr>
      <w:tr w:rsidR="00422919" w:rsidRPr="00422919" w14:paraId="761A38EF" w14:textId="77777777" w:rsidTr="00EC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6CDBDE8" w14:textId="77777777"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t>7</w:t>
            </w:r>
          </w:p>
        </w:tc>
        <w:tc>
          <w:tcPr>
            <w:tcW w:w="2410" w:type="dxa"/>
          </w:tcPr>
          <w:p w14:paraId="6DFB3C07"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b/>
                <w:bCs/>
                <w:sz w:val="24"/>
              </w:rPr>
            </w:pPr>
            <w:r w:rsidRPr="00422919">
              <w:rPr>
                <w:rStyle w:val="Strong"/>
                <w:rFonts w:ascii="Cambria" w:hAnsi="Cambria"/>
                <w:b w:val="0"/>
                <w:bCs w:val="0"/>
                <w:sz w:val="24"/>
              </w:rPr>
              <w:t>Collaboration in Border Trade Agreement (BTA)</w:t>
            </w:r>
          </w:p>
        </w:tc>
        <w:tc>
          <w:tcPr>
            <w:tcW w:w="3790" w:type="dxa"/>
          </w:tcPr>
          <w:p w14:paraId="5A3AD513"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 xml:space="preserve">Cross-border trade agreements, such as in </w:t>
            </w:r>
            <w:proofErr w:type="spellStart"/>
            <w:r w:rsidRPr="00422919">
              <w:rPr>
                <w:rFonts w:ascii="Cambria" w:hAnsi="Cambria"/>
                <w:sz w:val="24"/>
              </w:rPr>
              <w:t>Entikong</w:t>
            </w:r>
            <w:proofErr w:type="spellEnd"/>
            <w:r w:rsidRPr="00422919">
              <w:rPr>
                <w:rFonts w:ascii="Cambria" w:hAnsi="Cambria"/>
                <w:sz w:val="24"/>
              </w:rPr>
              <w:t xml:space="preserve"> (Indonesia-Malaysia)</w:t>
            </w:r>
          </w:p>
        </w:tc>
        <w:tc>
          <w:tcPr>
            <w:tcW w:w="2254" w:type="dxa"/>
          </w:tcPr>
          <w:p w14:paraId="1E0D0F8C"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Improving the economy and welfare of border residents</w:t>
            </w:r>
          </w:p>
        </w:tc>
      </w:tr>
      <w:tr w:rsidR="00422919" w:rsidRPr="00422919" w14:paraId="7B9C9D5A" w14:textId="77777777" w:rsidTr="00EC3A2F">
        <w:tc>
          <w:tcPr>
            <w:cnfStyle w:val="001000000000" w:firstRow="0" w:lastRow="0" w:firstColumn="1" w:lastColumn="0" w:oddVBand="0" w:evenVBand="0" w:oddHBand="0" w:evenHBand="0" w:firstRowFirstColumn="0" w:firstRowLastColumn="0" w:lastRowFirstColumn="0" w:lastRowLastColumn="0"/>
            <w:tcW w:w="562" w:type="dxa"/>
          </w:tcPr>
          <w:p w14:paraId="6707292D" w14:textId="77777777"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t>8</w:t>
            </w:r>
          </w:p>
        </w:tc>
        <w:tc>
          <w:tcPr>
            <w:tcW w:w="2410" w:type="dxa"/>
          </w:tcPr>
          <w:p w14:paraId="18C38309"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b/>
                <w:bCs/>
                <w:sz w:val="24"/>
              </w:rPr>
            </w:pPr>
            <w:r w:rsidRPr="00422919">
              <w:rPr>
                <w:rStyle w:val="Strong"/>
                <w:rFonts w:ascii="Cambria" w:hAnsi="Cambria"/>
                <w:b w:val="0"/>
                <w:bCs w:val="0"/>
                <w:sz w:val="24"/>
              </w:rPr>
              <w:t>UNCLOS 1982 (ratified by Law No. 17 of 1985)</w:t>
            </w:r>
          </w:p>
        </w:tc>
        <w:tc>
          <w:tcPr>
            <w:tcW w:w="3790" w:type="dxa"/>
          </w:tcPr>
          <w:p w14:paraId="1F86A206"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Form the basis for international cooperation on maritime boundaries, EEZs and continental shelves</w:t>
            </w:r>
          </w:p>
        </w:tc>
        <w:tc>
          <w:tcPr>
            <w:tcW w:w="2254" w:type="dxa"/>
          </w:tcPr>
          <w:p w14:paraId="0B028B09"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Primary reference in maritime boundary negotiations with other countries</w:t>
            </w:r>
          </w:p>
        </w:tc>
      </w:tr>
    </w:tbl>
    <w:p w14:paraId="424D71AB" w14:textId="7839DE05" w:rsidR="00422919" w:rsidRPr="00422919" w:rsidRDefault="00422919" w:rsidP="001A584C">
      <w:pPr>
        <w:spacing w:before="240" w:line="276" w:lineRule="auto"/>
      </w:pPr>
      <w:r w:rsidRPr="00422919">
        <w:rPr>
          <w:b/>
          <w:bCs/>
        </w:rPr>
        <w:t>Table 2.</w:t>
      </w:r>
      <w:r w:rsidRPr="00422919">
        <w:t xml:space="preserve"> presents various regulations and forms of international cooperation carried out by Indonesia in the context of border area management. Regulations such as Law No. 37 of 1999 on Foreign Relations and Law No. 24 of 2000 on International Agreements provide a legal basis for building bilateral and multilateral relations, including in the context of resolving border issues. In addition, there is concrete cooperation such as Joint Border Committees with Malaysia, Timor Leste, and Papua New Guinea </w:t>
      </w:r>
      <w:sdt>
        <w:sdtPr>
          <w:rPr>
            <w:color w:val="000000"/>
            <w:sz w:val="22"/>
          </w:rPr>
          <w:tag w:val="MENDELEY_CITATION_v3_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"/>
          <w:id w:val="814608403"/>
          <w:placeholder>
            <w:docPart w:val="DefaultPlaceholder_-1854013440"/>
          </w:placeholder>
        </w:sdtPr>
        <w:sdtContent>
          <w:r w:rsidR="00EC24FB" w:rsidRPr="00EC24FB">
            <w:rPr>
              <w:color w:val="000000"/>
              <w:sz w:val="22"/>
            </w:rPr>
            <w:t xml:space="preserve">(Armita </w:t>
          </w:r>
          <w:proofErr w:type="spellStart"/>
          <w:r w:rsidR="00EC24FB" w:rsidRPr="00EC24FB">
            <w:rPr>
              <w:color w:val="000000"/>
              <w:sz w:val="22"/>
            </w:rPr>
            <w:t>Arvanti</w:t>
          </w:r>
          <w:proofErr w:type="spellEnd"/>
          <w:r w:rsidR="00EC24FB" w:rsidRPr="00EC24FB">
            <w:rPr>
              <w:color w:val="000000"/>
              <w:sz w:val="22"/>
            </w:rPr>
            <w:t xml:space="preserve">, Bayu Setiawan, </w:t>
          </w:r>
          <w:proofErr w:type="spellStart"/>
          <w:r w:rsidR="00EC24FB" w:rsidRPr="00EC24FB">
            <w:rPr>
              <w:color w:val="000000"/>
              <w:sz w:val="22"/>
            </w:rPr>
            <w:t>Syamsunasir</w:t>
          </w:r>
          <w:proofErr w:type="spellEnd"/>
          <w:r w:rsidR="00EC24FB" w:rsidRPr="00EC24FB">
            <w:rPr>
              <w:color w:val="000000"/>
              <w:sz w:val="22"/>
            </w:rPr>
            <w:t xml:space="preserve">, &amp; </w:t>
          </w:r>
          <w:proofErr w:type="spellStart"/>
          <w:r w:rsidR="00EC24FB" w:rsidRPr="00EC24FB">
            <w:rPr>
              <w:color w:val="000000"/>
              <w:sz w:val="22"/>
            </w:rPr>
            <w:t>Pujo</w:t>
          </w:r>
          <w:proofErr w:type="spellEnd"/>
          <w:r w:rsidR="00EC24FB" w:rsidRPr="00EC24FB">
            <w:rPr>
              <w:color w:val="000000"/>
              <w:sz w:val="22"/>
            </w:rPr>
            <w:t xml:space="preserve"> Widodo, 2023; </w:t>
          </w:r>
          <w:proofErr w:type="spellStart"/>
          <w:r w:rsidR="00EC24FB" w:rsidRPr="00EC24FB">
            <w:rPr>
              <w:color w:val="000000"/>
              <w:sz w:val="22"/>
            </w:rPr>
            <w:t>Mangku</w:t>
          </w:r>
          <w:proofErr w:type="spellEnd"/>
          <w:r w:rsidR="00EC24FB" w:rsidRPr="00EC24FB">
            <w:rPr>
              <w:color w:val="000000"/>
              <w:sz w:val="22"/>
            </w:rPr>
            <w:t>, 2020)</w:t>
          </w:r>
        </w:sdtContent>
      </w:sdt>
      <w:r w:rsidRPr="00422919">
        <w:t xml:space="preserve">. The Indonesia-Malaysia-Philippines trilateral cooperation is focused on securing border maritime areas, particularly in the Sulu Sea and Sulawesi Sea. This collaboration aims to prevent transnational threats such as terrorism, smuggling and other maritime crimes through joint patrols and security coordination </w:t>
      </w:r>
      <w:sdt>
        <w:sdtPr>
          <w:rPr>
            <w:color w:val="000000"/>
          </w:rPr>
          <w:tag w:val="MENDELEY_CITATION_v3_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"/>
          <w:id w:val="864881399"/>
          <w:placeholder>
            <w:docPart w:val="DefaultPlaceholder_-1854013440"/>
          </w:placeholder>
        </w:sdtPr>
        <w:sdtContent>
          <w:r w:rsidR="00EC24FB" w:rsidRPr="00EC24FB">
            <w:rPr>
              <w:color w:val="000000"/>
            </w:rPr>
            <w:t>(</w:t>
          </w:r>
          <w:proofErr w:type="spellStart"/>
          <w:r w:rsidR="00EC24FB" w:rsidRPr="00EC24FB">
            <w:rPr>
              <w:color w:val="000000"/>
            </w:rPr>
            <w:t>Febrica</w:t>
          </w:r>
          <w:proofErr w:type="spellEnd"/>
          <w:r w:rsidR="00EC24FB" w:rsidRPr="00EC24FB">
            <w:rPr>
              <w:color w:val="000000"/>
            </w:rPr>
            <w:t>, 2014; van Zundert, 2022)</w:t>
          </w:r>
        </w:sdtContent>
      </w:sdt>
      <w:r w:rsidRPr="00422919">
        <w:t xml:space="preserve">. Collaboration in a Border Trade Agreement (BTA) is a form of cross-border trade agreement, such as the one implemented in </w:t>
      </w:r>
      <w:proofErr w:type="spellStart"/>
      <w:r w:rsidRPr="00422919">
        <w:t>Entikong</w:t>
      </w:r>
      <w:proofErr w:type="spellEnd"/>
      <w:r w:rsidRPr="00422919">
        <w:t xml:space="preserve"> between Indonesia and Malaysia. The main objective of this cooperation is to improve the economy and welfare of people living in border areas through more open and regular trade access </w:t>
      </w:r>
      <w:sdt>
        <w:sdtPr>
          <w:rPr>
            <w:color w:val="000000"/>
            <w:sz w:val="22"/>
          </w:rPr>
          <w:tag w:val="MENDELEY_CITATION_v3_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"/>
          <w:id w:val="2121329396"/>
          <w:placeholder>
            <w:docPart w:val="DefaultPlaceholder_-1854013440"/>
          </w:placeholder>
        </w:sdtPr>
        <w:sdtContent>
          <w:r w:rsidR="00EC24FB" w:rsidRPr="00EC24FB">
            <w:rPr>
              <w:color w:val="000000"/>
              <w:sz w:val="22"/>
            </w:rPr>
            <w:t>(</w:t>
          </w:r>
          <w:proofErr w:type="spellStart"/>
          <w:r w:rsidR="00EC24FB" w:rsidRPr="00EC24FB">
            <w:rPr>
              <w:color w:val="000000"/>
              <w:sz w:val="22"/>
            </w:rPr>
            <w:t>Niode</w:t>
          </w:r>
          <w:proofErr w:type="spellEnd"/>
          <w:r w:rsidR="00EC24FB" w:rsidRPr="00EC24FB">
            <w:rPr>
              <w:color w:val="000000"/>
              <w:sz w:val="22"/>
            </w:rPr>
            <w:t xml:space="preserve">, Rachman, &amp; </w:t>
          </w:r>
          <w:proofErr w:type="spellStart"/>
          <w:r w:rsidR="00EC24FB" w:rsidRPr="00EC24FB">
            <w:rPr>
              <w:color w:val="000000"/>
              <w:sz w:val="22"/>
            </w:rPr>
            <w:t>Waworundeng</w:t>
          </w:r>
          <w:proofErr w:type="spellEnd"/>
          <w:r w:rsidR="00EC24FB" w:rsidRPr="00EC24FB">
            <w:rPr>
              <w:color w:val="000000"/>
              <w:sz w:val="22"/>
            </w:rPr>
            <w:t xml:space="preserve">, 2022; </w:t>
          </w:r>
          <w:proofErr w:type="spellStart"/>
          <w:r w:rsidR="00EC24FB" w:rsidRPr="00EC24FB">
            <w:rPr>
              <w:color w:val="000000"/>
              <w:sz w:val="22"/>
            </w:rPr>
            <w:t>Sarjono</w:t>
          </w:r>
          <w:proofErr w:type="spellEnd"/>
          <w:r w:rsidR="00EC24FB" w:rsidRPr="00EC24FB">
            <w:rPr>
              <w:color w:val="000000"/>
              <w:sz w:val="22"/>
            </w:rPr>
            <w:t xml:space="preserve"> &amp; </w:t>
          </w:r>
          <w:proofErr w:type="spellStart"/>
          <w:r w:rsidR="00EC24FB" w:rsidRPr="00EC24FB">
            <w:rPr>
              <w:color w:val="000000"/>
              <w:sz w:val="22"/>
            </w:rPr>
            <w:t>Rudiatin</w:t>
          </w:r>
          <w:proofErr w:type="spellEnd"/>
          <w:r w:rsidR="00EC24FB" w:rsidRPr="00EC24FB">
            <w:rPr>
              <w:color w:val="000000"/>
              <w:sz w:val="22"/>
            </w:rPr>
            <w:t>, 2022)</w:t>
          </w:r>
        </w:sdtContent>
      </w:sdt>
      <w:r w:rsidRPr="00422919">
        <w:t>. Through this cooperation, Indonesia seeks to strengthen border diplomacy, improve regional security, and support the welfare of border communities.</w:t>
      </w:r>
    </w:p>
    <w:p w14:paraId="300E7D39" w14:textId="77777777" w:rsidR="00422919" w:rsidRPr="00422919" w:rsidRDefault="00422919" w:rsidP="001A584C">
      <w:pPr>
        <w:spacing w:line="276" w:lineRule="auto"/>
        <w:ind w:firstLine="720"/>
      </w:pPr>
    </w:p>
    <w:p w14:paraId="36E6ADDA" w14:textId="77777777" w:rsidR="00422919" w:rsidRPr="00422919" w:rsidRDefault="00422919" w:rsidP="001A584C">
      <w:pPr>
        <w:spacing w:line="276" w:lineRule="auto"/>
        <w:ind w:firstLine="0"/>
        <w:rPr>
          <w:b/>
          <w:bCs/>
        </w:rPr>
      </w:pPr>
      <w:r w:rsidRPr="00422919">
        <w:rPr>
          <w:b/>
          <w:bCs/>
        </w:rPr>
        <w:t>Institutional Role</w:t>
      </w:r>
    </w:p>
    <w:p w14:paraId="4AA85C3C" w14:textId="77777777" w:rsidR="00422919" w:rsidRPr="00422919" w:rsidRDefault="00422919" w:rsidP="001A584C">
      <w:pPr>
        <w:spacing w:line="276" w:lineRule="auto"/>
      </w:pPr>
      <w:r w:rsidRPr="00422919">
        <w:t xml:space="preserve">In the context of border area management, Indonesia involves various institutions and elements of society that have strategic and complementary roles. Border management is not only about security aspects, but also includes monitoring the flow of goods and people, law enforcement, and socio-economic development of border communities. Therefore, institutions such as the National Border Management Agency (BNPP), Immigration, </w:t>
      </w:r>
      <w:r w:rsidRPr="00422919">
        <w:lastRenderedPageBreak/>
        <w:t>Customs, Indonesian National Armed Forces (TNI), Indonesian National Police (</w:t>
      </w:r>
      <w:proofErr w:type="spellStart"/>
      <w:r w:rsidRPr="00422919">
        <w:t>Polri</w:t>
      </w:r>
      <w:proofErr w:type="spellEnd"/>
      <w:r w:rsidRPr="00422919">
        <w:t xml:space="preserve">), and together with local governments and local communities, work together in an integrated manner to maintain state sovereignty and promote prosperity in border areas. </w:t>
      </w:r>
    </w:p>
    <w:p w14:paraId="37E7540C" w14:textId="5B3987A0" w:rsidR="00422919" w:rsidRPr="00422919" w:rsidRDefault="00422919" w:rsidP="001A584C">
      <w:pPr>
        <w:spacing w:line="276" w:lineRule="auto"/>
      </w:pPr>
      <w:r w:rsidRPr="00422919">
        <w:t xml:space="preserve">Indonesia </w:t>
      </w:r>
      <w:proofErr w:type="gramStart"/>
      <w:r w:rsidRPr="00422919">
        <w:t>have</w:t>
      </w:r>
      <w:proofErr w:type="gramEnd"/>
      <w:r w:rsidRPr="00422919">
        <w:t xml:space="preserve"> a main cross-sector coordinator in the management of border areas, including the physical, social and economic development of border communities, namely BNPP. They manage both state borders, including state border crossings, as well as border areas </w:t>
      </w:r>
      <w:sdt>
        <w:sdtPr>
          <w:rPr>
            <w:color w:val="000000"/>
          </w:rPr>
          <w:tag w:val="MENDELEY_CITATION_v3_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"/>
          <w:id w:val="1883983668"/>
          <w:placeholder>
            <w:docPart w:val="DefaultPlaceholder_-1854013440"/>
          </w:placeholder>
        </w:sdtPr>
        <w:sdtContent>
          <w:r w:rsidR="00EC24FB" w:rsidRPr="00EC24FB">
            <w:rPr>
              <w:color w:val="000000"/>
            </w:rPr>
            <w:t>(Seran, 2022)</w:t>
          </w:r>
        </w:sdtContent>
      </w:sdt>
      <w:r w:rsidRPr="00422919">
        <w:t xml:space="preserve">. Based on the mandate of Law of the Republic of Indonesia Number 43 of 2008, state borders, both State Territorial Boundaries and Border Areas, are managed by BNPP </w:t>
      </w:r>
      <w:sdt>
        <w:sdtPr>
          <w:rPr>
            <w:color w:val="000000"/>
            <w:sz w:val="22"/>
          </w:rPr>
          <w:tag w:val="MENDELEY_CITATION_v3_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"/>
          <w:id w:val="-843933157"/>
          <w:placeholder>
            <w:docPart w:val="DefaultPlaceholder_-1854013440"/>
          </w:placeholder>
        </w:sdtPr>
        <w:sdtContent>
          <w:r w:rsidR="00EC24FB" w:rsidRPr="00EC24FB">
            <w:rPr>
              <w:color w:val="000000"/>
              <w:sz w:val="22"/>
            </w:rPr>
            <w:t>(</w:t>
          </w:r>
          <w:proofErr w:type="spellStart"/>
          <w:r w:rsidR="00EC24FB" w:rsidRPr="00EC24FB">
            <w:rPr>
              <w:color w:val="000000"/>
              <w:sz w:val="22"/>
            </w:rPr>
            <w:t>Mangku</w:t>
          </w:r>
          <w:proofErr w:type="spellEnd"/>
          <w:r w:rsidR="00EC24FB" w:rsidRPr="00EC24FB">
            <w:rPr>
              <w:color w:val="000000"/>
              <w:sz w:val="22"/>
            </w:rPr>
            <w:t xml:space="preserve">, 2019; </w:t>
          </w:r>
          <w:proofErr w:type="spellStart"/>
          <w:r w:rsidR="00EC24FB" w:rsidRPr="00EC24FB">
            <w:rPr>
              <w:color w:val="000000"/>
              <w:sz w:val="22"/>
            </w:rPr>
            <w:t>Redjo</w:t>
          </w:r>
          <w:proofErr w:type="spellEnd"/>
          <w:r w:rsidR="00EC24FB" w:rsidRPr="00EC24FB">
            <w:rPr>
              <w:color w:val="000000"/>
              <w:sz w:val="22"/>
            </w:rPr>
            <w:t xml:space="preserve"> &amp; As’ari, 2017)</w:t>
          </w:r>
        </w:sdtContent>
      </w:sdt>
      <w:r w:rsidRPr="00422919">
        <w:t xml:space="preserve">.  BNPP is led by the Minister of Home Affairs as the Head of BNPP RI and is responsible to the President of Indonesia. BNPP carries out, among other things, the construction and management of the Cross Border Post (PLBN) in Nanga </w:t>
      </w:r>
      <w:proofErr w:type="spellStart"/>
      <w:r w:rsidRPr="00422919">
        <w:t>Badau</w:t>
      </w:r>
      <w:proofErr w:type="spellEnd"/>
      <w:r w:rsidRPr="00422919">
        <w:t xml:space="preserve">, West Kalimantan, which borders Malaysia </w:t>
      </w:r>
      <w:sdt>
        <w:sdtPr>
          <w:rPr>
            <w:color w:val="000000"/>
          </w:rPr>
          <w:tag w:val="MENDELEY_CITATION_v3_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"/>
          <w:id w:val="2096903575"/>
          <w:placeholder>
            <w:docPart w:val="DefaultPlaceholder_-1854013440"/>
          </w:placeholder>
        </w:sdtPr>
        <w:sdtContent>
          <w:r w:rsidR="00EC24FB" w:rsidRPr="00EC24FB">
            <w:rPr>
              <w:color w:val="000000"/>
            </w:rPr>
            <w:t>(Firdaus, 2019)</w:t>
          </w:r>
        </w:sdtContent>
      </w:sdt>
      <w:r w:rsidRPr="00422919">
        <w:t xml:space="preserve">. Immigration agencies are tasked with overseeing the entry and exit of people, issuing travel documents (passports), and preventing the entry of illegal foreigners or human trafficking. The Border Control Management (BCM) system is a technology used by the Indonesian government to monitor the entry and exit of people at border areas through immigration checkpoints. In the field, such as at PLBN </w:t>
      </w:r>
      <w:proofErr w:type="spellStart"/>
      <w:r w:rsidRPr="00422919">
        <w:t>Motamasin</w:t>
      </w:r>
      <w:proofErr w:type="spellEnd"/>
      <w:r w:rsidRPr="00422919">
        <w:t xml:space="preserve"> in East Nusa Tenggara, this system is supported by the active role of officers who become liaisons between the Indonesian immigration authorities and neighbouring countries </w:t>
      </w:r>
      <w:sdt>
        <w:sdtPr>
          <w:rPr>
            <w:color w:val="000000"/>
          </w:rPr>
          <w:tag w:val="MENDELEY_CITATION_v3_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"/>
          <w:id w:val="1376349306"/>
          <w:placeholder>
            <w:docPart w:val="DefaultPlaceholder_-1854013440"/>
          </w:placeholder>
        </w:sdtPr>
        <w:sdtContent>
          <w:r w:rsidR="00EC24FB" w:rsidRPr="00EC24FB">
            <w:rPr>
              <w:color w:val="000000"/>
            </w:rPr>
            <w:t>(Jade, 2022)</w:t>
          </w:r>
        </w:sdtContent>
      </w:sdt>
      <w:r w:rsidRPr="00422919">
        <w:t xml:space="preserve">. They work together to deal with illegal immigrants, including by applying immigration law measures against foreigners who violate the rules. </w:t>
      </w:r>
      <w:sdt>
        <w:sdtPr>
          <w:rPr>
            <w:color w:val="000000"/>
            <w:sz w:val="22"/>
          </w:rPr>
          <w:tag w:val="MENDELEY_CITATION_v3_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"/>
          <w:id w:val="-1045599002"/>
          <w:placeholder>
            <w:docPart w:val="DefaultPlaceholder_-1854013440"/>
          </w:placeholder>
        </w:sdtPr>
        <w:sdtContent>
          <w:r w:rsidR="00EC24FB" w:rsidRPr="00EC24FB">
            <w:rPr>
              <w:color w:val="000000"/>
              <w:sz w:val="22"/>
            </w:rPr>
            <w:t xml:space="preserve">(Maria Vianey </w:t>
          </w:r>
          <w:proofErr w:type="spellStart"/>
          <w:r w:rsidR="00EC24FB" w:rsidRPr="00EC24FB">
            <w:rPr>
              <w:color w:val="000000"/>
              <w:sz w:val="22"/>
            </w:rPr>
            <w:t>Gunu</w:t>
          </w:r>
          <w:proofErr w:type="spellEnd"/>
          <w:r w:rsidR="00EC24FB" w:rsidRPr="00EC24FB">
            <w:rPr>
              <w:color w:val="000000"/>
              <w:sz w:val="22"/>
            </w:rPr>
            <w:t xml:space="preserve"> </w:t>
          </w:r>
          <w:proofErr w:type="spellStart"/>
          <w:r w:rsidR="00EC24FB" w:rsidRPr="00EC24FB">
            <w:rPr>
              <w:color w:val="000000"/>
              <w:sz w:val="22"/>
            </w:rPr>
            <w:t>Gokok</w:t>
          </w:r>
          <w:proofErr w:type="spellEnd"/>
          <w:r w:rsidR="00EC24FB" w:rsidRPr="00EC24FB">
            <w:rPr>
              <w:color w:val="000000"/>
              <w:sz w:val="22"/>
            </w:rPr>
            <w:t xml:space="preserve">, Tanti </w:t>
          </w:r>
          <w:proofErr w:type="spellStart"/>
          <w:r w:rsidR="00EC24FB" w:rsidRPr="00EC24FB">
            <w:rPr>
              <w:color w:val="000000"/>
              <w:sz w:val="22"/>
            </w:rPr>
            <w:t>Nurgiyanti</w:t>
          </w:r>
          <w:proofErr w:type="spellEnd"/>
          <w:r w:rsidR="00EC24FB" w:rsidRPr="00EC24FB">
            <w:rPr>
              <w:color w:val="000000"/>
              <w:sz w:val="22"/>
            </w:rPr>
            <w:t xml:space="preserve">, </w:t>
          </w:r>
          <w:proofErr w:type="spellStart"/>
          <w:r w:rsidR="00EC24FB" w:rsidRPr="00EC24FB">
            <w:rPr>
              <w:color w:val="000000"/>
              <w:sz w:val="22"/>
            </w:rPr>
            <w:t>Diansari</w:t>
          </w:r>
          <w:proofErr w:type="spellEnd"/>
          <w:r w:rsidR="00EC24FB" w:rsidRPr="00EC24FB">
            <w:rPr>
              <w:color w:val="000000"/>
              <w:sz w:val="22"/>
            </w:rPr>
            <w:t xml:space="preserve"> </w:t>
          </w:r>
          <w:proofErr w:type="spellStart"/>
          <w:r w:rsidR="00EC24FB" w:rsidRPr="00EC24FB">
            <w:rPr>
              <w:color w:val="000000"/>
              <w:sz w:val="22"/>
            </w:rPr>
            <w:t>Solihah</w:t>
          </w:r>
          <w:proofErr w:type="spellEnd"/>
          <w:r w:rsidR="00EC24FB" w:rsidRPr="00EC24FB">
            <w:rPr>
              <w:color w:val="000000"/>
              <w:sz w:val="22"/>
            </w:rPr>
            <w:t xml:space="preserve"> Amini, &amp; Yeyen </w:t>
          </w:r>
          <w:proofErr w:type="spellStart"/>
          <w:r w:rsidR="00EC24FB" w:rsidRPr="00EC24FB">
            <w:rPr>
              <w:color w:val="000000"/>
              <w:sz w:val="22"/>
            </w:rPr>
            <w:t>Subandi</w:t>
          </w:r>
          <w:proofErr w:type="spellEnd"/>
          <w:r w:rsidR="00EC24FB" w:rsidRPr="00EC24FB">
            <w:rPr>
              <w:color w:val="000000"/>
              <w:sz w:val="22"/>
            </w:rPr>
            <w:t>, 2023)</w:t>
          </w:r>
        </w:sdtContent>
      </w:sdt>
      <w:r w:rsidRPr="00422919">
        <w:t>.</w:t>
      </w:r>
    </w:p>
    <w:p w14:paraId="40901991" w14:textId="563E06FC" w:rsidR="00422919" w:rsidRPr="00422919" w:rsidRDefault="00422919" w:rsidP="001A584C">
      <w:pPr>
        <w:spacing w:line="276" w:lineRule="auto"/>
      </w:pPr>
      <w:r w:rsidRPr="00422919">
        <w:t xml:space="preserve">Customs plays an important role in overseeing the cross-border movement of goods to prevent smuggling and trade violations. At the Pos Lintas Batas Negara (PLBN), Customs officers are tasked with inspecting luggage and cargo to ensure compliance with import and export regulations </w:t>
      </w:r>
      <w:sdt>
        <w:sdtPr>
          <w:rPr>
            <w:color w:val="000000"/>
          </w:rPr>
          <w:tag w:val="MENDELEY_CITATION_v3_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"/>
          <w:id w:val="280852223"/>
          <w:placeholder>
            <w:docPart w:val="DefaultPlaceholder_-1854013440"/>
          </w:placeholder>
        </w:sdtPr>
        <w:sdtContent>
          <w:r w:rsidR="00EC24FB" w:rsidRPr="00EC24FB">
            <w:rPr>
              <w:color w:val="000000"/>
            </w:rPr>
            <w:t>(</w:t>
          </w:r>
          <w:proofErr w:type="spellStart"/>
          <w:r w:rsidR="00EC24FB" w:rsidRPr="00EC24FB">
            <w:rPr>
              <w:color w:val="000000"/>
            </w:rPr>
            <w:t>Rokhanyah</w:t>
          </w:r>
          <w:proofErr w:type="spellEnd"/>
          <w:r w:rsidR="00EC24FB" w:rsidRPr="00EC24FB">
            <w:rPr>
              <w:color w:val="000000"/>
            </w:rPr>
            <w:t xml:space="preserve"> et al., 2023)</w:t>
          </w:r>
        </w:sdtContent>
      </w:sdt>
      <w:r w:rsidRPr="00422919">
        <w:t xml:space="preserve">. In addition, they also coordinate with other agencies such as the TNI, </w:t>
      </w:r>
      <w:proofErr w:type="spellStart"/>
      <w:r w:rsidRPr="00422919">
        <w:t>Polri</w:t>
      </w:r>
      <w:proofErr w:type="spellEnd"/>
      <w:r w:rsidRPr="00422919">
        <w:t xml:space="preserve">, and Immigration in maintaining security and order in border areas, especially in vulnerable areas such as the Indonesia-Timor Leste and Indonesia-Malaysia borders. The </w:t>
      </w:r>
      <w:proofErr w:type="spellStart"/>
      <w:r w:rsidRPr="00422919">
        <w:t>Atambua</w:t>
      </w:r>
      <w:proofErr w:type="spellEnd"/>
      <w:r w:rsidRPr="00422919">
        <w:t xml:space="preserve"> Customs and Excise has tightened supervision at PLBN </w:t>
      </w:r>
      <w:proofErr w:type="spellStart"/>
      <w:r w:rsidRPr="00422919">
        <w:t>Motaain</w:t>
      </w:r>
      <w:proofErr w:type="spellEnd"/>
      <w:r w:rsidRPr="00422919">
        <w:t xml:space="preserve"> in East Nusa Tenggara Province</w:t>
      </w:r>
      <w:r w:rsidRPr="00422919">
        <w:rPr>
          <w:b/>
          <w:bCs/>
        </w:rPr>
        <w:t xml:space="preserve"> </w:t>
      </w:r>
      <w:r w:rsidRPr="00422919">
        <w:t xml:space="preserve">to prevent smuggling of goods, such as subsidized fuel oil to Timor Leste </w:t>
      </w:r>
      <w:sdt>
        <w:sdtPr>
          <w:rPr>
            <w:color w:val="000000"/>
          </w:rPr>
          <w:tag w:val="MENDELEY_CITATION_v3_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"/>
          <w:id w:val="1974481515"/>
          <w:placeholder>
            <w:docPart w:val="DefaultPlaceholder_-1854013440"/>
          </w:placeholder>
        </w:sdtPr>
        <w:sdtContent>
          <w:r w:rsidR="00EC24FB" w:rsidRPr="00EC24FB">
            <w:rPr>
              <w:color w:val="000000"/>
            </w:rPr>
            <w:t>(Leonita et al., 2024)</w:t>
          </w:r>
        </w:sdtContent>
      </w:sdt>
      <w:r w:rsidRPr="00422919">
        <w:t xml:space="preserve">. </w:t>
      </w:r>
    </w:p>
    <w:p w14:paraId="733194E8" w14:textId="70DE2C9B" w:rsidR="00422919" w:rsidRPr="00422919" w:rsidRDefault="00422919" w:rsidP="001A584C">
      <w:pPr>
        <w:spacing w:line="276" w:lineRule="auto"/>
      </w:pPr>
      <w:r w:rsidRPr="00422919">
        <w:t>BNPP also collaborating with the Ministry of Public Works and Public Housing (PUPR), the Directorate General of Immigration, the Directorate General of Customs and Excise, the Indonesian National Army (TNI), and the Indonesian National Police (</w:t>
      </w:r>
      <w:proofErr w:type="spellStart"/>
      <w:r w:rsidRPr="00422919">
        <w:t>Polri</w:t>
      </w:r>
      <w:proofErr w:type="spellEnd"/>
      <w:r w:rsidRPr="00422919">
        <w:t xml:space="preserve">) in developing an integrated Cross-Border Post (PLBN). This effort aims to strengthen the surveillance function and increase the economic activities of border communities. The development of PLBN is also accompanied by a welfare-based approach, such as revitalizing people's markets and empowering Micro, Small and Medium Enterprises (MSMEs) through training and technical guidance </w:t>
      </w:r>
      <w:sdt>
        <w:sdtPr>
          <w:rPr>
            <w:color w:val="000000"/>
            <w:sz w:val="22"/>
          </w:rPr>
          <w:tag w:val="MENDELEY_CITATION_v3_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"/>
          <w:id w:val="1451815293"/>
          <w:placeholder>
            <w:docPart w:val="DefaultPlaceholder_-1854013440"/>
          </w:placeholder>
        </w:sdtPr>
        <w:sdtContent>
          <w:r w:rsidR="00EC24FB" w:rsidRPr="00EC24FB">
            <w:rPr>
              <w:color w:val="000000"/>
              <w:sz w:val="22"/>
            </w:rPr>
            <w:t>(</w:t>
          </w:r>
          <w:proofErr w:type="spellStart"/>
          <w:r w:rsidR="00EC24FB" w:rsidRPr="00EC24FB">
            <w:rPr>
              <w:color w:val="000000"/>
              <w:sz w:val="22"/>
            </w:rPr>
            <w:t>Ulut</w:t>
          </w:r>
          <w:proofErr w:type="spellEnd"/>
          <w:r w:rsidR="00EC24FB" w:rsidRPr="00EC24FB">
            <w:rPr>
              <w:color w:val="000000"/>
              <w:sz w:val="22"/>
            </w:rPr>
            <w:t xml:space="preserve">, </w:t>
          </w:r>
          <w:proofErr w:type="spellStart"/>
          <w:r w:rsidR="00EC24FB" w:rsidRPr="00EC24FB">
            <w:rPr>
              <w:color w:val="000000"/>
              <w:sz w:val="22"/>
            </w:rPr>
            <w:t>Amitran</w:t>
          </w:r>
          <w:proofErr w:type="spellEnd"/>
          <w:r w:rsidR="00EC24FB" w:rsidRPr="00EC24FB">
            <w:rPr>
              <w:color w:val="000000"/>
              <w:sz w:val="22"/>
            </w:rPr>
            <w:t xml:space="preserve">, &amp; </w:t>
          </w:r>
          <w:proofErr w:type="spellStart"/>
          <w:r w:rsidR="00EC24FB" w:rsidRPr="00EC24FB">
            <w:rPr>
              <w:color w:val="000000"/>
              <w:sz w:val="22"/>
            </w:rPr>
            <w:t>Foenay</w:t>
          </w:r>
          <w:proofErr w:type="spellEnd"/>
          <w:r w:rsidR="00EC24FB" w:rsidRPr="00EC24FB">
            <w:rPr>
              <w:color w:val="000000"/>
              <w:sz w:val="22"/>
            </w:rPr>
            <w:t>, 2023)</w:t>
          </w:r>
        </w:sdtContent>
      </w:sdt>
      <w:r w:rsidRPr="00422919">
        <w:t>. In this case, it appears that all institutional presences have roles that emphasize not only security aspects, but also socio-economic development as a comprehensive solution to border issues.</w:t>
      </w:r>
    </w:p>
    <w:p w14:paraId="5D5547F9" w14:textId="77777777" w:rsidR="00422919" w:rsidRPr="00422919" w:rsidRDefault="00422919" w:rsidP="001A584C">
      <w:pPr>
        <w:spacing w:line="276" w:lineRule="auto"/>
      </w:pPr>
    </w:p>
    <w:p w14:paraId="502A8230" w14:textId="77777777" w:rsidR="00422919" w:rsidRPr="00422919" w:rsidRDefault="00422919" w:rsidP="001A584C">
      <w:pPr>
        <w:spacing w:line="276" w:lineRule="auto"/>
        <w:ind w:firstLine="0"/>
        <w:rPr>
          <w:b/>
          <w:bCs/>
        </w:rPr>
      </w:pPr>
      <w:r w:rsidRPr="00422919">
        <w:rPr>
          <w:b/>
          <w:bCs/>
        </w:rPr>
        <w:lastRenderedPageBreak/>
        <w:t>International Comparison</w:t>
      </w:r>
    </w:p>
    <w:p w14:paraId="09D159A9" w14:textId="77777777" w:rsidR="00422919" w:rsidRPr="00422919" w:rsidRDefault="00422919" w:rsidP="001A584C">
      <w:pPr>
        <w:spacing w:line="276" w:lineRule="auto"/>
      </w:pPr>
      <w:r w:rsidRPr="00422919">
        <w:t>In dealing with complex global border issues, countries have adopted different policies and strategies, depending on the historical, political and social context. For example, the United States and Mexico attempt to manage border issues through bilateral agreements, infrastructure development such as border walls, and security cooperation, although different political approaches often become obstacles. Meanwhile, the India-China border conflict is handled through diplomatic dialogue and high-level military meetings, although it has yet to result in a final settlement. These strategies reflect the importance of multilateral approaches and sustainability in addressing border conflicts peacefully and fairly.</w:t>
      </w:r>
    </w:p>
    <w:p w14:paraId="3F69634A" w14:textId="77777777" w:rsidR="00422919" w:rsidRPr="00422919" w:rsidRDefault="00422919" w:rsidP="001A584C">
      <w:pPr>
        <w:spacing w:line="276" w:lineRule="auto"/>
      </w:pPr>
    </w:p>
    <w:p w14:paraId="4912DEE1" w14:textId="77777777" w:rsidR="00422919" w:rsidRPr="00422919" w:rsidRDefault="00422919" w:rsidP="001A584C">
      <w:pPr>
        <w:spacing w:line="276" w:lineRule="auto"/>
        <w:ind w:firstLine="0"/>
        <w:jc w:val="center"/>
        <w:rPr>
          <w:b/>
          <w:bCs/>
          <w:sz w:val="22"/>
          <w:szCs w:val="20"/>
        </w:rPr>
      </w:pPr>
      <w:r w:rsidRPr="00422919">
        <w:rPr>
          <w:b/>
          <w:bCs/>
          <w:sz w:val="22"/>
          <w:szCs w:val="20"/>
        </w:rPr>
        <w:t xml:space="preserve">Table 3. </w:t>
      </w:r>
      <w:r w:rsidRPr="00422919">
        <w:rPr>
          <w:sz w:val="22"/>
          <w:szCs w:val="20"/>
        </w:rPr>
        <w:t>Selected global border conflicts and resolutions</w:t>
      </w:r>
    </w:p>
    <w:tbl>
      <w:tblPr>
        <w:tblStyle w:val="PlainTable2"/>
        <w:tblW w:w="0" w:type="auto"/>
        <w:tblLook w:val="04A0" w:firstRow="1" w:lastRow="0" w:firstColumn="1" w:lastColumn="0" w:noHBand="0" w:noVBand="1"/>
      </w:tblPr>
      <w:tblGrid>
        <w:gridCol w:w="2552"/>
        <w:gridCol w:w="2126"/>
        <w:gridCol w:w="2084"/>
        <w:gridCol w:w="2254"/>
      </w:tblGrid>
      <w:tr w:rsidR="00422919" w:rsidRPr="00422919" w14:paraId="6DE9EA34" w14:textId="77777777" w:rsidTr="00830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3FD4523" w14:textId="77777777" w:rsidR="00422919" w:rsidRPr="00422919" w:rsidRDefault="00422919" w:rsidP="00EC3A2F">
            <w:pPr>
              <w:spacing w:line="276" w:lineRule="auto"/>
              <w:jc w:val="center"/>
              <w:rPr>
                <w:rFonts w:ascii="Cambria" w:hAnsi="Cambria"/>
                <w:sz w:val="24"/>
              </w:rPr>
            </w:pPr>
            <w:r w:rsidRPr="00422919">
              <w:rPr>
                <w:rFonts w:ascii="Cambria" w:hAnsi="Cambria"/>
                <w:sz w:val="24"/>
              </w:rPr>
              <w:t xml:space="preserve">Border </w:t>
            </w:r>
          </w:p>
        </w:tc>
        <w:tc>
          <w:tcPr>
            <w:tcW w:w="2126" w:type="dxa"/>
          </w:tcPr>
          <w:p w14:paraId="56524307" w14:textId="77777777" w:rsidR="00422919" w:rsidRPr="00422919" w:rsidRDefault="00422919" w:rsidP="00EC3A2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 xml:space="preserve">Problem </w:t>
            </w:r>
          </w:p>
        </w:tc>
        <w:tc>
          <w:tcPr>
            <w:tcW w:w="2084" w:type="dxa"/>
          </w:tcPr>
          <w:p w14:paraId="2CE2525D" w14:textId="77777777" w:rsidR="00422919" w:rsidRPr="00422919" w:rsidRDefault="00422919" w:rsidP="00EC3A2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 xml:space="preserve">Resolution </w:t>
            </w:r>
          </w:p>
        </w:tc>
        <w:tc>
          <w:tcPr>
            <w:tcW w:w="2254" w:type="dxa"/>
          </w:tcPr>
          <w:p w14:paraId="017E8611" w14:textId="77777777" w:rsidR="00422919" w:rsidRPr="00422919" w:rsidRDefault="00422919" w:rsidP="00EC3A2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Reference</w:t>
            </w:r>
          </w:p>
        </w:tc>
      </w:tr>
      <w:tr w:rsidR="00422919" w:rsidRPr="00422919" w14:paraId="517DD624" w14:textId="77777777" w:rsidTr="00830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1CAB74A" w14:textId="753D39EB"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t>Germany - Poland</w:t>
            </w:r>
          </w:p>
        </w:tc>
        <w:tc>
          <w:tcPr>
            <w:tcW w:w="2126" w:type="dxa"/>
          </w:tcPr>
          <w:p w14:paraId="18E67491" w14:textId="77777777" w:rsidR="00422919" w:rsidRPr="00422919" w:rsidRDefault="00422919" w:rsidP="00830AC6">
            <w:pPr>
              <w:spacing w:line="276" w:lineRule="auto"/>
              <w:ind w:firstLine="0"/>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Historical claims</w:t>
            </w:r>
          </w:p>
        </w:tc>
        <w:tc>
          <w:tcPr>
            <w:tcW w:w="2084" w:type="dxa"/>
          </w:tcPr>
          <w:p w14:paraId="5C129A9E" w14:textId="530E6D47" w:rsidR="00422919" w:rsidRPr="00422919" w:rsidRDefault="00422919" w:rsidP="00830AC6">
            <w:pPr>
              <w:spacing w:line="276" w:lineRule="auto"/>
              <w:ind w:firstLine="0"/>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Bilateral</w:t>
            </w:r>
            <w:r w:rsidR="00830AC6">
              <w:rPr>
                <w:rFonts w:ascii="Cambria" w:hAnsi="Cambria"/>
                <w:sz w:val="24"/>
              </w:rPr>
              <w:t xml:space="preserve"> </w:t>
            </w:r>
            <w:r w:rsidRPr="00422919">
              <w:rPr>
                <w:rFonts w:ascii="Cambria" w:hAnsi="Cambria"/>
                <w:sz w:val="24"/>
              </w:rPr>
              <w:t>resolution</w:t>
            </w:r>
          </w:p>
        </w:tc>
        <w:tc>
          <w:tcPr>
            <w:tcW w:w="2254" w:type="dxa"/>
          </w:tcPr>
          <w:sdt>
            <w:sdtPr>
              <w:rPr>
                <w:color w:val="000000"/>
              </w:rPr>
              <w:tag w:val="MENDELEY_CITATION_v3_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"/>
              <w:id w:val="-726077948"/>
              <w:placeholder>
                <w:docPart w:val="DefaultPlaceholder_-1854013440"/>
              </w:placeholder>
            </w:sdtPr>
            <w:sdtContent>
              <w:p w14:paraId="50C2853A" w14:textId="622ED4A4" w:rsidR="00422919" w:rsidRPr="00422919" w:rsidRDefault="00EC24FB"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24FB">
                  <w:rPr>
                    <w:color w:val="000000"/>
                  </w:rPr>
                  <w:t>(Schmidtke, 2023)</w:t>
                </w:r>
              </w:p>
            </w:sdtContent>
          </w:sdt>
        </w:tc>
      </w:tr>
      <w:tr w:rsidR="00422919" w:rsidRPr="00422919" w14:paraId="16FB8812" w14:textId="77777777" w:rsidTr="00830AC6">
        <w:tc>
          <w:tcPr>
            <w:cnfStyle w:val="001000000000" w:firstRow="0" w:lastRow="0" w:firstColumn="1" w:lastColumn="0" w:oddVBand="0" w:evenVBand="0" w:oddHBand="0" w:evenHBand="0" w:firstRowFirstColumn="0" w:firstRowLastColumn="0" w:lastRowFirstColumn="0" w:lastRowLastColumn="0"/>
            <w:tcW w:w="2552" w:type="dxa"/>
          </w:tcPr>
          <w:p w14:paraId="638CF546" w14:textId="77777777"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t>Latvia - Russia</w:t>
            </w:r>
          </w:p>
        </w:tc>
        <w:tc>
          <w:tcPr>
            <w:tcW w:w="2126" w:type="dxa"/>
          </w:tcPr>
          <w:p w14:paraId="31AA623C" w14:textId="77777777" w:rsidR="00422919" w:rsidRPr="00422919" w:rsidRDefault="00422919" w:rsidP="00830AC6">
            <w:pPr>
              <w:spacing w:line="276" w:lineRule="auto"/>
              <w:ind w:firstLine="0"/>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Historical claims</w:t>
            </w:r>
          </w:p>
        </w:tc>
        <w:tc>
          <w:tcPr>
            <w:tcW w:w="2084" w:type="dxa"/>
          </w:tcPr>
          <w:p w14:paraId="70876F89"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International arbitration</w:t>
            </w:r>
          </w:p>
        </w:tc>
        <w:tc>
          <w:tcPr>
            <w:tcW w:w="2254" w:type="dxa"/>
          </w:tcPr>
          <w:sdt>
            <w:sdtPr>
              <w:rPr>
                <w:color w:val="000000"/>
              </w:rPr>
              <w:tag w:val="MENDELEY_CITATION_v3_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"/>
              <w:id w:val="-1129318126"/>
              <w:placeholder>
                <w:docPart w:val="DefaultPlaceholder_-1854013440"/>
              </w:placeholder>
            </w:sdtPr>
            <w:sdtContent>
              <w:p w14:paraId="16CECF83" w14:textId="72F9EDCB" w:rsidR="00422919" w:rsidRPr="00422919" w:rsidRDefault="00EC24FB"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24FB">
                  <w:rPr>
                    <w:color w:val="000000"/>
                  </w:rPr>
                  <w:t>(</w:t>
                </w:r>
                <w:proofErr w:type="spellStart"/>
                <w:r w:rsidRPr="00EC24FB">
                  <w:rPr>
                    <w:color w:val="000000"/>
                  </w:rPr>
                  <w:t>Krumi</w:t>
                </w:r>
                <w:r w:rsidRPr="00EC24FB">
                  <w:rPr>
                    <w:rFonts w:ascii="Calibri" w:hAnsi="Calibri" w:cs="Calibri"/>
                    <w:color w:val="000000"/>
                  </w:rPr>
                  <w:t>ņš</w:t>
                </w:r>
                <w:proofErr w:type="spellEnd"/>
                <w:r w:rsidRPr="00EC24FB">
                  <w:rPr>
                    <w:color w:val="000000"/>
                  </w:rPr>
                  <w:t>, 2017)</w:t>
                </w:r>
              </w:p>
            </w:sdtContent>
          </w:sdt>
        </w:tc>
      </w:tr>
      <w:tr w:rsidR="00422919" w:rsidRPr="00422919" w14:paraId="28B368BF" w14:textId="77777777" w:rsidTr="00830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A9FC5D9" w14:textId="77777777"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t>The Alps (France-Italy-Switzerland-Austria) &amp; The Pyrenees (France-Spain)</w:t>
            </w:r>
          </w:p>
        </w:tc>
        <w:tc>
          <w:tcPr>
            <w:tcW w:w="2126" w:type="dxa"/>
          </w:tcPr>
          <w:p w14:paraId="6E75EF38" w14:textId="77777777" w:rsidR="00422919" w:rsidRPr="00422919" w:rsidRDefault="00422919" w:rsidP="00830AC6">
            <w:pPr>
              <w:spacing w:line="276" w:lineRule="auto"/>
              <w:ind w:firstLine="0"/>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Mountainous areas (hard to reach)</w:t>
            </w:r>
          </w:p>
        </w:tc>
        <w:tc>
          <w:tcPr>
            <w:tcW w:w="2084" w:type="dxa"/>
          </w:tcPr>
          <w:p w14:paraId="3D672BEF"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Aerial surveillance and drone technology</w:t>
            </w:r>
          </w:p>
        </w:tc>
        <w:tc>
          <w:tcPr>
            <w:tcW w:w="2254" w:type="dxa"/>
          </w:tcPr>
          <w:sdt>
            <w:sdtPr>
              <w:rPr>
                <w:color w:val="000000"/>
              </w:rPr>
              <w:tag w:val="MENDELEY_CITATION_v3_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"/>
              <w:id w:val="-1420859042"/>
              <w:placeholder>
                <w:docPart w:val="DefaultPlaceholder_-1854013440"/>
              </w:placeholder>
            </w:sdtPr>
            <w:sdtContent>
              <w:p w14:paraId="3A0D3B94" w14:textId="7988DC94" w:rsidR="00422919" w:rsidRPr="00422919" w:rsidRDefault="00EC24FB"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24FB">
                  <w:rPr>
                    <w:rFonts w:eastAsia="Times New Roman"/>
                    <w:color w:val="000000"/>
                  </w:rPr>
                  <w:t xml:space="preserve">(Marin &amp; </w:t>
                </w:r>
                <w:proofErr w:type="spellStart"/>
                <w:r w:rsidRPr="00EC24FB">
                  <w:rPr>
                    <w:rFonts w:eastAsia="Times New Roman"/>
                    <w:color w:val="000000"/>
                  </w:rPr>
                  <w:t>Krajčíková</w:t>
                </w:r>
                <w:proofErr w:type="spellEnd"/>
                <w:r w:rsidRPr="00EC24FB">
                  <w:rPr>
                    <w:rFonts w:eastAsia="Times New Roman"/>
                    <w:color w:val="000000"/>
                  </w:rPr>
                  <w:t>, 2016a; Toribio, 2023)</w:t>
                </w:r>
              </w:p>
            </w:sdtContent>
          </w:sdt>
        </w:tc>
      </w:tr>
      <w:tr w:rsidR="00422919" w:rsidRPr="00422919" w14:paraId="7D0E3CF5" w14:textId="77777777" w:rsidTr="00830AC6">
        <w:tc>
          <w:tcPr>
            <w:cnfStyle w:val="001000000000" w:firstRow="0" w:lastRow="0" w:firstColumn="1" w:lastColumn="0" w:oddVBand="0" w:evenVBand="0" w:oddHBand="0" w:evenHBand="0" w:firstRowFirstColumn="0" w:firstRowLastColumn="0" w:lastRowFirstColumn="0" w:lastRowLastColumn="0"/>
            <w:tcW w:w="2552" w:type="dxa"/>
          </w:tcPr>
          <w:p w14:paraId="05C621E9" w14:textId="77777777"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t xml:space="preserve">The </w:t>
            </w:r>
            <w:proofErr w:type="spellStart"/>
            <w:r w:rsidRPr="00422919">
              <w:rPr>
                <w:rFonts w:ascii="Cambria" w:hAnsi="Cambria"/>
                <w:b w:val="0"/>
                <w:bCs w:val="0"/>
                <w:sz w:val="24"/>
              </w:rPr>
              <w:t>Bia</w:t>
            </w:r>
            <w:r w:rsidRPr="00422919">
              <w:rPr>
                <w:rFonts w:ascii="Cambria" w:hAnsi="Cambria" w:cs="Calibri"/>
                <w:b w:val="0"/>
                <w:bCs w:val="0"/>
                <w:sz w:val="24"/>
              </w:rPr>
              <w:t>ł</w:t>
            </w:r>
            <w:r w:rsidRPr="00422919">
              <w:rPr>
                <w:rFonts w:ascii="Cambria" w:hAnsi="Cambria"/>
                <w:b w:val="0"/>
                <w:bCs w:val="0"/>
                <w:sz w:val="24"/>
              </w:rPr>
              <w:t>owie</w:t>
            </w:r>
            <w:r w:rsidRPr="00422919">
              <w:rPr>
                <w:rFonts w:ascii="Cambria" w:hAnsi="Cambria" w:cs="Calibri"/>
                <w:b w:val="0"/>
                <w:bCs w:val="0"/>
                <w:sz w:val="24"/>
              </w:rPr>
              <w:t>ż</w:t>
            </w:r>
            <w:r w:rsidRPr="00422919">
              <w:rPr>
                <w:rFonts w:ascii="Cambria" w:hAnsi="Cambria"/>
                <w:b w:val="0"/>
                <w:bCs w:val="0"/>
                <w:sz w:val="24"/>
              </w:rPr>
              <w:t>a</w:t>
            </w:r>
            <w:proofErr w:type="spellEnd"/>
            <w:r w:rsidRPr="00422919">
              <w:rPr>
                <w:rFonts w:ascii="Cambria" w:hAnsi="Cambria"/>
                <w:b w:val="0"/>
                <w:bCs w:val="0"/>
                <w:sz w:val="24"/>
              </w:rPr>
              <w:t xml:space="preserve"> Forest (Poland-Belarus Border)</w:t>
            </w:r>
          </w:p>
        </w:tc>
        <w:tc>
          <w:tcPr>
            <w:tcW w:w="2126" w:type="dxa"/>
          </w:tcPr>
          <w:p w14:paraId="1D0F95CE" w14:textId="77777777" w:rsidR="00422919" w:rsidRPr="00422919" w:rsidRDefault="00422919" w:rsidP="00830AC6">
            <w:pPr>
              <w:spacing w:line="276" w:lineRule="auto"/>
              <w:ind w:firstLine="0"/>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Hard to reach areas (wildwood)</w:t>
            </w:r>
          </w:p>
        </w:tc>
        <w:tc>
          <w:tcPr>
            <w:tcW w:w="2084" w:type="dxa"/>
          </w:tcPr>
          <w:p w14:paraId="79F2AF1D"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Smart Fencing with AI Monitoring</w:t>
            </w:r>
          </w:p>
        </w:tc>
        <w:tc>
          <w:tcPr>
            <w:tcW w:w="2254" w:type="dxa"/>
          </w:tcPr>
          <w:sdt>
            <w:sdtPr>
              <w:rPr>
                <w:color w:val="000000"/>
              </w:rPr>
              <w:tag w:val="MENDELEY_CITATION_v3_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"/>
              <w:id w:val="1769582990"/>
              <w:placeholder>
                <w:docPart w:val="DefaultPlaceholder_-1854013440"/>
              </w:placeholder>
            </w:sdtPr>
            <w:sdtContent>
              <w:p w14:paraId="6E34DCF9" w14:textId="3221C045" w:rsidR="00422919" w:rsidRPr="00422919" w:rsidRDefault="00EC24FB"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24FB">
                  <w:rPr>
                    <w:rFonts w:eastAsia="Times New Roman"/>
                    <w:color w:val="000000"/>
                  </w:rPr>
                  <w:t xml:space="preserve">(Marin &amp; </w:t>
                </w:r>
                <w:proofErr w:type="spellStart"/>
                <w:r w:rsidRPr="00EC24FB">
                  <w:rPr>
                    <w:rFonts w:eastAsia="Times New Roman"/>
                    <w:color w:val="000000"/>
                  </w:rPr>
                  <w:t>Krajčíková</w:t>
                </w:r>
                <w:proofErr w:type="spellEnd"/>
                <w:r w:rsidRPr="00EC24FB">
                  <w:rPr>
                    <w:rFonts w:eastAsia="Times New Roman"/>
                    <w:color w:val="000000"/>
                  </w:rPr>
                  <w:t>, 2016a)</w:t>
                </w:r>
              </w:p>
            </w:sdtContent>
          </w:sdt>
        </w:tc>
      </w:tr>
      <w:tr w:rsidR="00422919" w:rsidRPr="00422919" w14:paraId="677A6CA8" w14:textId="77777777" w:rsidTr="00830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64570A0" w14:textId="77777777"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t>Chile - Peru</w:t>
            </w:r>
          </w:p>
        </w:tc>
        <w:tc>
          <w:tcPr>
            <w:tcW w:w="2126" w:type="dxa"/>
          </w:tcPr>
          <w:p w14:paraId="50FE7A13" w14:textId="77777777" w:rsidR="00422919" w:rsidRPr="00422919" w:rsidRDefault="00422919" w:rsidP="00830AC6">
            <w:pPr>
              <w:spacing w:line="276" w:lineRule="auto"/>
              <w:ind w:firstLine="0"/>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 xml:space="preserve">Territorial disputes over the maritime boundary and coastal territories </w:t>
            </w:r>
          </w:p>
        </w:tc>
        <w:tc>
          <w:tcPr>
            <w:tcW w:w="2084" w:type="dxa"/>
          </w:tcPr>
          <w:p w14:paraId="4D9DFD79"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Peace Treaty of 1929 and International Court of Justice (ICJ) ruling in 2018</w:t>
            </w:r>
          </w:p>
        </w:tc>
        <w:tc>
          <w:tcPr>
            <w:tcW w:w="2254" w:type="dxa"/>
          </w:tcPr>
          <w:sdt>
            <w:sdtPr>
              <w:rPr>
                <w:color w:val="000000"/>
              </w:rPr>
              <w:tag w:val="MENDELEY_CITATION_v3_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"/>
              <w:id w:val="2085716768"/>
              <w:placeholder>
                <w:docPart w:val="DefaultPlaceholder_-1854013440"/>
              </w:placeholder>
            </w:sdtPr>
            <w:sdtContent>
              <w:p w14:paraId="4111EB3D" w14:textId="32542D02" w:rsidR="00422919" w:rsidRPr="00422919" w:rsidRDefault="00EC24FB"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24FB">
                  <w:rPr>
                    <w:color w:val="000000"/>
                  </w:rPr>
                  <w:t>(</w:t>
                </w:r>
                <w:proofErr w:type="spellStart"/>
                <w:r w:rsidRPr="00EC24FB">
                  <w:rPr>
                    <w:color w:val="000000"/>
                  </w:rPr>
                  <w:t>Sholikah</w:t>
                </w:r>
                <w:proofErr w:type="spellEnd"/>
                <w:r w:rsidRPr="00EC24FB">
                  <w:rPr>
                    <w:color w:val="000000"/>
                  </w:rPr>
                  <w:t>, 2020)</w:t>
                </w:r>
              </w:p>
            </w:sdtContent>
          </w:sdt>
        </w:tc>
      </w:tr>
      <w:tr w:rsidR="00422919" w:rsidRPr="00422919" w14:paraId="576CAD73" w14:textId="77777777" w:rsidTr="00830AC6">
        <w:tc>
          <w:tcPr>
            <w:cnfStyle w:val="001000000000" w:firstRow="0" w:lastRow="0" w:firstColumn="1" w:lastColumn="0" w:oddVBand="0" w:evenVBand="0" w:oddHBand="0" w:evenHBand="0" w:firstRowFirstColumn="0" w:firstRowLastColumn="0" w:lastRowFirstColumn="0" w:lastRowLastColumn="0"/>
            <w:tcW w:w="2552" w:type="dxa"/>
          </w:tcPr>
          <w:p w14:paraId="5EA75FA4" w14:textId="77777777"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t>USA – Mexico</w:t>
            </w:r>
          </w:p>
        </w:tc>
        <w:tc>
          <w:tcPr>
            <w:tcW w:w="2126" w:type="dxa"/>
          </w:tcPr>
          <w:p w14:paraId="560D0505" w14:textId="77777777" w:rsidR="00422919" w:rsidRPr="00422919" w:rsidRDefault="00422919" w:rsidP="00830AC6">
            <w:pPr>
              <w:spacing w:line="276" w:lineRule="auto"/>
              <w:ind w:firstLine="0"/>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Border security issues, migration, and drug trafficking</w:t>
            </w:r>
          </w:p>
        </w:tc>
        <w:tc>
          <w:tcPr>
            <w:tcW w:w="2084" w:type="dxa"/>
          </w:tcPr>
          <w:p w14:paraId="4C8686FA"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Bilateral agreements; border wall initiatives; ongoing tensions</w:t>
            </w:r>
          </w:p>
        </w:tc>
        <w:tc>
          <w:tcPr>
            <w:tcW w:w="2254" w:type="dxa"/>
          </w:tcPr>
          <w:sdt>
            <w:sdtPr>
              <w:rPr>
                <w:color w:val="000000"/>
              </w:rPr>
              <w:tag w:val="MENDELEY_CITATION_v3_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"/>
              <w:id w:val="133220136"/>
              <w:placeholder>
                <w:docPart w:val="DefaultPlaceholder_-1854013440"/>
              </w:placeholder>
            </w:sdtPr>
            <w:sdtContent>
              <w:p w14:paraId="5FF50FD1" w14:textId="58F292A3" w:rsidR="00422919" w:rsidRPr="00422919" w:rsidRDefault="00EC24FB"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24FB">
                  <w:rPr>
                    <w:rFonts w:eastAsia="Times New Roman"/>
                    <w:color w:val="000000"/>
                  </w:rPr>
                  <w:t>(Slack &amp; Martinez, 2019)</w:t>
                </w:r>
              </w:p>
            </w:sdtContent>
          </w:sdt>
        </w:tc>
      </w:tr>
      <w:tr w:rsidR="00422919" w:rsidRPr="00422919" w14:paraId="1B4C8403" w14:textId="77777777" w:rsidTr="00830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F46FD86" w14:textId="77777777" w:rsidR="00422919" w:rsidRPr="00422919" w:rsidRDefault="00422919" w:rsidP="00EC3A2F">
            <w:pPr>
              <w:spacing w:line="276" w:lineRule="auto"/>
              <w:rPr>
                <w:rFonts w:ascii="Cambria" w:hAnsi="Cambria"/>
                <w:b w:val="0"/>
                <w:bCs w:val="0"/>
                <w:sz w:val="24"/>
              </w:rPr>
            </w:pPr>
            <w:r w:rsidRPr="00422919">
              <w:rPr>
                <w:rFonts w:ascii="Cambria" w:hAnsi="Cambria"/>
                <w:b w:val="0"/>
                <w:bCs w:val="0"/>
                <w:sz w:val="24"/>
              </w:rPr>
              <w:t>India - China</w:t>
            </w:r>
          </w:p>
        </w:tc>
        <w:tc>
          <w:tcPr>
            <w:tcW w:w="2126" w:type="dxa"/>
          </w:tcPr>
          <w:p w14:paraId="6178FB55" w14:textId="77777777" w:rsidR="00422919" w:rsidRPr="00422919" w:rsidRDefault="00422919" w:rsidP="00830AC6">
            <w:pPr>
              <w:spacing w:line="276" w:lineRule="auto"/>
              <w:ind w:firstLine="0"/>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Long-standing territorial dispute over Aksai Chin and Arunachal Pradesh</w:t>
            </w:r>
          </w:p>
        </w:tc>
        <w:tc>
          <w:tcPr>
            <w:tcW w:w="2084" w:type="dxa"/>
          </w:tcPr>
          <w:p w14:paraId="794EDD3E" w14:textId="77777777" w:rsidR="00422919" w:rsidRPr="00422919" w:rsidRDefault="00422919"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422919">
              <w:rPr>
                <w:rFonts w:ascii="Cambria" w:hAnsi="Cambria"/>
                <w:sz w:val="24"/>
              </w:rPr>
              <w:t>Ongoing diplomatic talks; military standoffs persist</w:t>
            </w:r>
          </w:p>
        </w:tc>
        <w:tc>
          <w:tcPr>
            <w:tcW w:w="2254" w:type="dxa"/>
          </w:tcPr>
          <w:sdt>
            <w:sdtPr>
              <w:rPr>
                <w:color w:val="000000"/>
              </w:rPr>
              <w:tag w:val="MENDELEY_CITATION_v3_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"/>
              <w:id w:val="-420491172"/>
              <w:placeholder>
                <w:docPart w:val="DefaultPlaceholder_-1854013440"/>
              </w:placeholder>
            </w:sdtPr>
            <w:sdtContent>
              <w:p w14:paraId="618A8CE8" w14:textId="07301E8C" w:rsidR="00422919" w:rsidRPr="00422919" w:rsidRDefault="00EC24FB" w:rsidP="00EC3A2F">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24FB">
                  <w:rPr>
                    <w:color w:val="000000"/>
                  </w:rPr>
                  <w:t>(Verma, 2024)</w:t>
                </w:r>
              </w:p>
            </w:sdtContent>
          </w:sdt>
        </w:tc>
      </w:tr>
      <w:tr w:rsidR="00422919" w:rsidRPr="00422919" w14:paraId="249B4E36" w14:textId="77777777" w:rsidTr="00830AC6">
        <w:tc>
          <w:tcPr>
            <w:cnfStyle w:val="001000000000" w:firstRow="0" w:lastRow="0" w:firstColumn="1" w:lastColumn="0" w:oddVBand="0" w:evenVBand="0" w:oddHBand="0" w:evenHBand="0" w:firstRowFirstColumn="0" w:firstRowLastColumn="0" w:lastRowFirstColumn="0" w:lastRowLastColumn="0"/>
            <w:tcW w:w="255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38"/>
            </w:tblGrid>
            <w:tr w:rsidR="00422919" w:rsidRPr="00422919" w14:paraId="4F78EBC8" w14:textId="77777777" w:rsidTr="00EC3A2F">
              <w:trPr>
                <w:tblCellSpacing w:w="15" w:type="dxa"/>
              </w:trPr>
              <w:tc>
                <w:tcPr>
                  <w:tcW w:w="0" w:type="auto"/>
                  <w:vAlign w:val="center"/>
                  <w:hideMark/>
                </w:tcPr>
                <w:p w14:paraId="617137DC" w14:textId="77777777" w:rsidR="00422919" w:rsidRPr="00422919" w:rsidRDefault="00422919" w:rsidP="00EC3A2F">
                  <w:pPr>
                    <w:spacing w:line="276" w:lineRule="auto"/>
                  </w:pPr>
                  <w:r w:rsidRPr="00422919">
                    <w:lastRenderedPageBreak/>
                    <w:t>Israel - Palestine</w:t>
                  </w:r>
                </w:p>
              </w:tc>
            </w:tr>
          </w:tbl>
          <w:p w14:paraId="6CFA30F8" w14:textId="77777777" w:rsidR="00422919" w:rsidRPr="00422919" w:rsidRDefault="00422919" w:rsidP="00EC3A2F">
            <w:pPr>
              <w:spacing w:line="276" w:lineRule="auto"/>
              <w:rPr>
                <w:rFonts w:ascii="Cambria" w:hAnsi="Cambria"/>
                <w:vanish/>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22919" w:rsidRPr="00422919" w14:paraId="01A4476F" w14:textId="77777777" w:rsidTr="00EC3A2F">
              <w:trPr>
                <w:tblCellSpacing w:w="15" w:type="dxa"/>
              </w:trPr>
              <w:tc>
                <w:tcPr>
                  <w:tcW w:w="0" w:type="auto"/>
                  <w:vAlign w:val="center"/>
                  <w:hideMark/>
                </w:tcPr>
                <w:p w14:paraId="553587B6" w14:textId="77777777" w:rsidR="00422919" w:rsidRPr="00422919" w:rsidRDefault="00422919" w:rsidP="00EC3A2F">
                  <w:pPr>
                    <w:spacing w:line="276" w:lineRule="auto"/>
                  </w:pPr>
                </w:p>
              </w:tc>
            </w:tr>
          </w:tbl>
          <w:p w14:paraId="16551989" w14:textId="77777777" w:rsidR="00422919" w:rsidRPr="00422919" w:rsidRDefault="00422919" w:rsidP="00EC3A2F">
            <w:pPr>
              <w:spacing w:line="276" w:lineRule="auto"/>
              <w:rPr>
                <w:rFonts w:ascii="Cambria" w:hAnsi="Cambria"/>
                <w:vanish/>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22919" w:rsidRPr="00422919" w14:paraId="692792F0" w14:textId="77777777" w:rsidTr="00EC3A2F">
              <w:trPr>
                <w:tblCellSpacing w:w="15" w:type="dxa"/>
              </w:trPr>
              <w:tc>
                <w:tcPr>
                  <w:tcW w:w="0" w:type="auto"/>
                  <w:vAlign w:val="center"/>
                  <w:hideMark/>
                </w:tcPr>
                <w:p w14:paraId="59C156B0" w14:textId="77777777" w:rsidR="00422919" w:rsidRPr="00422919" w:rsidRDefault="00422919" w:rsidP="00EC3A2F">
                  <w:pPr>
                    <w:spacing w:line="276" w:lineRule="auto"/>
                  </w:pPr>
                </w:p>
              </w:tc>
            </w:tr>
          </w:tbl>
          <w:p w14:paraId="2E3CE00C" w14:textId="77777777" w:rsidR="00422919" w:rsidRPr="00422919" w:rsidRDefault="00422919" w:rsidP="00EC3A2F">
            <w:pPr>
              <w:spacing w:line="276" w:lineRule="auto"/>
              <w:rPr>
                <w:rFonts w:ascii="Cambria" w:hAnsi="Cambria"/>
                <w:b w:val="0"/>
                <w:bCs w:val="0"/>
                <w:sz w:val="24"/>
              </w:rPr>
            </w:pPr>
          </w:p>
        </w:tc>
        <w:tc>
          <w:tcPr>
            <w:tcW w:w="2126" w:type="dxa"/>
          </w:tcPr>
          <w:p w14:paraId="706C048C"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Competing national claims over land including West Bank, Gaza, and Jerusalem</w:t>
            </w:r>
          </w:p>
        </w:tc>
        <w:tc>
          <w:tcPr>
            <w:tcW w:w="2084" w:type="dxa"/>
          </w:tcPr>
          <w:p w14:paraId="7AF7670B" w14:textId="77777777" w:rsidR="00422919" w:rsidRPr="00422919" w:rsidRDefault="00422919"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22919">
              <w:rPr>
                <w:rFonts w:ascii="Cambria" w:hAnsi="Cambria"/>
                <w:sz w:val="24"/>
              </w:rPr>
              <w:t>Ongoing conflict; partial accords; unresolved sovereignty</w:t>
            </w:r>
          </w:p>
        </w:tc>
        <w:tc>
          <w:tcPr>
            <w:tcW w:w="2254" w:type="dxa"/>
          </w:tcPr>
          <w:sdt>
            <w:sdtPr>
              <w:rPr>
                <w:color w:val="000000"/>
              </w:rPr>
              <w:tag w:val="MENDELEY_CITATION_v3_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"/>
              <w:id w:val="-911545397"/>
              <w:placeholder>
                <w:docPart w:val="DefaultPlaceholder_-1854013440"/>
              </w:placeholder>
            </w:sdtPr>
            <w:sdtContent>
              <w:p w14:paraId="0038F854" w14:textId="1E0D3D28" w:rsidR="00422919" w:rsidRPr="00422919" w:rsidRDefault="00EC24FB" w:rsidP="00EC3A2F">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24FB">
                  <w:rPr>
                    <w:color w:val="000000"/>
                  </w:rPr>
                  <w:t>(</w:t>
                </w:r>
                <w:proofErr w:type="spellStart"/>
                <w:r w:rsidRPr="00EC24FB">
                  <w:rPr>
                    <w:color w:val="000000"/>
                  </w:rPr>
                  <w:t>Aammari</w:t>
                </w:r>
                <w:proofErr w:type="spellEnd"/>
                <w:r w:rsidRPr="00EC24FB">
                  <w:rPr>
                    <w:color w:val="000000"/>
                  </w:rPr>
                  <w:t>, 2020)</w:t>
                </w:r>
              </w:p>
            </w:sdtContent>
          </w:sdt>
        </w:tc>
      </w:tr>
    </w:tbl>
    <w:p w14:paraId="75144116" w14:textId="77777777" w:rsidR="00422919" w:rsidRPr="00422919" w:rsidRDefault="00422919" w:rsidP="001A584C">
      <w:pPr>
        <w:spacing w:line="276" w:lineRule="auto"/>
      </w:pPr>
    </w:p>
    <w:p w14:paraId="2511DE8F" w14:textId="765C3133" w:rsidR="00422919" w:rsidRPr="00422919" w:rsidRDefault="00422919" w:rsidP="001A584C">
      <w:pPr>
        <w:spacing w:line="276" w:lineRule="auto"/>
      </w:pPr>
      <w:r w:rsidRPr="00422919">
        <w:rPr>
          <w:b/>
          <w:bCs/>
        </w:rPr>
        <w:t>Table 3</w:t>
      </w:r>
      <w:r w:rsidRPr="00422919">
        <w:t xml:space="preserve">, contains some of the cases and conflicts that occur at the borders of countries in the world. Border issues are solved in different ways, depending on each country's location and political situation. Germany and Poland settled their border disagreements through direct talks, leading to the German-Polish Border Treaty of 1990, which confirmed the Oder–Neisse line as their official border. Earlier agreements, such as the Treaty of Warsaw (1970) and the Treaty of Zgorzelec (1950), helped build understanding, but a final decision was only made after Germany reunited. Their cooperation grew stronger with the 1991 Treaty on Good Neighbourliness, which helped improve political and economic relations </w:t>
      </w:r>
      <w:sdt>
        <w:sdtPr>
          <w:rPr>
            <w:color w:val="000000"/>
          </w:rPr>
          <w:tag w:val="MENDELEY_CITATION_v3_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"/>
          <w:id w:val="1534231214"/>
          <w:placeholder>
            <w:docPart w:val="DefaultPlaceholder_-1854013440"/>
          </w:placeholder>
        </w:sdtPr>
        <w:sdtContent>
          <w:r w:rsidR="00EC24FB" w:rsidRPr="00EC24FB">
            <w:rPr>
              <w:color w:val="000000"/>
            </w:rPr>
            <w:t>(Schmidtke, 2023)</w:t>
          </w:r>
        </w:sdtContent>
      </w:sdt>
      <w:r w:rsidRPr="00422919">
        <w:t xml:space="preserve">, Latvia and Russia settled their border disputes through international arbitration, making the decisions legally binding. The 2007 Latvia-Russia Border Treaty, reached through diplomatic and legal talks, resolved territorial claims, especially over </w:t>
      </w:r>
      <w:proofErr w:type="spellStart"/>
      <w:r w:rsidRPr="00422919">
        <w:t>Abrene</w:t>
      </w:r>
      <w:proofErr w:type="spellEnd"/>
      <w:r w:rsidRPr="00422919">
        <w:t xml:space="preserve"> (</w:t>
      </w:r>
      <w:proofErr w:type="spellStart"/>
      <w:r w:rsidRPr="00422919">
        <w:t>Pytalovo</w:t>
      </w:r>
      <w:proofErr w:type="spellEnd"/>
      <w:r w:rsidRPr="00422919">
        <w:t xml:space="preserve">). This method helped set a clear and agreed-upon border while reducing the risk of future conflicts with international supervision </w:t>
      </w:r>
      <w:sdt>
        <w:sdtPr>
          <w:rPr>
            <w:color w:val="000000"/>
          </w:rPr>
          <w:tag w:val="MENDELEY_CITATION_v3_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"/>
          <w:id w:val="-505290171"/>
          <w:placeholder>
            <w:docPart w:val="DefaultPlaceholder_-1854013440"/>
          </w:placeholder>
        </w:sdtPr>
        <w:sdtContent>
          <w:r w:rsidR="00EC24FB" w:rsidRPr="00EC24FB">
            <w:rPr>
              <w:color w:val="000000"/>
            </w:rPr>
            <w:t>(</w:t>
          </w:r>
          <w:proofErr w:type="spellStart"/>
          <w:r w:rsidR="00EC24FB" w:rsidRPr="00EC24FB">
            <w:rPr>
              <w:color w:val="000000"/>
            </w:rPr>
            <w:t>Krumiņš</w:t>
          </w:r>
          <w:proofErr w:type="spellEnd"/>
          <w:r w:rsidR="00EC24FB" w:rsidRPr="00EC24FB">
            <w:rPr>
              <w:color w:val="000000"/>
            </w:rPr>
            <w:t>, 2017)</w:t>
          </w:r>
        </w:sdtContent>
      </w:sdt>
      <w:r w:rsidRPr="00422919">
        <w:t xml:space="preserve">. In mountain areas like the Alps and Pyrenees, countries use aerial surveillance and drones for efficient border monitoring. These technologies help track movements in real time and enable quick responses to security threats, overcoming the challenges of rough terrain. This method enhances border security while reducing reliance on ground patrols in hard-to-reach areas </w:t>
      </w:r>
      <w:sdt>
        <w:sdtPr>
          <w:rPr>
            <w:color w:val="000000"/>
          </w:rPr>
          <w:tag w:val="MENDELEY_CITATION_v3_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"/>
          <w:id w:val="1582099475"/>
          <w:placeholder>
            <w:docPart w:val="DefaultPlaceholder_-1854013440"/>
          </w:placeholder>
        </w:sdtPr>
        <w:sdtContent>
          <w:r w:rsidR="00EC24FB" w:rsidRPr="00EC24FB">
            <w:rPr>
              <w:color w:val="000000"/>
            </w:rPr>
            <w:t>(Toribio, 2023)</w:t>
          </w:r>
        </w:sdtContent>
      </w:sdt>
      <w:r w:rsidRPr="00422919">
        <w:t xml:space="preserve">. Poland and Belarus have implemented smart fencing with AI monitoring in the </w:t>
      </w:r>
      <w:proofErr w:type="spellStart"/>
      <w:r w:rsidRPr="00422919">
        <w:t>Białowieża</w:t>
      </w:r>
      <w:proofErr w:type="spellEnd"/>
      <w:r w:rsidRPr="00422919">
        <w:t xml:space="preserve"> Forest to improve border security while protecting the environment. This system uses sensors and machine learning to detect unauthorized crossings and instantly notify authorities. By reducing the need for physical barriers, this approach ensures both security and ecological conservation </w:t>
      </w:r>
      <w:sdt>
        <w:sdtPr>
          <w:rPr>
            <w:color w:val="000000"/>
            <w:sz w:val="22"/>
          </w:rPr>
          <w:tag w:val="MENDELEY_CITATION_v3_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"/>
          <w:id w:val="-520780252"/>
          <w:placeholder>
            <w:docPart w:val="DefaultPlaceholder_-1854013440"/>
          </w:placeholder>
        </w:sdtPr>
        <w:sdtContent>
          <w:r w:rsidR="00EC24FB" w:rsidRPr="00EC24FB">
            <w:rPr>
              <w:color w:val="000000"/>
              <w:sz w:val="22"/>
            </w:rPr>
            <w:t xml:space="preserve">(Marin &amp; </w:t>
          </w:r>
          <w:proofErr w:type="spellStart"/>
          <w:r w:rsidR="00EC24FB" w:rsidRPr="00EC24FB">
            <w:rPr>
              <w:color w:val="000000"/>
              <w:sz w:val="22"/>
            </w:rPr>
            <w:t>Krajčíková</w:t>
          </w:r>
          <w:proofErr w:type="spellEnd"/>
          <w:r w:rsidR="00EC24FB" w:rsidRPr="00EC24FB">
            <w:rPr>
              <w:color w:val="000000"/>
              <w:sz w:val="22"/>
            </w:rPr>
            <w:t>, 2016b)</w:t>
          </w:r>
        </w:sdtContent>
      </w:sdt>
      <w:r w:rsidRPr="00422919">
        <w:t xml:space="preserve">. The Chile-Peru border issue stems from post-Pacific War territorial disputes, particularly over Arica and the maritime border. Although partially resolved through the 1929 Peace Treaty, the maritime dispute was only truly settled by a 2014 International Court of Justice (ICJ) ruling that established the maritime boundary between the two countries </w:t>
      </w:r>
      <w:sdt>
        <w:sdtPr>
          <w:rPr>
            <w:color w:val="000000"/>
          </w:rPr>
          <w:tag w:val="MENDELEY_CITATION_v3_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"/>
          <w:id w:val="-1459646215"/>
          <w:placeholder>
            <w:docPart w:val="DefaultPlaceholder_-1854013440"/>
          </w:placeholder>
        </w:sdtPr>
        <w:sdtContent>
          <w:r w:rsidR="00EC24FB" w:rsidRPr="00EC24FB">
            <w:rPr>
              <w:color w:val="000000"/>
            </w:rPr>
            <w:t>(</w:t>
          </w:r>
          <w:proofErr w:type="spellStart"/>
          <w:r w:rsidR="00EC24FB" w:rsidRPr="00EC24FB">
            <w:rPr>
              <w:color w:val="000000"/>
            </w:rPr>
            <w:t>Sholikah</w:t>
          </w:r>
          <w:proofErr w:type="spellEnd"/>
          <w:r w:rsidR="00EC24FB" w:rsidRPr="00EC24FB">
            <w:rPr>
              <w:color w:val="000000"/>
            </w:rPr>
            <w:t>, 2020)</w:t>
          </w:r>
        </w:sdtContent>
      </w:sdt>
      <w:r w:rsidRPr="00422919">
        <w:t>. These approaches show that a combination of diplomacy and technology can be an effective solution in land border management, which can be adapted to strengthen Indonesia's border security.</w:t>
      </w:r>
    </w:p>
    <w:p w14:paraId="3993C747" w14:textId="2822ACC2" w:rsidR="00422919" w:rsidRPr="00422919" w:rsidRDefault="00422919" w:rsidP="001A584C">
      <w:pPr>
        <w:spacing w:line="276" w:lineRule="auto"/>
      </w:pPr>
      <w:r w:rsidRPr="00422919">
        <w:t xml:space="preserve">However, there are some border issues that are still in conflict today, or unresolved, such as in the case of the United States and Mexico where the root of the problem is structural and multidimensional, with differing political approaches between the two governments often impeding a comprehensive long-term solution </w:t>
      </w:r>
      <w:sdt>
        <w:sdtPr>
          <w:rPr>
            <w:color w:val="000000"/>
            <w:sz w:val="22"/>
          </w:rPr>
          <w:tag w:val="MENDELEY_CITATION_v3_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"/>
          <w:id w:val="1431083024"/>
          <w:placeholder>
            <w:docPart w:val="DefaultPlaceholder_-1854013440"/>
          </w:placeholder>
        </w:sdtPr>
        <w:sdtContent>
          <w:r w:rsidR="00EC24FB" w:rsidRPr="00EC24FB">
            <w:rPr>
              <w:color w:val="000000"/>
              <w:sz w:val="22"/>
            </w:rPr>
            <w:t>(Liverman, Varady, Chavez, &amp; Sanchez-Rodriguez, 1999; Slack &amp; Martinez, 2019)</w:t>
          </w:r>
        </w:sdtContent>
      </w:sdt>
      <w:r w:rsidRPr="00422919">
        <w:t xml:space="preserve">. The India-China conflict is ongoing as both countries have conflicting historical and strategic claims, and there is no mutually agreed official border line </w:t>
      </w:r>
      <w:sdt>
        <w:sdtPr>
          <w:rPr>
            <w:color w:val="000000"/>
            <w:sz w:val="22"/>
          </w:rPr>
          <w:tag w:val="MENDELEY_CITATION_v3_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"/>
          <w:id w:val="415451201"/>
          <w:placeholder>
            <w:docPart w:val="DefaultPlaceholder_-1854013440"/>
          </w:placeholder>
        </w:sdtPr>
        <w:sdtContent>
          <w:r w:rsidR="00EC24FB" w:rsidRPr="00EC24FB">
            <w:rPr>
              <w:color w:val="000000"/>
              <w:sz w:val="22"/>
            </w:rPr>
            <w:t>(</w:t>
          </w:r>
          <w:proofErr w:type="spellStart"/>
          <w:r w:rsidR="00EC24FB" w:rsidRPr="00EC24FB">
            <w:rPr>
              <w:color w:val="000000"/>
              <w:sz w:val="22"/>
            </w:rPr>
            <w:t>Tasik</w:t>
          </w:r>
          <w:proofErr w:type="spellEnd"/>
          <w:r w:rsidR="00EC24FB" w:rsidRPr="00EC24FB">
            <w:rPr>
              <w:color w:val="000000"/>
              <w:sz w:val="22"/>
            </w:rPr>
            <w:t xml:space="preserve">, Setiawan, </w:t>
          </w:r>
          <w:proofErr w:type="spellStart"/>
          <w:r w:rsidR="00EC24FB" w:rsidRPr="00EC24FB">
            <w:rPr>
              <w:color w:val="000000"/>
              <w:sz w:val="22"/>
            </w:rPr>
            <w:t>Widirahayu</w:t>
          </w:r>
          <w:proofErr w:type="spellEnd"/>
          <w:r w:rsidR="00EC24FB" w:rsidRPr="00EC24FB">
            <w:rPr>
              <w:color w:val="000000"/>
              <w:sz w:val="22"/>
            </w:rPr>
            <w:t>, &amp; Saleh, 2023; Verma, 2024)</w:t>
          </w:r>
        </w:sdtContent>
      </w:sdt>
      <w:r w:rsidRPr="00422919">
        <w:t xml:space="preserve">. </w:t>
      </w:r>
      <w:r w:rsidRPr="00422919">
        <w:lastRenderedPageBreak/>
        <w:t xml:space="preserve">Then, the Israeli-Palestinian conflict is still ongoing because the two parties have not agreed on a two-state solution, and key issues such as the status of Jerusalem, legal borders, Palestinian refugees, and illegal Israeli settlements in the West Bank have not been resolved. In addition, internal political tensions and recurring cycles of violence complicate the peace process. </w:t>
      </w:r>
      <w:sdt>
        <w:sdtPr>
          <w:rPr>
            <w:color w:val="000000"/>
          </w:rPr>
          <w:tag w:val="MENDELEY_CITATION_v3_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"/>
          <w:id w:val="188962018"/>
          <w:placeholder>
            <w:docPart w:val="DefaultPlaceholder_-1854013440"/>
          </w:placeholder>
        </w:sdtPr>
        <w:sdtContent>
          <w:r w:rsidR="00EC24FB" w:rsidRPr="00EC24FB">
            <w:rPr>
              <w:color w:val="000000"/>
            </w:rPr>
            <w:t>(</w:t>
          </w:r>
          <w:proofErr w:type="spellStart"/>
          <w:r w:rsidR="00EC24FB" w:rsidRPr="00EC24FB">
            <w:rPr>
              <w:color w:val="000000"/>
            </w:rPr>
            <w:t>Aammari</w:t>
          </w:r>
          <w:proofErr w:type="spellEnd"/>
          <w:r w:rsidR="00EC24FB" w:rsidRPr="00EC24FB">
            <w:rPr>
              <w:color w:val="000000"/>
            </w:rPr>
            <w:t>, 2020; Hildebrandt-Wypych, 2022; İNAÇ, 2024)</w:t>
          </w:r>
        </w:sdtContent>
      </w:sdt>
      <w:r w:rsidRPr="00422919">
        <w:t>. In this case it can be seen that complex root causes, political differences, and internal tensions can hinder problem solving. Long-term solutions require mutual commitment, open discussion, and fair options for all parties.</w:t>
      </w:r>
    </w:p>
    <w:p w14:paraId="7550B286" w14:textId="77777777" w:rsidR="00422919" w:rsidRPr="00422919" w:rsidRDefault="00422919" w:rsidP="00712991">
      <w:pPr>
        <w:spacing w:line="276" w:lineRule="auto"/>
        <w:ind w:firstLine="0"/>
        <w:rPr>
          <w:b/>
          <w:bCs/>
        </w:rPr>
      </w:pPr>
    </w:p>
    <w:p w14:paraId="33DDC6AD" w14:textId="77777777" w:rsidR="00422919" w:rsidRPr="00422919" w:rsidRDefault="00422919" w:rsidP="00712991">
      <w:pPr>
        <w:spacing w:line="276" w:lineRule="auto"/>
        <w:ind w:firstLine="0"/>
        <w:rPr>
          <w:b/>
        </w:rPr>
      </w:pPr>
      <w:r w:rsidRPr="00422919">
        <w:rPr>
          <w:b/>
          <w:bCs/>
        </w:rPr>
        <w:t>DISCUSSION</w:t>
      </w:r>
    </w:p>
    <w:p w14:paraId="5E1BA866" w14:textId="77777777" w:rsidR="00422919" w:rsidRPr="00422919" w:rsidRDefault="00422919" w:rsidP="00712991">
      <w:pPr>
        <w:spacing w:line="276" w:lineRule="auto"/>
        <w:ind w:firstLine="0"/>
        <w:rPr>
          <w:b/>
          <w:bCs/>
        </w:rPr>
      </w:pPr>
      <w:r w:rsidRPr="00422919">
        <w:rPr>
          <w:b/>
          <w:bCs/>
        </w:rPr>
        <w:t>Strengths and Weaknesses of Indonesia's Border Management</w:t>
      </w:r>
    </w:p>
    <w:p w14:paraId="66182AD1" w14:textId="77777777" w:rsidR="00422919" w:rsidRPr="00422919" w:rsidRDefault="00422919" w:rsidP="00712991">
      <w:pPr>
        <w:spacing w:line="276" w:lineRule="auto"/>
      </w:pPr>
      <w:r w:rsidRPr="00422919">
        <w:t>The numerous border areas that Indonesia must monitor and manage have resulted in many efforts being made to maintain peace and security in those areas. The efforts that have been made strengthen Indonesia's border management. However, there are still weaknesses that need to be addressed in Indonesia's border management. The evaluation of these strengths and weaknesses can be examined from five sectors, namely legal and institutional framework, security surveillance, cross-border economic development, and diplomatic engagement. The four sectors are sufficient to represent the effectiveness of Indonesia's border management.</w:t>
      </w:r>
    </w:p>
    <w:p w14:paraId="482F84FE" w14:textId="77777777" w:rsidR="00422919" w:rsidRPr="00422919" w:rsidRDefault="00422919" w:rsidP="00712991">
      <w:pPr>
        <w:spacing w:line="276" w:lineRule="auto"/>
      </w:pPr>
      <w:r w:rsidRPr="00422919">
        <w:t>The first sector, legal and institutional framework, provides fundamental legal certainty regarding Indonesia's border management activities. For example, BNPP was established based on Article 14 of Law Number 43 of 2008 concerning State Territory, which mandates the formation of a special institution to manage border area affairs. BNPP is present to ensure the implementation of relevant laws regarding borders. In addition, BNPP also has the authority to coordinate agencies in Indonesia in handling complex border issues. Legal products also provide clear mandates for each agency in Indonesia regarding their duties and authorities in the context of border management. The clear delineation of duties and authorities for each agency ensures there is no overlapping between agencies, such as between customs and immigration.</w:t>
      </w:r>
    </w:p>
    <w:p w14:paraId="620DE1C8" w14:textId="77777777" w:rsidR="00422919" w:rsidRPr="00422919" w:rsidRDefault="00422919" w:rsidP="00712991">
      <w:pPr>
        <w:spacing w:line="276" w:lineRule="auto"/>
      </w:pPr>
      <w:r w:rsidRPr="00422919">
        <w:t>This sector also provides clarity on international borders through bilateral agreements, such as the demarcation of terrestrial borders between Indonesia and East Timor in 2005. The existence of a framework on bilateral cooperation mechanisms also ensures clear standards related to dispute resolution and border-crossing procedures. Indonesia has agreed to establish cooperation with Malaysia and Timor-Leste for the resolution of border disputes through diplomatic channels. In addition, there are also Memoranda of Understanding (</w:t>
      </w:r>
      <w:proofErr w:type="spellStart"/>
      <w:r w:rsidRPr="00422919">
        <w:t>MoUs</w:t>
      </w:r>
      <w:proofErr w:type="spellEnd"/>
      <w:r w:rsidRPr="00422919">
        <w:t>) between Indonesia and neighbouring countries that regulate the procedures for the public if they wish to cross the border between countries.</w:t>
      </w:r>
    </w:p>
    <w:p w14:paraId="499BA9DF" w14:textId="77777777" w:rsidR="00422919" w:rsidRPr="00422919" w:rsidRDefault="00422919" w:rsidP="00712991">
      <w:pPr>
        <w:spacing w:line="276" w:lineRule="auto"/>
      </w:pPr>
      <w:r w:rsidRPr="00422919">
        <w:t xml:space="preserve">Besides the framework's coverage in several areas, this sector faces challenges in its implementation. Legal products and inter-agency agreements, both within Indonesia and with other countries, have explained what should be done in border areas. However, the challenging geographical conditions of these border areas often make them isolated, leading to inconsistent law enforcement. The existing legal products and frameworks have not yet resolved all the existing issues, either due to lengthy legal processes or the lack of </w:t>
      </w:r>
      <w:r w:rsidRPr="00422919">
        <w:lastRenderedPageBreak/>
        <w:t xml:space="preserve">agreements between the disputing parties. The process of negotiating the demarcation of the EEZ with East Timor is an example where a lengthy negotiation process resulted in a </w:t>
      </w:r>
      <w:proofErr w:type="spellStart"/>
      <w:r w:rsidRPr="00422919">
        <w:t>gray</w:t>
      </w:r>
      <w:proofErr w:type="spellEnd"/>
      <w:r w:rsidRPr="00422919">
        <w:t xml:space="preserve"> area, a disputed region with low law enforcement due to the ambiguity of who is responsible for this territory. Inconsistent law enforcement makes this </w:t>
      </w:r>
      <w:proofErr w:type="spellStart"/>
      <w:r w:rsidRPr="00422919">
        <w:t>gray</w:t>
      </w:r>
      <w:proofErr w:type="spellEnd"/>
      <w:r w:rsidRPr="00422919">
        <w:t xml:space="preserve"> area vulnerable to uncontrolled natural resource exploitation, resulting in biodiversity degradation.</w:t>
      </w:r>
    </w:p>
    <w:p w14:paraId="73D09F48" w14:textId="77777777" w:rsidR="00422919" w:rsidRPr="00422919" w:rsidRDefault="00422919" w:rsidP="00712991">
      <w:pPr>
        <w:spacing w:line="276" w:lineRule="auto"/>
      </w:pPr>
      <w:r w:rsidRPr="00422919">
        <w:t>The second sector, security surveillance, ensures continuous and intensive monitoring in border areas. Physical demarcation has been widely implemented in Indonesia's border areas with the aim of providing clear boundaries regarding national borders. In line with the physical demarcation, border posts are also built in selected areas that serve as entry and exit points between countries. The continuous improvement of border posts by the Indonesian government ensures thorough supervision, such as immigration and customs checks.</w:t>
      </w:r>
    </w:p>
    <w:p w14:paraId="257B941B" w14:textId="77777777" w:rsidR="00422919" w:rsidRPr="00422919" w:rsidRDefault="00422919" w:rsidP="00712991">
      <w:pPr>
        <w:spacing w:line="276" w:lineRule="auto"/>
      </w:pPr>
      <w:r w:rsidRPr="00422919">
        <w:t>The presence of active military, the Indonesian National Armed Forces (TNI), and police at every border post also provides a certain strength to security surveillance in Indonesia's border areas. The presence of TNI members and police at border posts ensures a first response to threats that endanger national security and sovereignty. They also become actively involved in joint patrols in border areas with other countries to anticipate cross-border crime. Routine border patrols conducted by trained military personnel provide a higher level of assurance in responding to crimes occurring in border areas.</w:t>
      </w:r>
    </w:p>
    <w:p w14:paraId="10ED8888" w14:textId="77777777" w:rsidR="00422919" w:rsidRPr="00422919" w:rsidRDefault="00422919" w:rsidP="00712991">
      <w:pPr>
        <w:spacing w:line="276" w:lineRule="auto"/>
      </w:pPr>
      <w:r w:rsidRPr="00422919">
        <w:t xml:space="preserve">Insufficient supporting technology infrastructure is one of the weaknesses in border management in this field. The absence of a smart border system that can detect crimes and threats becomes an obstacle in sustainable real-time monitoring. The absence of </w:t>
      </w:r>
      <w:proofErr w:type="gramStart"/>
      <w:r w:rsidRPr="00422919">
        <w:t>drones</w:t>
      </w:r>
      <w:proofErr w:type="gramEnd"/>
      <w:r w:rsidRPr="00422919">
        <w:t xml:space="preserve"> forces patrol personnel to move across vast areas periodically. The lack of thermal imaging at border posts makes nighttime surveillance very challenging. The lack of implementation of these technologies forces personnel to conduct manual patrols, which are time-consuming and costly. The small number of military personnel stationed at these border posts exacerbates law enforcement in border areas. The small number of personnel and traditional patrolling processes mean that many areas are not monitored, providing opportunities for cross-border crime to occur. The lack of supporting technology implementation at border posts also results in inspections of individuals leaving or entering the country having to be done manually. This manual process takes a long time, so if there are many parties that need to be inspected, the work that immigration officers and other relevant officials have to do requires a lot of time and effort.</w:t>
      </w:r>
    </w:p>
    <w:p w14:paraId="039B9024" w14:textId="77777777" w:rsidR="00422919" w:rsidRPr="00422919" w:rsidRDefault="00422919" w:rsidP="00712991">
      <w:pPr>
        <w:spacing w:line="276" w:lineRule="auto"/>
      </w:pPr>
      <w:r w:rsidRPr="00422919">
        <w:t xml:space="preserve">Developments in the cross-border economic development sector provide an overview of how border management can contribute to local and national economic growth. The existence of a bilateral agreement between Indonesia and </w:t>
      </w:r>
      <w:proofErr w:type="spellStart"/>
      <w:r w:rsidRPr="00422919">
        <w:t>neighboring</w:t>
      </w:r>
      <w:proofErr w:type="spellEnd"/>
      <w:r w:rsidRPr="00422919">
        <w:t xml:space="preserve"> countries regarding the commitment to facilitate economic growth in border areas provides a unique strength to Indonesia's border management. </w:t>
      </w:r>
      <w:proofErr w:type="spellStart"/>
      <w:r w:rsidRPr="00422919">
        <w:t>Entikong</w:t>
      </w:r>
      <w:proofErr w:type="spellEnd"/>
      <w:r w:rsidRPr="00422919">
        <w:t xml:space="preserve"> International Border Post in West Kalimantan is an example of a border post located within special border economic zones (SBEZs), an area resulting from the Indonesia-Malaysia bilateral cooperation that </w:t>
      </w:r>
      <w:r w:rsidRPr="00422919">
        <w:lastRenderedPageBreak/>
        <w:t>has special characteristics such as duty-free trade to encourage cross-border commerce. The existence of special areas like SBEZs makes it easier for sellers and buyers to conduct their business because there are several special treatments, allowing the economic activities in border areas to run smoothly.</w:t>
      </w:r>
    </w:p>
    <w:p w14:paraId="01F57A8A" w14:textId="77777777" w:rsidR="00422919" w:rsidRPr="00422919" w:rsidRDefault="00422919" w:rsidP="00712991">
      <w:pPr>
        <w:spacing w:line="276" w:lineRule="auto"/>
      </w:pPr>
      <w:r w:rsidRPr="00422919">
        <w:t xml:space="preserve">Nevertheless, the geographical and economic conditions pose significant challenges that must be addressed wisely. The condition of the road network, which is not yet fully developed, tends to hinder economic growth because roads are one of the most important infrastructures in logistics. Many border areas are also geographically isolated, such as in East Kalimantan and Papua, making it more difficult to develop road networks. Although there are other options such as logistics distribution via air routes, this choice is too expensive for most of the community. This is mainly because of the wide socio-economic gap between the border regions and the surrounding city </w:t>
      </w:r>
      <w:proofErr w:type="spellStart"/>
      <w:r w:rsidRPr="00422919">
        <w:t>centers</w:t>
      </w:r>
      <w:proofErr w:type="spellEnd"/>
      <w:r w:rsidRPr="00422919">
        <w:t>. Economic improvement through private sector investment in these areas is also difficult to achieve due to the minimal and limited financial incentives.</w:t>
      </w:r>
    </w:p>
    <w:p w14:paraId="416AC238" w14:textId="77777777" w:rsidR="00422919" w:rsidRPr="00422919" w:rsidRDefault="00422919" w:rsidP="00712991">
      <w:pPr>
        <w:spacing w:line="276" w:lineRule="auto"/>
      </w:pPr>
      <w:r w:rsidRPr="00422919">
        <w:t>In the sector of diplomatic engagement, diplomacy between Indonesia and other countries is extensively conducted to find solutions to existing problems. These bilateral and/or multilateral agreements cover a wide range of issues, such as negotiations on land boundary demarcation and commitments to conduct joint patrols in border areas. In addition, the ratification of international frameworks, such as the United Nations Convention on the Law of the Sea (UNCLOS), into national law also ensures the presence of internationally recognized standard rules in Indonesia. The frameworks provide significant contributions to bilateral and/or multilateral dispute negotiations between Indonesia and other countries.</w:t>
      </w:r>
    </w:p>
    <w:p w14:paraId="37A9C021" w14:textId="77777777" w:rsidR="00422919" w:rsidRPr="00422919" w:rsidRDefault="00422919" w:rsidP="00712991">
      <w:pPr>
        <w:spacing w:line="276" w:lineRule="auto"/>
      </w:pPr>
      <w:r w:rsidRPr="00422919">
        <w:t xml:space="preserve">Although there are frameworks that guide how disputes can be resolved, the commitment to negotiate remains key in settling those disputes. Differences in desires and interests between the disputing parties make the negotiation process lengthy. This lengthy process ultimately makes the </w:t>
      </w:r>
      <w:proofErr w:type="spellStart"/>
      <w:r w:rsidRPr="00422919">
        <w:t>gray</w:t>
      </w:r>
      <w:proofErr w:type="spellEnd"/>
      <w:r w:rsidRPr="00422919">
        <w:t xml:space="preserve"> zone increasingly susceptible to abuse, as previously explained. The absence of a standardized early-warning system in border areas results in limited conflict prevention. Furthermore, the lack of public transparency regarding the developments in border disputes, which has not been widely implemented, triggers a decline in public trust.</w:t>
      </w:r>
    </w:p>
    <w:p w14:paraId="063C7E0B" w14:textId="77777777" w:rsidR="00422919" w:rsidRPr="00422919" w:rsidRDefault="00422919" w:rsidP="00712991">
      <w:pPr>
        <w:spacing w:line="276" w:lineRule="auto"/>
        <w:ind w:firstLine="0"/>
        <w:rPr>
          <w:b/>
          <w:bCs/>
        </w:rPr>
      </w:pPr>
    </w:p>
    <w:p w14:paraId="59BC2D7B" w14:textId="77777777" w:rsidR="00422919" w:rsidRPr="00422919" w:rsidRDefault="00422919" w:rsidP="00712991">
      <w:pPr>
        <w:spacing w:line="276" w:lineRule="auto"/>
        <w:ind w:firstLine="0"/>
        <w:rPr>
          <w:b/>
          <w:bCs/>
        </w:rPr>
      </w:pPr>
      <w:r w:rsidRPr="00422919">
        <w:rPr>
          <w:b/>
          <w:bCs/>
        </w:rPr>
        <w:t>Best practices from other countries</w:t>
      </w:r>
    </w:p>
    <w:p w14:paraId="2329BE72" w14:textId="7014CA67" w:rsidR="00422919" w:rsidRPr="00422919" w:rsidRDefault="00422919" w:rsidP="00712991">
      <w:pPr>
        <w:spacing w:line="276" w:lineRule="auto"/>
      </w:pPr>
      <w:r w:rsidRPr="00422919">
        <w:t>The challenges of legal and institutional frameworks and diplomatic engagement are also present in European countries. They have heavily relied on bilateral agreements and international arbitration to resolve disputes related to their border management. The German</w:t>
      </w:r>
      <w:r w:rsidRPr="00422919">
        <w:rPr>
          <w:rFonts w:cs="Courier New"/>
        </w:rPr>
        <w:t>–</w:t>
      </w:r>
      <w:r w:rsidRPr="00422919">
        <w:t>Polish Border Treaty is the result of resolving disputes related to the demarcation of the post-WWII border between Germany and Poland through a diplomatic approach</w:t>
      </w:r>
      <w:r w:rsidR="00830AC6">
        <w:t xml:space="preserve"> </w:t>
      </w:r>
      <w:sdt>
        <w:sdtPr>
          <w:rPr>
            <w:color w:val="000000"/>
          </w:rPr>
          <w:tag w:val="MENDELEY_CITATION_v3_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"/>
          <w:id w:val="-1402679911"/>
          <w:placeholder>
            <w:docPart w:val="DefaultPlaceholder_-1854013440"/>
          </w:placeholder>
        </w:sdtPr>
        <w:sdtContent>
          <w:r w:rsidR="00EC24FB" w:rsidRPr="00EC24FB">
            <w:rPr>
              <w:color w:val="000000"/>
            </w:rPr>
            <w:t>(</w:t>
          </w:r>
          <w:proofErr w:type="spellStart"/>
          <w:r w:rsidR="00EC24FB" w:rsidRPr="00EC24FB">
            <w:rPr>
              <w:color w:val="000000"/>
            </w:rPr>
            <w:t>Gorzelak</w:t>
          </w:r>
          <w:proofErr w:type="spellEnd"/>
          <w:r w:rsidR="00EC24FB" w:rsidRPr="00EC24FB">
            <w:rPr>
              <w:color w:val="000000"/>
            </w:rPr>
            <w:t>, 2016)</w:t>
          </w:r>
        </w:sdtContent>
      </w:sdt>
      <w:r w:rsidRPr="00422919">
        <w:t>. Many historical claims about the border line between the two countries after WWII could trigger conflicts in the future. The commitment of both countries to resolve the issue, which ultimately resulted in the German</w:t>
      </w:r>
      <w:r w:rsidRPr="00422919">
        <w:rPr>
          <w:rFonts w:cs="Courier New"/>
        </w:rPr>
        <w:t>–</w:t>
      </w:r>
      <w:r w:rsidRPr="00422919">
        <w:t xml:space="preserve">Polish Border Treaty, eliminated the potential for conflict. Overlapping claims regarding national borders based on past conditions also occur between Latvia and Russia. Historical claims </w:t>
      </w:r>
      <w:r w:rsidRPr="00422919">
        <w:lastRenderedPageBreak/>
        <w:t>became the main reason for the tension between the two countries, which ultimately used international arbitration as a solution.</w:t>
      </w:r>
    </w:p>
    <w:p w14:paraId="137BF16F" w14:textId="559BD4FD" w:rsidR="00422919" w:rsidRPr="00422919" w:rsidRDefault="00422919" w:rsidP="00712991">
      <w:pPr>
        <w:spacing w:line="276" w:lineRule="auto"/>
      </w:pPr>
      <w:r w:rsidRPr="00422919">
        <w:t>In addition to the challenges of the legal and institutional framework, the geographical conditions of Europe also pose significant challenges to border management there. The border between France, Italy, Switzerland, and Austria in the Alps has an extreme landscape with steep mountains</w:t>
      </w:r>
      <w:r w:rsidR="00830AC6">
        <w:t xml:space="preserve"> with extreme changes from climate change</w:t>
      </w:r>
      <w:r w:rsidRPr="00422919">
        <w:t>, making physical demarcation difficult, let alone conventional patrolling</w:t>
      </w:r>
      <w:r w:rsidR="00830AC6">
        <w:t xml:space="preserve"> </w:t>
      </w:r>
      <w:sdt>
        <w:sdtPr>
          <w:rPr>
            <w:color w:val="000000"/>
          </w:rPr>
          <w:tag w:val="MENDELEY_CITATION_v3_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"/>
          <w:id w:val="155586382"/>
          <w:placeholder>
            <w:docPart w:val="DefaultPlaceholder_-1854013440"/>
          </w:placeholder>
        </w:sdtPr>
        <w:sdtContent>
          <w:r w:rsidR="00EC24FB" w:rsidRPr="00EC24FB">
            <w:rPr>
              <w:color w:val="000000"/>
            </w:rPr>
            <w:t xml:space="preserve">(Huss, Hock, Bauder, &amp; Funk, 2010; Zampieri, </w:t>
          </w:r>
          <w:proofErr w:type="spellStart"/>
          <w:r w:rsidR="00EC24FB" w:rsidRPr="00EC24FB">
            <w:rPr>
              <w:color w:val="000000"/>
            </w:rPr>
            <w:t>Scoccimarro</w:t>
          </w:r>
          <w:proofErr w:type="spellEnd"/>
          <w:r w:rsidR="00EC24FB" w:rsidRPr="00EC24FB">
            <w:rPr>
              <w:color w:val="000000"/>
            </w:rPr>
            <w:t xml:space="preserve">, </w:t>
          </w:r>
          <w:proofErr w:type="spellStart"/>
          <w:r w:rsidR="00EC24FB" w:rsidRPr="00EC24FB">
            <w:rPr>
              <w:color w:val="000000"/>
            </w:rPr>
            <w:t>Gualdi</w:t>
          </w:r>
          <w:proofErr w:type="spellEnd"/>
          <w:r w:rsidR="00EC24FB" w:rsidRPr="00EC24FB">
            <w:rPr>
              <w:color w:val="000000"/>
            </w:rPr>
            <w:t>, &amp; Navarra, 2015)</w:t>
          </w:r>
        </w:sdtContent>
      </w:sdt>
      <w:r w:rsidRPr="00422919">
        <w:t>. This is exacerbated by harsh weather conditions with the risk of avalanches, fog, and such. Hidden valleys and rugged paths also make cross-border crime very difficult to detect.</w:t>
      </w:r>
    </w:p>
    <w:p w14:paraId="14E9F6E2" w14:textId="5943B152" w:rsidR="00422919" w:rsidRPr="00422919" w:rsidRDefault="00422919" w:rsidP="00712991">
      <w:pPr>
        <w:spacing w:line="276" w:lineRule="auto"/>
      </w:pPr>
      <w:r w:rsidRPr="00422919">
        <w:t>Switzerland have successfully leveraged technological advancements to tackle this challenge</w:t>
      </w:r>
      <w:r w:rsidR="00731379">
        <w:t xml:space="preserve"> where</w:t>
      </w:r>
      <w:r w:rsidRPr="00422919">
        <w:t xml:space="preserve"> </w:t>
      </w:r>
      <w:r w:rsidR="00731379">
        <w:t>t</w:t>
      </w:r>
      <w:r w:rsidRPr="00422919">
        <w:t>hey implemented aerial monitoring using drones so that those extreme areas could be monitored effectively</w:t>
      </w:r>
      <w:r w:rsidR="00731379">
        <w:t xml:space="preserve"> </w:t>
      </w:r>
      <w:sdt>
        <w:sdtPr>
          <w:rPr>
            <w:color w:val="000000"/>
          </w:rPr>
          <w:tag w:val="MENDELEY_CITATION_v3_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"/>
          <w:id w:val="1444724139"/>
          <w:placeholder>
            <w:docPart w:val="DefaultPlaceholder_-1854013440"/>
          </w:placeholder>
        </w:sdtPr>
        <w:sdtContent>
          <w:r w:rsidR="00EC24FB" w:rsidRPr="00EC24FB">
            <w:rPr>
              <w:color w:val="000000"/>
            </w:rPr>
            <w:t>(Pedrozo, 2017)</w:t>
          </w:r>
        </w:sdtContent>
      </w:sdt>
      <w:r w:rsidRPr="00422919">
        <w:t xml:space="preserve">. The installation of thermal imaging on those drones also makes the detection of crimes easier because no matter how good the camouflage used by </w:t>
      </w:r>
      <w:proofErr w:type="gramStart"/>
      <w:r w:rsidRPr="00422919">
        <w:t>criminals,</w:t>
      </w:r>
      <w:proofErr w:type="gramEnd"/>
      <w:r w:rsidRPr="00422919">
        <w:t xml:space="preserve"> it will still be visible to the thermal imaging technology. These countries have also committed to conducting joint patrols in hard-to-reach areas to reduce crimes there. This joint patrol also allows for the sharing of technology and information among these countries, enabling the first response to incidents to be as quick and precise as possible.</w:t>
      </w:r>
    </w:p>
    <w:p w14:paraId="6EB1017C" w14:textId="7B8944E2" w:rsidR="00422919" w:rsidRPr="00422919" w:rsidRDefault="00422919" w:rsidP="00712991">
      <w:pPr>
        <w:spacing w:line="276" w:lineRule="auto"/>
      </w:pPr>
      <w:r w:rsidRPr="00422919">
        <w:t xml:space="preserve">Wilderness forests are also commonly found in Europe, and many of the border regions are located within these forests. The </w:t>
      </w:r>
      <w:proofErr w:type="spellStart"/>
      <w:r w:rsidRPr="00422919">
        <w:t>Bia</w:t>
      </w:r>
      <w:r w:rsidRPr="00422919">
        <w:rPr>
          <w:rFonts w:cs="Calibri"/>
        </w:rPr>
        <w:t>ł</w:t>
      </w:r>
      <w:r w:rsidRPr="00422919">
        <w:t>owie</w:t>
      </w:r>
      <w:r w:rsidRPr="00422919">
        <w:rPr>
          <w:rFonts w:cs="Calibri"/>
        </w:rPr>
        <w:t>ż</w:t>
      </w:r>
      <w:r w:rsidRPr="00422919">
        <w:t>a</w:t>
      </w:r>
      <w:proofErr w:type="spellEnd"/>
      <w:r w:rsidRPr="00422919">
        <w:t xml:space="preserve"> Forest is an example of a forest on the border between Poland and Belarus that poses significant challenges for the border management of both countries</w:t>
      </w:r>
      <w:r w:rsidR="00EC24FB">
        <w:t xml:space="preserve"> </w:t>
      </w:r>
      <w:sdt>
        <w:sdtPr>
          <w:rPr>
            <w:color w:val="000000"/>
          </w:rPr>
          <w:tag w:val="MENDELEY_CITATION_v3_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"/>
          <w:id w:val="924303980"/>
          <w:placeholder>
            <w:docPart w:val="DefaultPlaceholder_-1854013440"/>
          </w:placeholder>
        </w:sdtPr>
        <w:sdtContent>
          <w:r w:rsidR="00EC24FB" w:rsidRPr="00EC24FB">
            <w:rPr>
              <w:color w:val="000000"/>
            </w:rPr>
            <w:t>(Nowak et al., 2025)</w:t>
          </w:r>
        </w:sdtContent>
      </w:sdt>
      <w:r w:rsidRPr="00422919">
        <w:t xml:space="preserve">. The dense and vast forest makes physical law enforcement very difficult and high-risk. The location of the forest, situated between two cities, and the difficulty of physical law enforcement make it easy for many smugglers and illegal immigrants to use the </w:t>
      </w:r>
      <w:proofErr w:type="spellStart"/>
      <w:r w:rsidRPr="00422919">
        <w:t>Bia</w:t>
      </w:r>
      <w:r w:rsidRPr="00422919">
        <w:rPr>
          <w:rFonts w:cs="Calibri"/>
        </w:rPr>
        <w:t>ł</w:t>
      </w:r>
      <w:r w:rsidRPr="00422919">
        <w:t>owie</w:t>
      </w:r>
      <w:r w:rsidRPr="00422919">
        <w:rPr>
          <w:rFonts w:cs="Calibri"/>
        </w:rPr>
        <w:t>ż</w:t>
      </w:r>
      <w:r w:rsidRPr="00422919">
        <w:t>a</w:t>
      </w:r>
      <w:proofErr w:type="spellEnd"/>
      <w:r w:rsidRPr="00422919">
        <w:t xml:space="preserve"> forest as a route to enter and/or exit both countries undetected. Ecological concerns also hinder law enforcement because heavy infrastructure would certainly degrade the biodiversity in the forest.</w:t>
      </w:r>
    </w:p>
    <w:p w14:paraId="1792D388" w14:textId="3F3AC5E9" w:rsidR="00422919" w:rsidRPr="00422919" w:rsidRDefault="00422919" w:rsidP="00712991">
      <w:pPr>
        <w:spacing w:line="276" w:lineRule="auto"/>
      </w:pPr>
      <w:r w:rsidRPr="00422919">
        <w:t>Technology has become the frontline in helping to address the challenges present in the forest area</w:t>
      </w:r>
      <w:r w:rsidR="00EC24FB">
        <w:t xml:space="preserve"> </w:t>
      </w:r>
      <w:sdt>
        <w:sdtPr>
          <w:rPr>
            <w:color w:val="000000"/>
          </w:rPr>
          <w:tag w:val="MENDELEY_CITATION_v3_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"/>
          <w:id w:val="1120113543"/>
          <w:placeholder>
            <w:docPart w:val="DefaultPlaceholder_-1854013440"/>
          </w:placeholder>
        </w:sdtPr>
        <w:sdtContent>
          <w:r w:rsidR="00EC24FB" w:rsidRPr="00EC24FB">
            <w:rPr>
              <w:color w:val="000000"/>
            </w:rPr>
            <w:t>(</w:t>
          </w:r>
          <w:proofErr w:type="spellStart"/>
          <w:r w:rsidR="00EC24FB" w:rsidRPr="00EC24FB">
            <w:rPr>
              <w:color w:val="000000"/>
            </w:rPr>
            <w:t>Świerczyńska</w:t>
          </w:r>
          <w:proofErr w:type="spellEnd"/>
          <w:r w:rsidR="00EC24FB" w:rsidRPr="00EC24FB">
            <w:rPr>
              <w:color w:val="000000"/>
            </w:rPr>
            <w:t>, 2023)</w:t>
          </w:r>
        </w:sdtContent>
      </w:sdt>
      <w:r w:rsidRPr="00422919">
        <w:t>. Poland has an observation tower equipped with high-definition cameras and motion sensors to monitor activities occurring. A high steel border wall equipped with AI-assisted surveillance has also been built to detect activities in real-time. The unique aspect of border management between Poland and Belarus is that they have agreed to implement environmentally friendly border management with the aim of balancing security with ecosystem protection. This commitment demonstrates mature multisectoral-based decision-making so that law enforcement and security can run in parallel with environmental protection.</w:t>
      </w:r>
    </w:p>
    <w:p w14:paraId="76C9C804" w14:textId="77777777" w:rsidR="00422919" w:rsidRPr="00422919" w:rsidRDefault="00422919" w:rsidP="00712991">
      <w:pPr>
        <w:spacing w:line="276" w:lineRule="auto"/>
        <w:ind w:firstLine="0"/>
        <w:rPr>
          <w:b/>
          <w:bCs/>
        </w:rPr>
      </w:pPr>
    </w:p>
    <w:p w14:paraId="360B49D3" w14:textId="77777777" w:rsidR="00422919" w:rsidRPr="00422919" w:rsidRDefault="00422919" w:rsidP="00712991">
      <w:pPr>
        <w:spacing w:line="276" w:lineRule="auto"/>
        <w:ind w:firstLine="0"/>
        <w:rPr>
          <w:b/>
          <w:bCs/>
        </w:rPr>
      </w:pPr>
      <w:r w:rsidRPr="00422919">
        <w:rPr>
          <w:b/>
          <w:bCs/>
        </w:rPr>
        <w:t>Proposed Modifications for Indonesia</w:t>
      </w:r>
      <w:r w:rsidRPr="00422919">
        <w:rPr>
          <w:rFonts w:cs="Courier New"/>
          <w:b/>
          <w:bCs/>
        </w:rPr>
        <w:t>’</w:t>
      </w:r>
      <w:r w:rsidRPr="00422919">
        <w:rPr>
          <w:b/>
          <w:bCs/>
        </w:rPr>
        <w:t>s Border Management</w:t>
      </w:r>
    </w:p>
    <w:p w14:paraId="6A1BED9B" w14:textId="77777777" w:rsidR="00422919" w:rsidRPr="00422919" w:rsidRDefault="00422919" w:rsidP="00712991">
      <w:pPr>
        <w:spacing w:line="276" w:lineRule="auto"/>
      </w:pPr>
      <w:r w:rsidRPr="00422919">
        <w:t xml:space="preserve">Based on the previous discussion, there are several points proposed for Indonesia's border management. Determining the settlement of border disputes as a national strategic issue is the main foundation for overcoming the challenges of the legal and institutional framework and diplomatic engagement that result in a </w:t>
      </w:r>
      <w:proofErr w:type="spellStart"/>
      <w:r w:rsidRPr="00422919">
        <w:t>gray</w:t>
      </w:r>
      <w:proofErr w:type="spellEnd"/>
      <w:r w:rsidRPr="00422919">
        <w:t xml:space="preserve"> zone in the </w:t>
      </w:r>
      <w:r w:rsidRPr="00422919">
        <w:lastRenderedPageBreak/>
        <w:t>border area. Indonesia can work together with neighbouring countries to establish a bilateral negotiation roadmap that serves as a basis for resolving time-bound border disputes, as done by Norway and Russia in resolving their Arctic maritime border. Establish a joint legal review committee with Malaysia, Timor Leste, and Papua New Guinea to ensure a common understanding and to avoid misinterpretation.</w:t>
      </w:r>
    </w:p>
    <w:p w14:paraId="4C7737DD" w14:textId="77777777" w:rsidR="00422919" w:rsidRPr="00422919" w:rsidRDefault="00422919" w:rsidP="00712991">
      <w:pPr>
        <w:spacing w:line="276" w:lineRule="auto"/>
        <w:jc w:val="center"/>
      </w:pPr>
      <w:r w:rsidRPr="00422919">
        <w:drawing>
          <wp:inline distT="0" distB="0" distL="0" distR="0" wp14:anchorId="0F4F0D46" wp14:editId="66BCF2F8">
            <wp:extent cx="3009004" cy="3607835"/>
            <wp:effectExtent l="0" t="0" r="1270" b="0"/>
            <wp:docPr id="601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8684" name="Picture 1"/>
                    <pic:cNvPicPr/>
                  </pic:nvPicPr>
                  <pic:blipFill>
                    <a:blip r:embed="rId16"/>
                    <a:stretch>
                      <a:fillRect/>
                    </a:stretch>
                  </pic:blipFill>
                  <pic:spPr>
                    <a:xfrm>
                      <a:off x="0" y="0"/>
                      <a:ext cx="3009004" cy="3607835"/>
                    </a:xfrm>
                    <a:prstGeom prst="rect">
                      <a:avLst/>
                    </a:prstGeom>
                  </pic:spPr>
                </pic:pic>
              </a:graphicData>
            </a:graphic>
          </wp:inline>
        </w:drawing>
      </w:r>
    </w:p>
    <w:p w14:paraId="14A6E9FC" w14:textId="77777777" w:rsidR="00422919" w:rsidRPr="00422919" w:rsidRDefault="00422919" w:rsidP="00712991">
      <w:pPr>
        <w:spacing w:line="276" w:lineRule="auto"/>
        <w:jc w:val="center"/>
        <w:rPr>
          <w:szCs w:val="22"/>
        </w:rPr>
      </w:pPr>
      <w:r w:rsidRPr="00422919">
        <w:rPr>
          <w:b/>
          <w:bCs/>
          <w:szCs w:val="22"/>
        </w:rPr>
        <w:t>Figure 2.</w:t>
      </w:r>
      <w:r w:rsidRPr="00422919">
        <w:rPr>
          <w:szCs w:val="22"/>
        </w:rPr>
        <w:t xml:space="preserve"> Digital Transformation of Border Information System Concept</w:t>
      </w:r>
    </w:p>
    <w:p w14:paraId="626B3413" w14:textId="77777777" w:rsidR="00422919" w:rsidRPr="00422919" w:rsidRDefault="00422919" w:rsidP="00712991">
      <w:pPr>
        <w:spacing w:line="276" w:lineRule="auto"/>
      </w:pPr>
      <w:r w:rsidRPr="00422919">
        <w:t xml:space="preserve">Digital transformation in border areas (Figure 2) has provided significant progress for border management in Indonesia. Border control that still relies on paper makes administrative processes slow at checkpoints. The presence of digital and biometric-based input ensures that the information processed is accurate and integrated with other information systems. Biometric-based information also makes identity forgery more difficult because the information checking process is carried out in a multi-layer manner, compared to databases from relevant agencies. Activities carried out by a particular person, be it immigration records or crimes committed, will be linked to their biometric information. This means that this information will continue to appear when the person's biometric information is checked. The application of Artificial Intelligence (AI) in this system provides comprehensive supervision. AI acts as a tool to </w:t>
      </w:r>
      <w:proofErr w:type="spellStart"/>
      <w:r w:rsidRPr="00422919">
        <w:t>analyze</w:t>
      </w:r>
      <w:proofErr w:type="spellEnd"/>
      <w:r w:rsidRPr="00422919">
        <w:t xml:space="preserve"> dynamics in border areas, at least by automatically identifying the track records of people entering and/or leaving Indonesia. This information is also collected on a website dedicated specifically to activities in border areas. Ultimately, this system can be accessed by the public to find out how their border areas are developing. In addition, relevant agencies can also access this website to obtain specific and more detailed information. This digital transformation maintains public trust in Indonesia's border management and ensures information sharing between institutions, thereby eliminating misinformation between them.</w:t>
      </w:r>
    </w:p>
    <w:p w14:paraId="45B99A57" w14:textId="77777777" w:rsidR="00422919" w:rsidRPr="00422919" w:rsidRDefault="00422919" w:rsidP="00712991">
      <w:pPr>
        <w:spacing w:line="276" w:lineRule="auto"/>
      </w:pPr>
      <w:r w:rsidRPr="00422919">
        <w:lastRenderedPageBreak/>
        <w:t xml:space="preserve">One Post Border System (OPBS) combined with digital transformation can also simplify the process at checkpoints. OPBS is a system where officers from both countries at border posts work together so that checks from both countries can be carried out directly in the same place. This system also ensures effective communication between officers so that the first response process to existing incidents can be carried out effectively. Border posts with OPBS also become the main command </w:t>
      </w:r>
      <w:proofErr w:type="spellStart"/>
      <w:r w:rsidRPr="00422919">
        <w:t>center</w:t>
      </w:r>
      <w:proofErr w:type="spellEnd"/>
      <w:r w:rsidRPr="00422919">
        <w:t xml:space="preserve"> in joint patrol activities in border areas.</w:t>
      </w:r>
    </w:p>
    <w:p w14:paraId="7C62C27C" w14:textId="77777777" w:rsidR="00422919" w:rsidRPr="00422919" w:rsidRDefault="00422919" w:rsidP="00712991">
      <w:pPr>
        <w:spacing w:line="276" w:lineRule="auto"/>
      </w:pPr>
    </w:p>
    <w:p w14:paraId="73CC08CD" w14:textId="77777777" w:rsidR="00422919" w:rsidRPr="00422919" w:rsidRDefault="00422919" w:rsidP="00712991">
      <w:pPr>
        <w:spacing w:line="276" w:lineRule="auto"/>
        <w:jc w:val="center"/>
      </w:pPr>
      <w:r w:rsidRPr="00422919">
        <w:drawing>
          <wp:inline distT="0" distB="0" distL="0" distR="0" wp14:anchorId="79C20B4D" wp14:editId="243888CD">
            <wp:extent cx="5731510" cy="2707556"/>
            <wp:effectExtent l="0" t="0" r="2540" b="0"/>
            <wp:docPr id="1409918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18127" name="Picture 2"/>
                    <pic:cNvPicPr/>
                  </pic:nvPicPr>
                  <pic:blipFill>
                    <a:blip r:embed="rId17"/>
                    <a:stretch>
                      <a:fillRect/>
                    </a:stretch>
                  </pic:blipFill>
                  <pic:spPr>
                    <a:xfrm>
                      <a:off x="0" y="0"/>
                      <a:ext cx="5731510" cy="2707556"/>
                    </a:xfrm>
                    <a:prstGeom prst="rect">
                      <a:avLst/>
                    </a:prstGeom>
                  </pic:spPr>
                </pic:pic>
              </a:graphicData>
            </a:graphic>
          </wp:inline>
        </w:drawing>
      </w:r>
    </w:p>
    <w:p w14:paraId="757AA71E" w14:textId="77777777" w:rsidR="00422919" w:rsidRPr="00422919" w:rsidRDefault="00422919" w:rsidP="00712991">
      <w:pPr>
        <w:spacing w:line="276" w:lineRule="auto"/>
        <w:jc w:val="center"/>
        <w:rPr>
          <w:szCs w:val="22"/>
        </w:rPr>
      </w:pPr>
      <w:r w:rsidRPr="00422919">
        <w:rPr>
          <w:b/>
          <w:bCs/>
          <w:szCs w:val="22"/>
        </w:rPr>
        <w:t>Figure 3.</w:t>
      </w:r>
      <w:r w:rsidRPr="00422919">
        <w:rPr>
          <w:szCs w:val="22"/>
        </w:rPr>
        <w:t xml:space="preserve"> Technology-based Surveillance System</w:t>
      </w:r>
    </w:p>
    <w:p w14:paraId="7D6A1378" w14:textId="77777777" w:rsidR="00422919" w:rsidRPr="00422919" w:rsidRDefault="00422919" w:rsidP="00712991">
      <w:pPr>
        <w:spacing w:line="276" w:lineRule="auto"/>
        <w:rPr>
          <w:color w:val="000000" w:themeColor="text1"/>
        </w:rPr>
      </w:pPr>
    </w:p>
    <w:p w14:paraId="6979E03F" w14:textId="77777777" w:rsidR="00422919" w:rsidRPr="00422919" w:rsidRDefault="00422919" w:rsidP="00712991">
      <w:pPr>
        <w:spacing w:line="276" w:lineRule="auto"/>
      </w:pPr>
      <w:r w:rsidRPr="00422919">
        <w:rPr>
          <w:color w:val="000000" w:themeColor="text1"/>
        </w:rPr>
        <w:t>Figure 3 contains a surveillance system for Indonesian border management that utilizes technological advances</w:t>
      </w:r>
      <w:r w:rsidRPr="00422919">
        <w:t>. The new system can overcome challenges in the security surveillance sector because the integration of these technologies allows for continuous security surveillance from easily accessible areas to geographically isolated areas. Close-range surveillance is strengthened by the presence of cameras equipped with thermal-imaging and infrared sensors that can see conditions in all conditions, including low visibility. Motion sensors are also installed to be paired with surveillance cameras to detect movements that occur in border areas. These cameras and sensors are installed at border posts, watchtowers, and the like along the border. The integration of these two technologies ensures that surveillance can be carried out continuously in all conditions.</w:t>
      </w:r>
    </w:p>
    <w:p w14:paraId="039CC242" w14:textId="77777777" w:rsidR="00422919" w:rsidRPr="00422919" w:rsidRDefault="00422919" w:rsidP="00712991">
      <w:pPr>
        <w:spacing w:line="276" w:lineRule="auto"/>
      </w:pPr>
      <w:r w:rsidRPr="00422919">
        <w:t xml:space="preserve">Long-range surveillance is strengthened by the use of radar, thermal-imaging drones, and satellites to monitor areas that are difficult to reach by traditional patrols. The characteristics of radar that do not depend on light make it very suitable for long-range surveillance because it can be done day and night. The working concept of a thermal-imaging drone is the same as a thermal-imaging camera in close-range surveillance, namely by detecting temperature in the border area. The difference is that drones have a much longer range. Satellites are used to see how the terrain changes in the border area. The spatial and temporal coverage of satellites is the widest of the available options. This factor provides great potential for use in border area surveillance. </w:t>
      </w:r>
    </w:p>
    <w:p w14:paraId="2FD50AA3" w14:textId="77777777" w:rsidR="00422919" w:rsidRPr="00422919" w:rsidRDefault="00422919" w:rsidP="007C17E4">
      <w:pPr>
        <w:spacing w:line="276" w:lineRule="auto"/>
        <w:rPr>
          <w:b/>
          <w:bCs/>
        </w:rPr>
      </w:pPr>
      <w:r w:rsidRPr="00422919">
        <w:t xml:space="preserve">Data from these surveillances are then collected in a database to be </w:t>
      </w:r>
      <w:proofErr w:type="spellStart"/>
      <w:r w:rsidRPr="00422919">
        <w:t>analyzed</w:t>
      </w:r>
      <w:proofErr w:type="spellEnd"/>
      <w:r w:rsidRPr="00422919">
        <w:t xml:space="preserve"> using AI assistance. This analysis is important to see how activity trends in the border area are to </w:t>
      </w:r>
      <w:r w:rsidRPr="00422919">
        <w:lastRenderedPageBreak/>
        <w:t>help policy making. The results of the analysis are then displayed on a special website so that they can be accessed by users, both agencies and the general public.</w:t>
      </w:r>
    </w:p>
    <w:p w14:paraId="1B05CC95" w14:textId="77777777" w:rsidR="00422919" w:rsidRPr="00422919" w:rsidRDefault="00422919" w:rsidP="001A584C">
      <w:pPr>
        <w:spacing w:line="276" w:lineRule="auto"/>
      </w:pPr>
    </w:p>
    <w:p w14:paraId="488640E7" w14:textId="77777777" w:rsidR="00422919" w:rsidRPr="00422919" w:rsidRDefault="00422919" w:rsidP="004D6413">
      <w:pPr>
        <w:spacing w:line="276" w:lineRule="auto"/>
      </w:pPr>
    </w:p>
    <w:p w14:paraId="6174B06A" w14:textId="77777777" w:rsidR="00422919" w:rsidRPr="00422919" w:rsidRDefault="00422919" w:rsidP="00303AD8">
      <w:pPr>
        <w:spacing w:line="276" w:lineRule="auto"/>
        <w:ind w:firstLine="0"/>
        <w:jc w:val="center"/>
        <w:rPr>
          <w:iCs/>
          <w:szCs w:val="22"/>
        </w:rPr>
      </w:pPr>
    </w:p>
    <w:p w14:paraId="54A0ABD2" w14:textId="77777777" w:rsidR="00422919" w:rsidRPr="00422919" w:rsidRDefault="00422919" w:rsidP="00303AD8">
      <w:pPr>
        <w:pStyle w:val="IEEEParagraph"/>
        <w:spacing w:line="276" w:lineRule="auto"/>
        <w:rPr>
          <w:lang w:val="en-ID"/>
        </w:rPr>
      </w:pPr>
    </w:p>
    <w:p w14:paraId="32EC84E9" w14:textId="77777777" w:rsidR="00422919" w:rsidRPr="00422919" w:rsidRDefault="00422919" w:rsidP="00303AD8">
      <w:pPr>
        <w:spacing w:line="276" w:lineRule="auto"/>
        <w:ind w:firstLine="0"/>
        <w:jc w:val="left"/>
        <w:rPr>
          <w:b/>
          <w:caps/>
        </w:rPr>
      </w:pPr>
      <w:r w:rsidRPr="00422919">
        <w:rPr>
          <w:b/>
          <w:caps/>
        </w:rPr>
        <w:t>Conclusions</w:t>
      </w:r>
    </w:p>
    <w:p w14:paraId="36B3AE85" w14:textId="77777777" w:rsidR="00422919" w:rsidRPr="00422919" w:rsidRDefault="00422919" w:rsidP="007C17E4">
      <w:pPr>
        <w:spacing w:line="276" w:lineRule="auto"/>
      </w:pPr>
      <w:r w:rsidRPr="00422919">
        <w:t xml:space="preserve">Indonesia faces complex issues in managing its land borders with neighbouring countries, such as weak law enforcement. The harsh geographical conditions of border areas provide additional challenges in border management. These issues have resulted in many spaces being exploited by irresponsible parties to commit cross-border crimes. </w:t>
      </w:r>
    </w:p>
    <w:p w14:paraId="263AEFEC" w14:textId="77777777" w:rsidR="00422919" w:rsidRPr="00422919" w:rsidRDefault="00422919" w:rsidP="007C17E4">
      <w:pPr>
        <w:spacing w:line="276" w:lineRule="auto"/>
      </w:pPr>
      <w:r w:rsidRPr="00422919">
        <w:t>There are quite a few border areas in Europe that have the same problems as Indonesia, so European countries have made many efforts to overcome these issues. Indonesia can learn from European countries about how they resolve these issues from four perspectives: legal and institutional framework, security surveillance, cross-border economic development, and diplomatic engagement. Adaptation and utilization of technology have become the vanguard in resolving border issues in European countries.</w:t>
      </w:r>
    </w:p>
    <w:p w14:paraId="3E12EEC7" w14:textId="77777777" w:rsidR="00422919" w:rsidRPr="00422919" w:rsidRDefault="00422919" w:rsidP="007C17E4">
      <w:pPr>
        <w:spacing w:line="276" w:lineRule="auto"/>
      </w:pPr>
      <w:r w:rsidRPr="00422919">
        <w:t xml:space="preserve">Digital transformation in Indonesia's border management could be a viable option to try so that border issues can be resolved immediately. The use of cutting-edge short and long-range surveillance technology will greatly assist Indonesia in seeing the condition of its border areas in real-time. The integration of AI into digital reform will also be a very good breakthrough because AI can help </w:t>
      </w:r>
      <w:proofErr w:type="spellStart"/>
      <w:r w:rsidRPr="00422919">
        <w:t>analyze</w:t>
      </w:r>
      <w:proofErr w:type="spellEnd"/>
      <w:r w:rsidRPr="00422919">
        <w:t xml:space="preserve"> surveillance data comprehensively. This digital reform also ensures transparency in the development of information on Indonesia's border areas because all parties, from the government to the general public, will have a centralized and easily accessible web-based information system. </w:t>
      </w:r>
    </w:p>
    <w:p w14:paraId="775F0B0D" w14:textId="77777777" w:rsidR="00422919" w:rsidRPr="00422919" w:rsidRDefault="00422919" w:rsidP="007C17E4">
      <w:pPr>
        <w:spacing w:line="276" w:lineRule="auto"/>
      </w:pPr>
      <w:r w:rsidRPr="00422919">
        <w:t>Feasibility studies on the implementation of these technologies in Indonesia's border areas are needed in future research directions. The existence of such studies will provide a clear picture of what needs to be done and how the implementation of these technologies will impact the effectiveness of Indonesia's border management. In addition, digital reform that is highly dependent on the internet really needs a competent cybersecurity concept considering the possibility of limited information about Indonesia's border areas that can only be accessed by a few parties.</w:t>
      </w:r>
    </w:p>
    <w:p w14:paraId="1437EBDC" w14:textId="77777777" w:rsidR="00422919" w:rsidRPr="00422919" w:rsidRDefault="00422919" w:rsidP="00303AD8">
      <w:pPr>
        <w:spacing w:line="276" w:lineRule="auto"/>
      </w:pPr>
    </w:p>
    <w:p w14:paraId="40600D65" w14:textId="77777777" w:rsidR="00422919" w:rsidRPr="00422919" w:rsidRDefault="00422919" w:rsidP="00303AD8">
      <w:pPr>
        <w:spacing w:line="276" w:lineRule="auto"/>
        <w:ind w:firstLine="0"/>
        <w:rPr>
          <w:b/>
          <w:szCs w:val="40"/>
        </w:rPr>
      </w:pPr>
      <w:r w:rsidRPr="00422919">
        <w:rPr>
          <w:b/>
          <w:bCs/>
          <w:caps/>
          <w:szCs w:val="28"/>
        </w:rPr>
        <w:t>References</w:t>
      </w:r>
    </w:p>
    <w:p w14:paraId="1527733B" w14:textId="77777777" w:rsidR="00EC24FB" w:rsidRDefault="00EC24FB" w:rsidP="00303AD8">
      <w:pPr>
        <w:spacing w:line="276" w:lineRule="auto"/>
        <w:ind w:firstLine="0"/>
        <w:rPr>
          <w:bCs/>
          <w:szCs w:val="28"/>
        </w:rPr>
      </w:pPr>
    </w:p>
    <w:sdt>
      <w:sdtPr>
        <w:rPr>
          <w:bCs/>
          <w:color w:val="000000"/>
          <w:szCs w:val="28"/>
        </w:rPr>
        <w:tag w:val="MENDELEY_BIBLIOGRAPHY"/>
        <w:id w:val="535320176"/>
        <w:placeholder>
          <w:docPart w:val="DefaultPlaceholder_-1854013440"/>
        </w:placeholder>
      </w:sdtPr>
      <w:sdtContent>
        <w:p w14:paraId="1F4DA083" w14:textId="77777777" w:rsidR="00EC24FB" w:rsidRPr="00EC24FB" w:rsidRDefault="00EC24FB">
          <w:pPr>
            <w:autoSpaceDE w:val="0"/>
            <w:autoSpaceDN w:val="0"/>
            <w:ind w:hanging="480"/>
            <w:divId w:val="1311785327"/>
            <w:rPr>
              <w:color w:val="000000"/>
              <w:kern w:val="0"/>
              <w14:ligatures w14:val="none"/>
            </w:rPr>
          </w:pPr>
          <w:proofErr w:type="spellStart"/>
          <w:r w:rsidRPr="00EC24FB">
            <w:rPr>
              <w:color w:val="000000"/>
            </w:rPr>
            <w:t>Aammari</w:t>
          </w:r>
          <w:proofErr w:type="spellEnd"/>
          <w:r w:rsidRPr="00EC24FB">
            <w:rPr>
              <w:color w:val="000000"/>
            </w:rPr>
            <w:t xml:space="preserve">, L. (2020). </w:t>
          </w:r>
          <w:r w:rsidRPr="00EC24FB">
            <w:rPr>
              <w:i/>
              <w:iCs/>
              <w:color w:val="000000"/>
            </w:rPr>
            <w:t xml:space="preserve">Rashid </w:t>
          </w:r>
          <w:proofErr w:type="gramStart"/>
          <w:r w:rsidRPr="00EC24FB">
            <w:rPr>
              <w:i/>
              <w:iCs/>
              <w:color w:val="000000"/>
            </w:rPr>
            <w:t>Khalidi.-</w:t>
          </w:r>
          <w:proofErr w:type="gramEnd"/>
          <w:r w:rsidRPr="00EC24FB">
            <w:rPr>
              <w:i/>
              <w:iCs/>
              <w:color w:val="000000"/>
            </w:rPr>
            <w:t xml:space="preserve"> The Hundred Years’ War on Palestine: A History of Settler Colonialism and Resistance, 1917-2017 (New York: Metropolitan Books, 2020), 336 p.</w:t>
          </w:r>
        </w:p>
        <w:p w14:paraId="00138D1F" w14:textId="77777777" w:rsidR="00EC24FB" w:rsidRPr="00EC24FB" w:rsidRDefault="00EC24FB">
          <w:pPr>
            <w:autoSpaceDE w:val="0"/>
            <w:autoSpaceDN w:val="0"/>
            <w:ind w:hanging="480"/>
            <w:divId w:val="301733868"/>
            <w:rPr>
              <w:color w:val="000000"/>
            </w:rPr>
          </w:pPr>
          <w:r w:rsidRPr="00EC24FB">
            <w:rPr>
              <w:color w:val="000000"/>
            </w:rPr>
            <w:t xml:space="preserve">Armita </w:t>
          </w:r>
          <w:proofErr w:type="spellStart"/>
          <w:r w:rsidRPr="00EC24FB">
            <w:rPr>
              <w:color w:val="000000"/>
            </w:rPr>
            <w:t>Arvanti</w:t>
          </w:r>
          <w:proofErr w:type="spellEnd"/>
          <w:r w:rsidRPr="00EC24FB">
            <w:rPr>
              <w:color w:val="000000"/>
            </w:rPr>
            <w:t xml:space="preserve">, Bayu Setiawan, </w:t>
          </w:r>
          <w:proofErr w:type="spellStart"/>
          <w:r w:rsidRPr="00EC24FB">
            <w:rPr>
              <w:color w:val="000000"/>
            </w:rPr>
            <w:t>Syamsunasir</w:t>
          </w:r>
          <w:proofErr w:type="spellEnd"/>
          <w:r w:rsidRPr="00EC24FB">
            <w:rPr>
              <w:color w:val="000000"/>
            </w:rPr>
            <w:t xml:space="preserve">, S., &amp; </w:t>
          </w:r>
          <w:proofErr w:type="spellStart"/>
          <w:r w:rsidRPr="00EC24FB">
            <w:rPr>
              <w:color w:val="000000"/>
            </w:rPr>
            <w:t>Pujo</w:t>
          </w:r>
          <w:proofErr w:type="spellEnd"/>
          <w:r w:rsidRPr="00EC24FB">
            <w:rPr>
              <w:color w:val="000000"/>
            </w:rPr>
            <w:t xml:space="preserve"> Widodo. (2023). Dynamics of Border Conflict Resolution Between Indonesia-Timor Leste. </w:t>
          </w:r>
          <w:r w:rsidRPr="00EC24FB">
            <w:rPr>
              <w:i/>
              <w:iCs/>
              <w:color w:val="000000"/>
            </w:rPr>
            <w:t xml:space="preserve">International Journal </w:t>
          </w:r>
          <w:proofErr w:type="gramStart"/>
          <w:r w:rsidRPr="00EC24FB">
            <w:rPr>
              <w:i/>
              <w:iCs/>
              <w:color w:val="000000"/>
            </w:rPr>
            <w:t>Of</w:t>
          </w:r>
          <w:proofErr w:type="gramEnd"/>
          <w:r w:rsidRPr="00EC24FB">
            <w:rPr>
              <w:i/>
              <w:iCs/>
              <w:color w:val="000000"/>
            </w:rPr>
            <w:t xml:space="preserve"> Humanities Education and Social Sciences (IJHESS)</w:t>
          </w:r>
          <w:r w:rsidRPr="00EC24FB">
            <w:rPr>
              <w:color w:val="000000"/>
            </w:rPr>
            <w:t xml:space="preserve">, </w:t>
          </w:r>
          <w:r w:rsidRPr="00EC24FB">
            <w:rPr>
              <w:i/>
              <w:iCs/>
              <w:color w:val="000000"/>
            </w:rPr>
            <w:t>3</w:t>
          </w:r>
          <w:r w:rsidRPr="00EC24FB">
            <w:rPr>
              <w:color w:val="000000"/>
            </w:rPr>
            <w:t>(1), 157–166. https://doi.org/10.55227/ijhess.v3i1.579</w:t>
          </w:r>
        </w:p>
        <w:p w14:paraId="09199556" w14:textId="77777777" w:rsidR="00EC24FB" w:rsidRPr="00EC24FB" w:rsidRDefault="00EC24FB">
          <w:pPr>
            <w:autoSpaceDE w:val="0"/>
            <w:autoSpaceDN w:val="0"/>
            <w:ind w:hanging="480"/>
            <w:divId w:val="1016889216"/>
            <w:rPr>
              <w:color w:val="000000"/>
            </w:rPr>
          </w:pPr>
          <w:r w:rsidRPr="00EC24FB">
            <w:rPr>
              <w:color w:val="000000"/>
            </w:rPr>
            <w:t xml:space="preserve">Budi, G., &amp; </w:t>
          </w:r>
          <w:proofErr w:type="spellStart"/>
          <w:r w:rsidRPr="00EC24FB">
            <w:rPr>
              <w:color w:val="000000"/>
            </w:rPr>
            <w:t>Ratmono</w:t>
          </w:r>
          <w:proofErr w:type="spellEnd"/>
          <w:r w:rsidRPr="00EC24FB">
            <w:rPr>
              <w:color w:val="000000"/>
            </w:rPr>
            <w:t xml:space="preserve">, B. M. (2018). Perspectives on the Development of Border Regions in Indonesia. </w:t>
          </w:r>
          <w:r w:rsidRPr="00EC24FB">
            <w:rPr>
              <w:i/>
              <w:iCs/>
              <w:color w:val="000000"/>
            </w:rPr>
            <w:t>Research on Humanities and Social Sciences</w:t>
          </w:r>
          <w:r w:rsidRPr="00EC24FB">
            <w:rPr>
              <w:color w:val="000000"/>
            </w:rPr>
            <w:t xml:space="preserve">, </w:t>
          </w:r>
          <w:r w:rsidRPr="00EC24FB">
            <w:rPr>
              <w:i/>
              <w:iCs/>
              <w:color w:val="000000"/>
            </w:rPr>
            <w:t>8</w:t>
          </w:r>
          <w:r w:rsidRPr="00EC24FB">
            <w:rPr>
              <w:color w:val="000000"/>
            </w:rPr>
            <w:t>(6), 1–6.</w:t>
          </w:r>
        </w:p>
        <w:p w14:paraId="3582CB20" w14:textId="77777777" w:rsidR="00EC24FB" w:rsidRPr="00EC24FB" w:rsidRDefault="00EC24FB">
          <w:pPr>
            <w:autoSpaceDE w:val="0"/>
            <w:autoSpaceDN w:val="0"/>
            <w:ind w:hanging="480"/>
            <w:divId w:val="897322002"/>
            <w:rPr>
              <w:color w:val="000000"/>
            </w:rPr>
          </w:pPr>
          <w:r w:rsidRPr="00EC24FB">
            <w:rPr>
              <w:color w:val="000000"/>
            </w:rPr>
            <w:lastRenderedPageBreak/>
            <w:t>Davis, R. (2019). Indonesia, and Timor-Leste Sign Agreement on Cross-Border Trade and Cooperation. Retrieved from Asian Development Bank (ADB) website: https://www.adb.org/news/adb-indonesia-and-timor-leste-sign-agreement-cross-border-trade-and-cooperation</w:t>
          </w:r>
        </w:p>
        <w:p w14:paraId="75B76BAC" w14:textId="77777777" w:rsidR="00EC24FB" w:rsidRPr="00EC24FB" w:rsidRDefault="00EC24FB">
          <w:pPr>
            <w:autoSpaceDE w:val="0"/>
            <w:autoSpaceDN w:val="0"/>
            <w:ind w:hanging="480"/>
            <w:divId w:val="716439763"/>
            <w:rPr>
              <w:color w:val="000000"/>
            </w:rPr>
          </w:pPr>
          <w:proofErr w:type="spellStart"/>
          <w:r w:rsidRPr="00EC24FB">
            <w:rPr>
              <w:color w:val="000000"/>
            </w:rPr>
            <w:t>Fachri</w:t>
          </w:r>
          <w:proofErr w:type="spellEnd"/>
          <w:r w:rsidRPr="00EC24FB">
            <w:rPr>
              <w:color w:val="000000"/>
            </w:rPr>
            <w:t xml:space="preserve">, Y. (2015). KEBIJAKAN PEMERINTAH INDONESIA DALAM PENGELOLAAN WILAYAH PERBATASAN (STUDI KASUS PERBATASAN INDONESIA DAN MALAYSIA). </w:t>
          </w:r>
          <w:proofErr w:type="spellStart"/>
          <w:r w:rsidRPr="00EC24FB">
            <w:rPr>
              <w:i/>
              <w:iCs/>
              <w:color w:val="000000"/>
            </w:rPr>
            <w:t>Politik</w:t>
          </w:r>
          <w:proofErr w:type="spellEnd"/>
          <w:r w:rsidRPr="00EC24FB">
            <w:rPr>
              <w:i/>
              <w:iCs/>
              <w:color w:val="000000"/>
            </w:rPr>
            <w:t xml:space="preserve">, </w:t>
          </w:r>
          <w:proofErr w:type="spellStart"/>
          <w:r w:rsidRPr="00EC24FB">
            <w:rPr>
              <w:i/>
              <w:iCs/>
              <w:color w:val="000000"/>
            </w:rPr>
            <w:t>Birokrasi</w:t>
          </w:r>
          <w:proofErr w:type="spellEnd"/>
          <w:r w:rsidRPr="00EC24FB">
            <w:rPr>
              <w:i/>
              <w:iCs/>
              <w:color w:val="000000"/>
            </w:rPr>
            <w:t xml:space="preserve"> Dan </w:t>
          </w:r>
          <w:proofErr w:type="spellStart"/>
          <w:r w:rsidRPr="00EC24FB">
            <w:rPr>
              <w:i/>
              <w:iCs/>
              <w:color w:val="000000"/>
            </w:rPr>
            <w:t>Perubahan</w:t>
          </w:r>
          <w:proofErr w:type="spellEnd"/>
          <w:r w:rsidRPr="00EC24FB">
            <w:rPr>
              <w:i/>
              <w:iCs/>
              <w:color w:val="000000"/>
            </w:rPr>
            <w:t xml:space="preserve"> Sosial Ke-II “</w:t>
          </w:r>
          <w:proofErr w:type="spellStart"/>
          <w:r w:rsidRPr="00EC24FB">
            <w:rPr>
              <w:i/>
              <w:iCs/>
              <w:color w:val="000000"/>
            </w:rPr>
            <w:t>Pilkada</w:t>
          </w:r>
          <w:proofErr w:type="spellEnd"/>
          <w:r w:rsidRPr="00EC24FB">
            <w:rPr>
              <w:i/>
              <w:iCs/>
              <w:color w:val="000000"/>
            </w:rPr>
            <w:t xml:space="preserve"> </w:t>
          </w:r>
          <w:proofErr w:type="spellStart"/>
          <w:r w:rsidRPr="00EC24FB">
            <w:rPr>
              <w:i/>
              <w:iCs/>
              <w:color w:val="000000"/>
            </w:rPr>
            <w:t>Serentak</w:t>
          </w:r>
          <w:proofErr w:type="spellEnd"/>
          <w:r w:rsidRPr="00EC24FB">
            <w:rPr>
              <w:i/>
              <w:iCs/>
              <w:color w:val="000000"/>
            </w:rPr>
            <w:t xml:space="preserve">, Untung </w:t>
          </w:r>
          <w:proofErr w:type="spellStart"/>
          <w:r w:rsidRPr="00EC24FB">
            <w:rPr>
              <w:i/>
              <w:iCs/>
              <w:color w:val="000000"/>
            </w:rPr>
            <w:t>Rugi</w:t>
          </w:r>
          <w:proofErr w:type="spellEnd"/>
          <w:r w:rsidRPr="00EC24FB">
            <w:rPr>
              <w:i/>
              <w:iCs/>
              <w:color w:val="000000"/>
            </w:rPr>
            <w:t xml:space="preserve"> Dan </w:t>
          </w:r>
          <w:proofErr w:type="spellStart"/>
          <w:r w:rsidRPr="00EC24FB">
            <w:rPr>
              <w:i/>
              <w:iCs/>
              <w:color w:val="000000"/>
            </w:rPr>
            <w:t>Korupsi</w:t>
          </w:r>
          <w:proofErr w:type="spellEnd"/>
          <w:r w:rsidRPr="00EC24FB">
            <w:rPr>
              <w:i/>
              <w:iCs/>
              <w:color w:val="000000"/>
            </w:rPr>
            <w:t xml:space="preserve"> </w:t>
          </w:r>
          <w:proofErr w:type="spellStart"/>
          <w:r w:rsidRPr="00EC24FB">
            <w:rPr>
              <w:i/>
              <w:iCs/>
              <w:color w:val="000000"/>
            </w:rPr>
            <w:t>Politik</w:t>
          </w:r>
          <w:proofErr w:type="spellEnd"/>
          <w:r w:rsidRPr="00EC24FB">
            <w:rPr>
              <w:i/>
              <w:iCs/>
              <w:color w:val="000000"/>
            </w:rPr>
            <w:t>,”</w:t>
          </w:r>
          <w:r w:rsidRPr="00EC24FB">
            <w:rPr>
              <w:color w:val="000000"/>
            </w:rPr>
            <w:t xml:space="preserve"> 2015.</w:t>
          </w:r>
        </w:p>
        <w:p w14:paraId="18AAA670" w14:textId="77777777" w:rsidR="00EC24FB" w:rsidRPr="00EC24FB" w:rsidRDefault="00EC24FB">
          <w:pPr>
            <w:autoSpaceDE w:val="0"/>
            <w:autoSpaceDN w:val="0"/>
            <w:ind w:hanging="480"/>
            <w:divId w:val="309135799"/>
            <w:rPr>
              <w:color w:val="000000"/>
            </w:rPr>
          </w:pPr>
          <w:proofErr w:type="spellStart"/>
          <w:r w:rsidRPr="00EC24FB">
            <w:rPr>
              <w:color w:val="000000"/>
            </w:rPr>
            <w:t>Febrica</w:t>
          </w:r>
          <w:proofErr w:type="spellEnd"/>
          <w:r w:rsidRPr="00EC24FB">
            <w:rPr>
              <w:color w:val="000000"/>
            </w:rPr>
            <w:t xml:space="preserve">, S. (2014). Securing the Sulu-Sulawesi Seas from Maritime Terrorism: </w:t>
          </w:r>
          <w:proofErr w:type="gramStart"/>
          <w:r w:rsidRPr="00EC24FB">
            <w:rPr>
              <w:color w:val="000000"/>
            </w:rPr>
            <w:t>a</w:t>
          </w:r>
          <w:proofErr w:type="gramEnd"/>
          <w:r w:rsidRPr="00EC24FB">
            <w:rPr>
              <w:color w:val="000000"/>
            </w:rPr>
            <w:t xml:space="preserve"> Troublesome Cooperation? </w:t>
          </w:r>
          <w:r w:rsidRPr="00EC24FB">
            <w:rPr>
              <w:i/>
              <w:iCs/>
              <w:color w:val="000000"/>
            </w:rPr>
            <w:t>Perspectives on Terrorism</w:t>
          </w:r>
          <w:r w:rsidRPr="00EC24FB">
            <w:rPr>
              <w:color w:val="000000"/>
            </w:rPr>
            <w:t xml:space="preserve">, </w:t>
          </w:r>
          <w:r w:rsidRPr="00EC24FB">
            <w:rPr>
              <w:i/>
              <w:iCs/>
              <w:color w:val="000000"/>
            </w:rPr>
            <w:t>8</w:t>
          </w:r>
          <w:r w:rsidRPr="00EC24FB">
            <w:rPr>
              <w:color w:val="000000"/>
            </w:rPr>
            <w:t>(3), 64–83.</w:t>
          </w:r>
        </w:p>
        <w:p w14:paraId="65BFE164" w14:textId="77777777" w:rsidR="00EC24FB" w:rsidRPr="00EC24FB" w:rsidRDefault="00EC24FB">
          <w:pPr>
            <w:autoSpaceDE w:val="0"/>
            <w:autoSpaceDN w:val="0"/>
            <w:ind w:hanging="480"/>
            <w:divId w:val="1199782012"/>
            <w:rPr>
              <w:color w:val="000000"/>
            </w:rPr>
          </w:pPr>
          <w:r w:rsidRPr="00EC24FB">
            <w:rPr>
              <w:color w:val="000000"/>
            </w:rPr>
            <w:t xml:space="preserve">Firdaus, F. (2019). </w:t>
          </w:r>
          <w:proofErr w:type="spellStart"/>
          <w:r w:rsidRPr="00EC24FB">
            <w:rPr>
              <w:color w:val="000000"/>
            </w:rPr>
            <w:t>Dampak</w:t>
          </w:r>
          <w:proofErr w:type="spellEnd"/>
          <w:r w:rsidRPr="00EC24FB">
            <w:rPr>
              <w:color w:val="000000"/>
            </w:rPr>
            <w:t xml:space="preserve"> </w:t>
          </w:r>
          <w:proofErr w:type="spellStart"/>
          <w:r w:rsidRPr="00EC24FB">
            <w:rPr>
              <w:color w:val="000000"/>
            </w:rPr>
            <w:t>kebijakan</w:t>
          </w:r>
          <w:proofErr w:type="spellEnd"/>
          <w:r w:rsidRPr="00EC24FB">
            <w:rPr>
              <w:color w:val="000000"/>
            </w:rPr>
            <w:t xml:space="preserve"> </w:t>
          </w:r>
          <w:proofErr w:type="spellStart"/>
          <w:r w:rsidRPr="00EC24FB">
            <w:rPr>
              <w:color w:val="000000"/>
            </w:rPr>
            <w:t>pembangunan</w:t>
          </w:r>
          <w:proofErr w:type="spellEnd"/>
          <w:r w:rsidRPr="00EC24FB">
            <w:rPr>
              <w:color w:val="000000"/>
            </w:rPr>
            <w:t xml:space="preserve"> Pos Lintas Batas Negara (PLBN) Aruk di Desa </w:t>
          </w:r>
          <w:proofErr w:type="spellStart"/>
          <w:r w:rsidRPr="00EC24FB">
            <w:rPr>
              <w:color w:val="000000"/>
            </w:rPr>
            <w:t>Sebunga</w:t>
          </w:r>
          <w:proofErr w:type="spellEnd"/>
          <w:r w:rsidRPr="00EC24FB">
            <w:rPr>
              <w:color w:val="000000"/>
            </w:rPr>
            <w:t xml:space="preserve"> </w:t>
          </w:r>
          <w:proofErr w:type="spellStart"/>
          <w:r w:rsidRPr="00EC24FB">
            <w:rPr>
              <w:color w:val="000000"/>
            </w:rPr>
            <w:t>Kabupaten</w:t>
          </w:r>
          <w:proofErr w:type="spellEnd"/>
          <w:r w:rsidRPr="00EC24FB">
            <w:rPr>
              <w:color w:val="000000"/>
            </w:rPr>
            <w:t xml:space="preserve"> Sambas, Kalimantan Barat. </w:t>
          </w:r>
          <w:proofErr w:type="spellStart"/>
          <w:r w:rsidRPr="00EC24FB">
            <w:rPr>
              <w:i/>
              <w:iCs/>
              <w:color w:val="000000"/>
            </w:rPr>
            <w:t>Jurnal</w:t>
          </w:r>
          <w:proofErr w:type="spellEnd"/>
          <w:r w:rsidRPr="00EC24FB">
            <w:rPr>
              <w:i/>
              <w:iCs/>
              <w:color w:val="000000"/>
            </w:rPr>
            <w:t xml:space="preserve"> </w:t>
          </w:r>
          <w:proofErr w:type="spellStart"/>
          <w:r w:rsidRPr="00EC24FB">
            <w:rPr>
              <w:i/>
              <w:iCs/>
              <w:color w:val="000000"/>
            </w:rPr>
            <w:t>Ilmiah</w:t>
          </w:r>
          <w:proofErr w:type="spellEnd"/>
          <w:r w:rsidRPr="00EC24FB">
            <w:rPr>
              <w:i/>
              <w:iCs/>
              <w:color w:val="000000"/>
            </w:rPr>
            <w:t xml:space="preserve"> </w:t>
          </w:r>
          <w:proofErr w:type="spellStart"/>
          <w:r w:rsidRPr="00EC24FB">
            <w:rPr>
              <w:i/>
              <w:iCs/>
              <w:color w:val="000000"/>
            </w:rPr>
            <w:t>Ilmu</w:t>
          </w:r>
          <w:proofErr w:type="spellEnd"/>
          <w:r w:rsidRPr="00EC24FB">
            <w:rPr>
              <w:i/>
              <w:iCs/>
              <w:color w:val="000000"/>
            </w:rPr>
            <w:t xml:space="preserve"> </w:t>
          </w:r>
          <w:proofErr w:type="spellStart"/>
          <w:r w:rsidRPr="00EC24FB">
            <w:rPr>
              <w:i/>
              <w:iCs/>
              <w:color w:val="000000"/>
            </w:rPr>
            <w:t>Pemerintahan</w:t>
          </w:r>
          <w:proofErr w:type="spellEnd"/>
          <w:r w:rsidRPr="00EC24FB">
            <w:rPr>
              <w:color w:val="000000"/>
            </w:rPr>
            <w:t xml:space="preserve">, </w:t>
          </w:r>
          <w:r w:rsidRPr="00EC24FB">
            <w:rPr>
              <w:i/>
              <w:iCs/>
              <w:color w:val="000000"/>
            </w:rPr>
            <w:t>3</w:t>
          </w:r>
          <w:r w:rsidRPr="00EC24FB">
            <w:rPr>
              <w:color w:val="000000"/>
            </w:rPr>
            <w:t>(2), 109. https://doi.org/10.14710/jiip.v3i2.3881</w:t>
          </w:r>
        </w:p>
        <w:p w14:paraId="0D3696D8" w14:textId="77777777" w:rsidR="00EC24FB" w:rsidRPr="00EC24FB" w:rsidRDefault="00EC24FB">
          <w:pPr>
            <w:autoSpaceDE w:val="0"/>
            <w:autoSpaceDN w:val="0"/>
            <w:ind w:hanging="480"/>
            <w:divId w:val="1351301911"/>
            <w:rPr>
              <w:color w:val="000000"/>
            </w:rPr>
          </w:pPr>
          <w:proofErr w:type="spellStart"/>
          <w:r w:rsidRPr="00EC24FB">
            <w:rPr>
              <w:color w:val="000000"/>
            </w:rPr>
            <w:t>Gorzelak</w:t>
          </w:r>
          <w:proofErr w:type="spellEnd"/>
          <w:r w:rsidRPr="00EC24FB">
            <w:rPr>
              <w:color w:val="000000"/>
            </w:rPr>
            <w:t xml:space="preserve">, G. (2016). Normalizing Polish-German relations: Cross-border cooperation in regional development. In </w:t>
          </w:r>
          <w:r w:rsidRPr="00EC24FB">
            <w:rPr>
              <w:i/>
              <w:iCs/>
              <w:color w:val="000000"/>
            </w:rPr>
            <w:t>EU Enlargement, Region Building and Shifting Borders of Inclusion and Exclusion</w:t>
          </w:r>
          <w:r w:rsidRPr="00EC24FB">
            <w:rPr>
              <w:color w:val="000000"/>
            </w:rPr>
            <w:t xml:space="preserve"> (pp. 195–205). Routledge.</w:t>
          </w:r>
        </w:p>
        <w:p w14:paraId="024583F6" w14:textId="77777777" w:rsidR="00EC24FB" w:rsidRPr="00EC24FB" w:rsidRDefault="00EC24FB">
          <w:pPr>
            <w:autoSpaceDE w:val="0"/>
            <w:autoSpaceDN w:val="0"/>
            <w:ind w:hanging="480"/>
            <w:divId w:val="2041735360"/>
            <w:rPr>
              <w:color w:val="000000"/>
            </w:rPr>
          </w:pPr>
          <w:r w:rsidRPr="00EC24FB">
            <w:rPr>
              <w:color w:val="000000"/>
            </w:rPr>
            <w:t xml:space="preserve">Hildebrandt-Wypych, D. (2022). Contrasting Narratives of the Israeli-Palestinian Conflict in Polish History Textbooks. </w:t>
          </w:r>
          <w:r w:rsidRPr="00EC24FB">
            <w:rPr>
              <w:i/>
              <w:iCs/>
              <w:color w:val="000000"/>
            </w:rPr>
            <w:t>Frontiers in Education</w:t>
          </w:r>
          <w:r w:rsidRPr="00EC24FB">
            <w:rPr>
              <w:color w:val="000000"/>
            </w:rPr>
            <w:t xml:space="preserve">, </w:t>
          </w:r>
          <w:r w:rsidRPr="00EC24FB">
            <w:rPr>
              <w:i/>
              <w:iCs/>
              <w:color w:val="000000"/>
            </w:rPr>
            <w:t>7</w:t>
          </w:r>
          <w:r w:rsidRPr="00EC24FB">
            <w:rPr>
              <w:color w:val="000000"/>
            </w:rPr>
            <w:t>(March), 1–13. https://doi.org/10.3389/feduc.2022.815830</w:t>
          </w:r>
        </w:p>
        <w:p w14:paraId="3FE41D47" w14:textId="77777777" w:rsidR="00EC24FB" w:rsidRPr="00EC24FB" w:rsidRDefault="00EC24FB">
          <w:pPr>
            <w:autoSpaceDE w:val="0"/>
            <w:autoSpaceDN w:val="0"/>
            <w:ind w:hanging="480"/>
            <w:divId w:val="1825078522"/>
            <w:rPr>
              <w:color w:val="000000"/>
            </w:rPr>
          </w:pPr>
          <w:r w:rsidRPr="00EC24FB">
            <w:rPr>
              <w:color w:val="000000"/>
            </w:rPr>
            <w:t xml:space="preserve">Huss, M., Hock, R., Bauder, A., &amp; Funk, M. (2010). 100-year mass changes in the Swiss Alps linked to the Atlantic Multidecadal Oscillation. </w:t>
          </w:r>
          <w:r w:rsidRPr="00EC24FB">
            <w:rPr>
              <w:i/>
              <w:iCs/>
              <w:color w:val="000000"/>
            </w:rPr>
            <w:t>Geophysical Research Letters</w:t>
          </w:r>
          <w:r w:rsidRPr="00EC24FB">
            <w:rPr>
              <w:color w:val="000000"/>
            </w:rPr>
            <w:t xml:space="preserve">, </w:t>
          </w:r>
          <w:r w:rsidRPr="00EC24FB">
            <w:rPr>
              <w:i/>
              <w:iCs/>
              <w:color w:val="000000"/>
            </w:rPr>
            <w:t>37</w:t>
          </w:r>
          <w:r w:rsidRPr="00EC24FB">
            <w:rPr>
              <w:color w:val="000000"/>
            </w:rPr>
            <w:t>(10).</w:t>
          </w:r>
        </w:p>
        <w:p w14:paraId="2D440D61" w14:textId="77777777" w:rsidR="00EC24FB" w:rsidRPr="00EC24FB" w:rsidRDefault="00EC24FB">
          <w:pPr>
            <w:autoSpaceDE w:val="0"/>
            <w:autoSpaceDN w:val="0"/>
            <w:ind w:hanging="480"/>
            <w:divId w:val="2019385258"/>
            <w:rPr>
              <w:color w:val="000000"/>
            </w:rPr>
          </w:pPr>
          <w:r w:rsidRPr="00EC24FB">
            <w:rPr>
              <w:color w:val="000000"/>
            </w:rPr>
            <w:t xml:space="preserve">İNAÇ, H. (2024). </w:t>
          </w:r>
          <w:proofErr w:type="spellStart"/>
          <w:r w:rsidRPr="00EC24FB">
            <w:rPr>
              <w:color w:val="000000"/>
            </w:rPr>
            <w:t>Üds</w:t>
          </w:r>
          <w:proofErr w:type="spellEnd"/>
          <w:r w:rsidRPr="00EC24FB">
            <w:rPr>
              <w:color w:val="000000"/>
            </w:rPr>
            <w:t xml:space="preserve"> </w:t>
          </w:r>
          <w:proofErr w:type="spellStart"/>
          <w:r w:rsidRPr="00EC24FB">
            <w:rPr>
              <w:color w:val="000000"/>
            </w:rPr>
            <w:t>Sosyal</w:t>
          </w:r>
          <w:proofErr w:type="spellEnd"/>
          <w:r w:rsidRPr="00EC24FB">
            <w:rPr>
              <w:color w:val="000000"/>
            </w:rPr>
            <w:t xml:space="preserve"> B İ L İ </w:t>
          </w:r>
          <w:proofErr w:type="spellStart"/>
          <w:r w:rsidRPr="00EC24FB">
            <w:rPr>
              <w:color w:val="000000"/>
            </w:rPr>
            <w:t>Mler</w:t>
          </w:r>
          <w:proofErr w:type="spellEnd"/>
          <w:r w:rsidRPr="00EC24FB">
            <w:rPr>
              <w:color w:val="000000"/>
            </w:rPr>
            <w:t xml:space="preserve"> Ek İ M 2009 1. - 18. </w:t>
          </w:r>
          <w:r w:rsidRPr="00EC24FB">
            <w:rPr>
              <w:i/>
              <w:iCs/>
              <w:color w:val="000000"/>
            </w:rPr>
            <w:t>Journal of Society, Economics, and Management</w:t>
          </w:r>
          <w:r w:rsidRPr="00EC24FB">
            <w:rPr>
              <w:color w:val="000000"/>
            </w:rPr>
            <w:t xml:space="preserve">, </w:t>
          </w:r>
          <w:r w:rsidRPr="00EC24FB">
            <w:rPr>
              <w:i/>
              <w:iCs/>
              <w:color w:val="000000"/>
            </w:rPr>
            <w:t>5</w:t>
          </w:r>
          <w:r w:rsidRPr="00EC24FB">
            <w:rPr>
              <w:color w:val="000000"/>
            </w:rPr>
            <w:t>(312), 0–2.</w:t>
          </w:r>
        </w:p>
        <w:p w14:paraId="26C211E4" w14:textId="77777777" w:rsidR="00EC24FB" w:rsidRPr="00EC24FB" w:rsidRDefault="00EC24FB">
          <w:pPr>
            <w:autoSpaceDE w:val="0"/>
            <w:autoSpaceDN w:val="0"/>
            <w:ind w:hanging="480"/>
            <w:divId w:val="176240538"/>
            <w:rPr>
              <w:color w:val="000000"/>
            </w:rPr>
          </w:pPr>
          <w:r w:rsidRPr="00EC24FB">
            <w:rPr>
              <w:color w:val="000000"/>
            </w:rPr>
            <w:t xml:space="preserve">Jade, E. (2022). EVALUASI USABILITY SISTEM BORDER CONTROL MANAGEMENT DENGAN METODE SYSTEM USABILITY SCALE DI TEMPAT PEMERIKSAAN KEIMIGRASIAN MOTAAIN. </w:t>
          </w:r>
          <w:proofErr w:type="spellStart"/>
          <w:r w:rsidRPr="00EC24FB">
            <w:rPr>
              <w:i/>
              <w:iCs/>
              <w:color w:val="000000"/>
            </w:rPr>
            <w:t>Jurnal</w:t>
          </w:r>
          <w:proofErr w:type="spellEnd"/>
          <w:r w:rsidRPr="00EC24FB">
            <w:rPr>
              <w:i/>
              <w:iCs/>
              <w:color w:val="000000"/>
            </w:rPr>
            <w:t xml:space="preserve"> </w:t>
          </w:r>
          <w:proofErr w:type="spellStart"/>
          <w:r w:rsidRPr="00EC24FB">
            <w:rPr>
              <w:i/>
              <w:iCs/>
              <w:color w:val="000000"/>
            </w:rPr>
            <w:t>Komputer</w:t>
          </w:r>
          <w:proofErr w:type="spellEnd"/>
          <w:r w:rsidRPr="00EC24FB">
            <w:rPr>
              <w:i/>
              <w:iCs/>
              <w:color w:val="000000"/>
            </w:rPr>
            <w:t xml:space="preserve"> Dan </w:t>
          </w:r>
          <w:proofErr w:type="spellStart"/>
          <w:r w:rsidRPr="00EC24FB">
            <w:rPr>
              <w:i/>
              <w:iCs/>
              <w:color w:val="000000"/>
            </w:rPr>
            <w:t>Informatika</w:t>
          </w:r>
          <w:proofErr w:type="spellEnd"/>
          <w:r w:rsidRPr="00EC24FB">
            <w:rPr>
              <w:color w:val="000000"/>
            </w:rPr>
            <w:t xml:space="preserve">, </w:t>
          </w:r>
          <w:r w:rsidRPr="00EC24FB">
            <w:rPr>
              <w:i/>
              <w:iCs/>
              <w:color w:val="000000"/>
            </w:rPr>
            <w:t>10</w:t>
          </w:r>
          <w:r w:rsidRPr="00EC24FB">
            <w:rPr>
              <w:color w:val="000000"/>
            </w:rPr>
            <w:t>, 129–136. https://doi.org/10.35508/jicon.v10i2.7936</w:t>
          </w:r>
        </w:p>
        <w:p w14:paraId="7E350E86" w14:textId="77777777" w:rsidR="00EC24FB" w:rsidRPr="00EC24FB" w:rsidRDefault="00EC24FB">
          <w:pPr>
            <w:autoSpaceDE w:val="0"/>
            <w:autoSpaceDN w:val="0"/>
            <w:ind w:hanging="480"/>
            <w:divId w:val="2064207526"/>
            <w:rPr>
              <w:color w:val="000000"/>
            </w:rPr>
          </w:pPr>
          <w:r w:rsidRPr="00EC24FB">
            <w:rPr>
              <w:color w:val="000000"/>
            </w:rPr>
            <w:t xml:space="preserve">Kennedy, P. S. J. (2021). PENGELOLAAN WILAYAH PERBATASAN NEGARA REPUBLIK INDONESIA. In </w:t>
          </w:r>
          <w:r w:rsidRPr="00EC24FB">
            <w:rPr>
              <w:i/>
              <w:iCs/>
              <w:color w:val="000000"/>
            </w:rPr>
            <w:t>Sustainability (Switzerland)</w:t>
          </w:r>
          <w:r w:rsidRPr="00EC24FB">
            <w:rPr>
              <w:color w:val="000000"/>
            </w:rPr>
            <w:t xml:space="preserve"> (Vol. 11).</w:t>
          </w:r>
        </w:p>
        <w:p w14:paraId="547B1B72" w14:textId="77777777" w:rsidR="00EC24FB" w:rsidRPr="00EC24FB" w:rsidRDefault="00EC24FB">
          <w:pPr>
            <w:autoSpaceDE w:val="0"/>
            <w:autoSpaceDN w:val="0"/>
            <w:ind w:hanging="480"/>
            <w:divId w:val="1915889303"/>
            <w:rPr>
              <w:color w:val="000000"/>
            </w:rPr>
          </w:pPr>
          <w:r w:rsidRPr="00EC24FB">
            <w:rPr>
              <w:color w:val="000000"/>
            </w:rPr>
            <w:t xml:space="preserve">Khan, S., &amp; Shameem, A. (2024). BORDERS AT THE MARGINS: LIVED EXPERIENCES AND GOVERNANCE CHALLENGES OF BORDER COMMUNITIES IN JAMMU AND KASHMIR. </w:t>
          </w:r>
          <w:proofErr w:type="spellStart"/>
          <w:r w:rsidRPr="00EC24FB">
            <w:rPr>
              <w:i/>
              <w:iCs/>
              <w:color w:val="000000"/>
            </w:rPr>
            <w:t>ShodhKosh</w:t>
          </w:r>
          <w:proofErr w:type="spellEnd"/>
          <w:r w:rsidRPr="00EC24FB">
            <w:rPr>
              <w:i/>
              <w:iCs/>
              <w:color w:val="000000"/>
            </w:rPr>
            <w:t>: Journal of Visual and Performing Arts</w:t>
          </w:r>
          <w:r w:rsidRPr="00EC24FB">
            <w:rPr>
              <w:color w:val="000000"/>
            </w:rPr>
            <w:t xml:space="preserve">, </w:t>
          </w:r>
          <w:r w:rsidRPr="00EC24FB">
            <w:rPr>
              <w:i/>
              <w:iCs/>
              <w:color w:val="000000"/>
            </w:rPr>
            <w:t>5</w:t>
          </w:r>
          <w:r w:rsidRPr="00EC24FB">
            <w:rPr>
              <w:color w:val="000000"/>
            </w:rPr>
            <w:t>. https://doi.org/10.29121/shodhkosh.v5.i5.2024.2569</w:t>
          </w:r>
        </w:p>
        <w:p w14:paraId="11D8CC7E" w14:textId="77777777" w:rsidR="00EC24FB" w:rsidRPr="00EC24FB" w:rsidRDefault="00EC24FB">
          <w:pPr>
            <w:autoSpaceDE w:val="0"/>
            <w:autoSpaceDN w:val="0"/>
            <w:ind w:hanging="480"/>
            <w:divId w:val="519048919"/>
            <w:rPr>
              <w:color w:val="000000"/>
            </w:rPr>
          </w:pPr>
          <w:proofErr w:type="spellStart"/>
          <w:r w:rsidRPr="00EC24FB">
            <w:rPr>
              <w:color w:val="000000"/>
            </w:rPr>
            <w:t>Krumiņš</w:t>
          </w:r>
          <w:proofErr w:type="spellEnd"/>
          <w:r w:rsidRPr="00EC24FB">
            <w:rPr>
              <w:color w:val="000000"/>
            </w:rPr>
            <w:t xml:space="preserve">, T. (2017). Arbitration in Latvia: A cautionary tale? </w:t>
          </w:r>
          <w:r w:rsidRPr="00EC24FB">
            <w:rPr>
              <w:i/>
              <w:iCs/>
              <w:color w:val="000000"/>
            </w:rPr>
            <w:t>Journal of International Arbitration</w:t>
          </w:r>
          <w:r w:rsidRPr="00EC24FB">
            <w:rPr>
              <w:color w:val="000000"/>
            </w:rPr>
            <w:t xml:space="preserve">, </w:t>
          </w:r>
          <w:r w:rsidRPr="00EC24FB">
            <w:rPr>
              <w:i/>
              <w:iCs/>
              <w:color w:val="000000"/>
            </w:rPr>
            <w:t>34</w:t>
          </w:r>
          <w:r w:rsidRPr="00EC24FB">
            <w:rPr>
              <w:color w:val="000000"/>
            </w:rPr>
            <w:t>(2), 303–331. https://doi.org/10.54648/joia2017016</w:t>
          </w:r>
        </w:p>
        <w:p w14:paraId="4529BCB7" w14:textId="77777777" w:rsidR="00EC24FB" w:rsidRPr="00EC24FB" w:rsidRDefault="00EC24FB">
          <w:pPr>
            <w:autoSpaceDE w:val="0"/>
            <w:autoSpaceDN w:val="0"/>
            <w:ind w:hanging="480"/>
            <w:divId w:val="433718491"/>
            <w:rPr>
              <w:color w:val="000000"/>
            </w:rPr>
          </w:pPr>
          <w:r w:rsidRPr="00EC24FB">
            <w:rPr>
              <w:color w:val="000000"/>
            </w:rPr>
            <w:t xml:space="preserve">Leonita, K., Tawa, W., Daniel, R., Neves, D., Meta, Y. O., </w:t>
          </w:r>
          <w:proofErr w:type="spellStart"/>
          <w:r w:rsidRPr="00EC24FB">
            <w:rPr>
              <w:color w:val="000000"/>
            </w:rPr>
            <w:t>Djoka</w:t>
          </w:r>
          <w:proofErr w:type="spellEnd"/>
          <w:r w:rsidRPr="00EC24FB">
            <w:rPr>
              <w:color w:val="000000"/>
            </w:rPr>
            <w:t xml:space="preserve">, N. B., &amp; Arman, Y. (2024). </w:t>
          </w:r>
          <w:r w:rsidRPr="00EC24FB">
            <w:rPr>
              <w:i/>
              <w:iCs/>
              <w:color w:val="000000"/>
            </w:rPr>
            <w:t>PENYELUNDUPAN BBM KE TIMOR LESTE DI PERBATASAN TTU</w:t>
          </w:r>
          <w:r w:rsidRPr="00EC24FB">
            <w:rPr>
              <w:color w:val="000000"/>
            </w:rPr>
            <w:t xml:space="preserve">. </w:t>
          </w:r>
          <w:r w:rsidRPr="00EC24FB">
            <w:rPr>
              <w:i/>
              <w:iCs/>
              <w:color w:val="000000"/>
            </w:rPr>
            <w:t>8</w:t>
          </w:r>
          <w:r w:rsidRPr="00EC24FB">
            <w:rPr>
              <w:color w:val="000000"/>
            </w:rPr>
            <w:t>(7), 668–677.</w:t>
          </w:r>
        </w:p>
        <w:p w14:paraId="6D398222" w14:textId="77777777" w:rsidR="00EC24FB" w:rsidRPr="00EC24FB" w:rsidRDefault="00EC24FB">
          <w:pPr>
            <w:autoSpaceDE w:val="0"/>
            <w:autoSpaceDN w:val="0"/>
            <w:ind w:hanging="480"/>
            <w:divId w:val="1116366593"/>
            <w:rPr>
              <w:color w:val="000000"/>
            </w:rPr>
          </w:pPr>
          <w:r w:rsidRPr="00EC24FB">
            <w:rPr>
              <w:color w:val="000000"/>
            </w:rPr>
            <w:t xml:space="preserve">Liverman, D., Varady, R., Chavez, O., &amp; Sanchez-Rodriguez, R. (1999). Environmental issues along the United States-Mexico border: Drivers of change and responses of citizens and institutions. </w:t>
          </w:r>
          <w:r w:rsidRPr="00EC24FB">
            <w:rPr>
              <w:i/>
              <w:iCs/>
              <w:color w:val="000000"/>
            </w:rPr>
            <w:t>Annual Review of Energy and The Environment - ANNU REV ENERG ENVIRON</w:t>
          </w:r>
          <w:r w:rsidRPr="00EC24FB">
            <w:rPr>
              <w:color w:val="000000"/>
            </w:rPr>
            <w:t xml:space="preserve">, </w:t>
          </w:r>
          <w:r w:rsidRPr="00EC24FB">
            <w:rPr>
              <w:i/>
              <w:iCs/>
              <w:color w:val="000000"/>
            </w:rPr>
            <w:t>24</w:t>
          </w:r>
          <w:r w:rsidRPr="00EC24FB">
            <w:rPr>
              <w:color w:val="000000"/>
            </w:rPr>
            <w:t>, 607–643. https://doi.org/10.1146/annurev.energy.24.1.607</w:t>
          </w:r>
        </w:p>
        <w:p w14:paraId="52424165" w14:textId="77777777" w:rsidR="00EC24FB" w:rsidRPr="00EC24FB" w:rsidRDefault="00EC24FB">
          <w:pPr>
            <w:autoSpaceDE w:val="0"/>
            <w:autoSpaceDN w:val="0"/>
            <w:ind w:hanging="480"/>
            <w:divId w:val="179901613"/>
            <w:rPr>
              <w:color w:val="000000"/>
            </w:rPr>
          </w:pPr>
          <w:proofErr w:type="spellStart"/>
          <w:r w:rsidRPr="00EC24FB">
            <w:rPr>
              <w:color w:val="000000"/>
            </w:rPr>
            <w:t>Mangku</w:t>
          </w:r>
          <w:proofErr w:type="spellEnd"/>
          <w:r w:rsidRPr="00EC24FB">
            <w:rPr>
              <w:color w:val="000000"/>
            </w:rPr>
            <w:t xml:space="preserve">, D. G. S. (2019). Peran Badan Nasional </w:t>
          </w:r>
          <w:proofErr w:type="spellStart"/>
          <w:r w:rsidRPr="00EC24FB">
            <w:rPr>
              <w:color w:val="000000"/>
            </w:rPr>
            <w:t>Pengelolaan</w:t>
          </w:r>
          <w:proofErr w:type="spellEnd"/>
          <w:r w:rsidRPr="00EC24FB">
            <w:rPr>
              <w:color w:val="000000"/>
            </w:rPr>
            <w:t xml:space="preserve"> </w:t>
          </w:r>
          <w:proofErr w:type="spellStart"/>
          <w:r w:rsidRPr="00EC24FB">
            <w:rPr>
              <w:color w:val="000000"/>
            </w:rPr>
            <w:t>Perbatasan</w:t>
          </w:r>
          <w:proofErr w:type="spellEnd"/>
          <w:r w:rsidRPr="00EC24FB">
            <w:rPr>
              <w:color w:val="000000"/>
            </w:rPr>
            <w:t xml:space="preserve"> (BNPP) Dalam </w:t>
          </w:r>
          <w:proofErr w:type="spellStart"/>
          <w:r w:rsidRPr="00EC24FB">
            <w:rPr>
              <w:color w:val="000000"/>
            </w:rPr>
            <w:t>Menjaga</w:t>
          </w:r>
          <w:proofErr w:type="spellEnd"/>
          <w:r w:rsidRPr="00EC24FB">
            <w:rPr>
              <w:color w:val="000000"/>
            </w:rPr>
            <w:t xml:space="preserve"> </w:t>
          </w:r>
          <w:proofErr w:type="spellStart"/>
          <w:r w:rsidRPr="00EC24FB">
            <w:rPr>
              <w:color w:val="000000"/>
            </w:rPr>
            <w:t>Kedaulatan</w:t>
          </w:r>
          <w:proofErr w:type="spellEnd"/>
          <w:r w:rsidRPr="00EC24FB">
            <w:rPr>
              <w:color w:val="000000"/>
            </w:rPr>
            <w:t xml:space="preserve"> Wilayah Negara </w:t>
          </w:r>
          <w:proofErr w:type="spellStart"/>
          <w:r w:rsidRPr="00EC24FB">
            <w:rPr>
              <w:color w:val="000000"/>
            </w:rPr>
            <w:t>Kesatuan</w:t>
          </w:r>
          <w:proofErr w:type="spellEnd"/>
          <w:r w:rsidRPr="00EC24FB">
            <w:rPr>
              <w:color w:val="000000"/>
            </w:rPr>
            <w:t xml:space="preserve"> Republik Indonesia. </w:t>
          </w:r>
          <w:proofErr w:type="spellStart"/>
          <w:r w:rsidRPr="00EC24FB">
            <w:rPr>
              <w:i/>
              <w:iCs/>
              <w:color w:val="000000"/>
            </w:rPr>
            <w:t>Jurnal</w:t>
          </w:r>
          <w:proofErr w:type="spellEnd"/>
          <w:r w:rsidRPr="00EC24FB">
            <w:rPr>
              <w:i/>
              <w:iCs/>
              <w:color w:val="000000"/>
            </w:rPr>
            <w:t xml:space="preserve"> </w:t>
          </w:r>
          <w:proofErr w:type="spellStart"/>
          <w:r w:rsidRPr="00EC24FB">
            <w:rPr>
              <w:i/>
              <w:iCs/>
              <w:color w:val="000000"/>
            </w:rPr>
            <w:t>Ilmiah</w:t>
          </w:r>
          <w:proofErr w:type="spellEnd"/>
          <w:r w:rsidRPr="00EC24FB">
            <w:rPr>
              <w:i/>
              <w:iCs/>
              <w:color w:val="000000"/>
            </w:rPr>
            <w:t xml:space="preserve"> </w:t>
          </w:r>
          <w:proofErr w:type="spellStart"/>
          <w:r w:rsidRPr="00EC24FB">
            <w:rPr>
              <w:i/>
              <w:iCs/>
              <w:color w:val="000000"/>
            </w:rPr>
            <w:t>Ilmu</w:t>
          </w:r>
          <w:proofErr w:type="spellEnd"/>
          <w:r w:rsidRPr="00EC24FB">
            <w:rPr>
              <w:i/>
              <w:iCs/>
              <w:color w:val="000000"/>
            </w:rPr>
            <w:t xml:space="preserve"> Sosial</w:t>
          </w:r>
          <w:r w:rsidRPr="00EC24FB">
            <w:rPr>
              <w:color w:val="000000"/>
            </w:rPr>
            <w:t xml:space="preserve">, </w:t>
          </w:r>
          <w:r w:rsidRPr="00EC24FB">
            <w:rPr>
              <w:i/>
              <w:iCs/>
              <w:color w:val="000000"/>
            </w:rPr>
            <w:t>4</w:t>
          </w:r>
          <w:r w:rsidRPr="00EC24FB">
            <w:rPr>
              <w:color w:val="000000"/>
            </w:rPr>
            <w:t>(2), 167–174. https://doi.org/10.23887/jiis.v4i2.16532</w:t>
          </w:r>
        </w:p>
        <w:p w14:paraId="52D3A106" w14:textId="77777777" w:rsidR="00EC24FB" w:rsidRPr="00EC24FB" w:rsidRDefault="00EC24FB">
          <w:pPr>
            <w:autoSpaceDE w:val="0"/>
            <w:autoSpaceDN w:val="0"/>
            <w:ind w:hanging="480"/>
            <w:divId w:val="651980957"/>
            <w:rPr>
              <w:color w:val="000000"/>
            </w:rPr>
          </w:pPr>
          <w:proofErr w:type="spellStart"/>
          <w:r w:rsidRPr="00EC24FB">
            <w:rPr>
              <w:color w:val="000000"/>
            </w:rPr>
            <w:t>Mangku</w:t>
          </w:r>
          <w:proofErr w:type="spellEnd"/>
          <w:r w:rsidRPr="00EC24FB">
            <w:rPr>
              <w:color w:val="000000"/>
            </w:rPr>
            <w:t xml:space="preserve">, D. G. S. (2020). Agreement Between Indonesia - Timor Leste </w:t>
          </w:r>
          <w:proofErr w:type="gramStart"/>
          <w:r w:rsidRPr="00EC24FB">
            <w:rPr>
              <w:color w:val="000000"/>
            </w:rPr>
            <w:t>In</w:t>
          </w:r>
          <w:proofErr w:type="gramEnd"/>
          <w:r w:rsidRPr="00EC24FB">
            <w:rPr>
              <w:color w:val="000000"/>
            </w:rPr>
            <w:t xml:space="preserve"> </w:t>
          </w:r>
          <w:proofErr w:type="gramStart"/>
          <w:r w:rsidRPr="00EC24FB">
            <w:rPr>
              <w:color w:val="000000"/>
            </w:rPr>
            <w:t>The</w:t>
          </w:r>
          <w:proofErr w:type="gramEnd"/>
          <w:r w:rsidRPr="00EC24FB">
            <w:rPr>
              <w:color w:val="000000"/>
            </w:rPr>
            <w:t xml:space="preserve"> Resolution </w:t>
          </w:r>
          <w:proofErr w:type="gramStart"/>
          <w:r w:rsidRPr="00EC24FB">
            <w:rPr>
              <w:color w:val="000000"/>
            </w:rPr>
            <w:t>Of</w:t>
          </w:r>
          <w:proofErr w:type="gramEnd"/>
          <w:r w:rsidRPr="00EC24FB">
            <w:rPr>
              <w:color w:val="000000"/>
            </w:rPr>
            <w:t xml:space="preserve"> </w:t>
          </w:r>
          <w:proofErr w:type="gramStart"/>
          <w:r w:rsidRPr="00EC24FB">
            <w:rPr>
              <w:color w:val="000000"/>
            </w:rPr>
            <w:t>The</w:t>
          </w:r>
          <w:proofErr w:type="gramEnd"/>
          <w:r w:rsidRPr="00EC24FB">
            <w:rPr>
              <w:color w:val="000000"/>
            </w:rPr>
            <w:t xml:space="preserve"> Land Border Dispute. </w:t>
          </w:r>
          <w:proofErr w:type="spellStart"/>
          <w:r w:rsidRPr="00EC24FB">
            <w:rPr>
              <w:i/>
              <w:iCs/>
              <w:color w:val="000000"/>
            </w:rPr>
            <w:t>Jurnal</w:t>
          </w:r>
          <w:proofErr w:type="spellEnd"/>
          <w:r w:rsidRPr="00EC24FB">
            <w:rPr>
              <w:i/>
              <w:iCs/>
              <w:color w:val="000000"/>
            </w:rPr>
            <w:t xml:space="preserve"> IUS Kajian Hukum Dan </w:t>
          </w:r>
          <w:proofErr w:type="spellStart"/>
          <w:r w:rsidRPr="00EC24FB">
            <w:rPr>
              <w:i/>
              <w:iCs/>
              <w:color w:val="000000"/>
            </w:rPr>
            <w:t>Keadilan</w:t>
          </w:r>
          <w:proofErr w:type="spellEnd"/>
          <w:r w:rsidRPr="00EC24FB">
            <w:rPr>
              <w:color w:val="000000"/>
            </w:rPr>
            <w:t xml:space="preserve">, </w:t>
          </w:r>
          <w:r w:rsidRPr="00EC24FB">
            <w:rPr>
              <w:i/>
              <w:iCs/>
              <w:color w:val="000000"/>
            </w:rPr>
            <w:t>8</w:t>
          </w:r>
          <w:r w:rsidRPr="00EC24FB">
            <w:rPr>
              <w:color w:val="000000"/>
            </w:rPr>
            <w:t>(30).</w:t>
          </w:r>
        </w:p>
        <w:p w14:paraId="1BD53B26" w14:textId="77777777" w:rsidR="00EC24FB" w:rsidRPr="00EC24FB" w:rsidRDefault="00EC24FB">
          <w:pPr>
            <w:autoSpaceDE w:val="0"/>
            <w:autoSpaceDN w:val="0"/>
            <w:ind w:hanging="480"/>
            <w:divId w:val="889607094"/>
            <w:rPr>
              <w:color w:val="000000"/>
            </w:rPr>
          </w:pPr>
          <w:r w:rsidRPr="00EC24FB">
            <w:rPr>
              <w:color w:val="000000"/>
            </w:rPr>
            <w:t xml:space="preserve">Maria Vianey </w:t>
          </w:r>
          <w:proofErr w:type="spellStart"/>
          <w:r w:rsidRPr="00EC24FB">
            <w:rPr>
              <w:color w:val="000000"/>
            </w:rPr>
            <w:t>Gunu</w:t>
          </w:r>
          <w:proofErr w:type="spellEnd"/>
          <w:r w:rsidRPr="00EC24FB">
            <w:rPr>
              <w:color w:val="000000"/>
            </w:rPr>
            <w:t xml:space="preserve"> </w:t>
          </w:r>
          <w:proofErr w:type="spellStart"/>
          <w:r w:rsidRPr="00EC24FB">
            <w:rPr>
              <w:color w:val="000000"/>
            </w:rPr>
            <w:t>Gokok</w:t>
          </w:r>
          <w:proofErr w:type="spellEnd"/>
          <w:r w:rsidRPr="00EC24FB">
            <w:rPr>
              <w:color w:val="000000"/>
            </w:rPr>
            <w:t xml:space="preserve">, Tanti </w:t>
          </w:r>
          <w:proofErr w:type="spellStart"/>
          <w:r w:rsidRPr="00EC24FB">
            <w:rPr>
              <w:color w:val="000000"/>
            </w:rPr>
            <w:t>Nurgiyanti</w:t>
          </w:r>
          <w:proofErr w:type="spellEnd"/>
          <w:r w:rsidRPr="00EC24FB">
            <w:rPr>
              <w:color w:val="000000"/>
            </w:rPr>
            <w:t xml:space="preserve">, </w:t>
          </w:r>
          <w:proofErr w:type="spellStart"/>
          <w:r w:rsidRPr="00EC24FB">
            <w:rPr>
              <w:color w:val="000000"/>
            </w:rPr>
            <w:t>Diansari</w:t>
          </w:r>
          <w:proofErr w:type="spellEnd"/>
          <w:r w:rsidRPr="00EC24FB">
            <w:rPr>
              <w:color w:val="000000"/>
            </w:rPr>
            <w:t xml:space="preserve"> </w:t>
          </w:r>
          <w:proofErr w:type="spellStart"/>
          <w:r w:rsidRPr="00EC24FB">
            <w:rPr>
              <w:color w:val="000000"/>
            </w:rPr>
            <w:t>Solihah</w:t>
          </w:r>
          <w:proofErr w:type="spellEnd"/>
          <w:r w:rsidRPr="00EC24FB">
            <w:rPr>
              <w:color w:val="000000"/>
            </w:rPr>
            <w:t xml:space="preserve"> Amini, &amp; Yeyen </w:t>
          </w:r>
          <w:proofErr w:type="spellStart"/>
          <w:r w:rsidRPr="00EC24FB">
            <w:rPr>
              <w:color w:val="000000"/>
            </w:rPr>
            <w:t>Subandi</w:t>
          </w:r>
          <w:proofErr w:type="spellEnd"/>
          <w:r w:rsidRPr="00EC24FB">
            <w:rPr>
              <w:color w:val="000000"/>
            </w:rPr>
            <w:t xml:space="preserve">. (2023). Peran Pos Lintas Batas Negara </w:t>
          </w:r>
          <w:proofErr w:type="spellStart"/>
          <w:r w:rsidRPr="00EC24FB">
            <w:rPr>
              <w:color w:val="000000"/>
            </w:rPr>
            <w:t>Motamasin</w:t>
          </w:r>
          <w:proofErr w:type="spellEnd"/>
          <w:r w:rsidRPr="00EC24FB">
            <w:rPr>
              <w:color w:val="000000"/>
            </w:rPr>
            <w:t xml:space="preserve"> </w:t>
          </w:r>
          <w:proofErr w:type="spellStart"/>
          <w:r w:rsidRPr="00EC24FB">
            <w:rPr>
              <w:color w:val="000000"/>
            </w:rPr>
            <w:t>dalam</w:t>
          </w:r>
          <w:proofErr w:type="spellEnd"/>
          <w:r w:rsidRPr="00EC24FB">
            <w:rPr>
              <w:color w:val="000000"/>
            </w:rPr>
            <w:t xml:space="preserve"> </w:t>
          </w:r>
          <w:proofErr w:type="spellStart"/>
          <w:r w:rsidRPr="00EC24FB">
            <w:rPr>
              <w:color w:val="000000"/>
            </w:rPr>
            <w:t>Mengatasi</w:t>
          </w:r>
          <w:proofErr w:type="spellEnd"/>
          <w:r w:rsidRPr="00EC24FB">
            <w:rPr>
              <w:color w:val="000000"/>
            </w:rPr>
            <w:t xml:space="preserve"> </w:t>
          </w:r>
          <w:proofErr w:type="spellStart"/>
          <w:r w:rsidRPr="00EC24FB">
            <w:rPr>
              <w:color w:val="000000"/>
            </w:rPr>
            <w:t>Imigran</w:t>
          </w:r>
          <w:proofErr w:type="spellEnd"/>
          <w:r w:rsidRPr="00EC24FB">
            <w:rPr>
              <w:color w:val="000000"/>
            </w:rPr>
            <w:t xml:space="preserve"> </w:t>
          </w:r>
          <w:proofErr w:type="spellStart"/>
          <w:r w:rsidRPr="00EC24FB">
            <w:rPr>
              <w:color w:val="000000"/>
            </w:rPr>
            <w:t>Ilegal</w:t>
          </w:r>
          <w:proofErr w:type="spellEnd"/>
          <w:r w:rsidRPr="00EC24FB">
            <w:rPr>
              <w:color w:val="000000"/>
            </w:rPr>
            <w:t xml:space="preserve"> di </w:t>
          </w:r>
          <w:r w:rsidRPr="00EC24FB">
            <w:rPr>
              <w:color w:val="000000"/>
            </w:rPr>
            <w:lastRenderedPageBreak/>
            <w:t xml:space="preserve">Wilayah </w:t>
          </w:r>
          <w:proofErr w:type="spellStart"/>
          <w:r w:rsidRPr="00EC24FB">
            <w:rPr>
              <w:color w:val="000000"/>
            </w:rPr>
            <w:t>Perbatasan</w:t>
          </w:r>
          <w:proofErr w:type="spellEnd"/>
          <w:r w:rsidRPr="00EC24FB">
            <w:rPr>
              <w:color w:val="000000"/>
            </w:rPr>
            <w:t xml:space="preserve"> RI-RDTL. </w:t>
          </w:r>
          <w:r w:rsidRPr="00EC24FB">
            <w:rPr>
              <w:i/>
              <w:iCs/>
              <w:color w:val="000000"/>
            </w:rPr>
            <w:t xml:space="preserve">SOSMANIORA: </w:t>
          </w:r>
          <w:proofErr w:type="spellStart"/>
          <w:r w:rsidRPr="00EC24FB">
            <w:rPr>
              <w:i/>
              <w:iCs/>
              <w:color w:val="000000"/>
            </w:rPr>
            <w:t>Jurnal</w:t>
          </w:r>
          <w:proofErr w:type="spellEnd"/>
          <w:r w:rsidRPr="00EC24FB">
            <w:rPr>
              <w:i/>
              <w:iCs/>
              <w:color w:val="000000"/>
            </w:rPr>
            <w:t xml:space="preserve"> </w:t>
          </w:r>
          <w:proofErr w:type="spellStart"/>
          <w:r w:rsidRPr="00EC24FB">
            <w:rPr>
              <w:i/>
              <w:iCs/>
              <w:color w:val="000000"/>
            </w:rPr>
            <w:t>Ilmu</w:t>
          </w:r>
          <w:proofErr w:type="spellEnd"/>
          <w:r w:rsidRPr="00EC24FB">
            <w:rPr>
              <w:i/>
              <w:iCs/>
              <w:color w:val="000000"/>
            </w:rPr>
            <w:t xml:space="preserve"> Sosial Dan </w:t>
          </w:r>
          <w:proofErr w:type="spellStart"/>
          <w:r w:rsidRPr="00EC24FB">
            <w:rPr>
              <w:i/>
              <w:iCs/>
              <w:color w:val="000000"/>
            </w:rPr>
            <w:t>Humaniora</w:t>
          </w:r>
          <w:proofErr w:type="spellEnd"/>
          <w:r w:rsidRPr="00EC24FB">
            <w:rPr>
              <w:color w:val="000000"/>
            </w:rPr>
            <w:t xml:space="preserve">, </w:t>
          </w:r>
          <w:r w:rsidRPr="00EC24FB">
            <w:rPr>
              <w:i/>
              <w:iCs/>
              <w:color w:val="000000"/>
            </w:rPr>
            <w:t>2</w:t>
          </w:r>
          <w:r w:rsidRPr="00EC24FB">
            <w:rPr>
              <w:color w:val="000000"/>
            </w:rPr>
            <w:t>(1), 54–59. https://doi.org/10.55123/sosmaniora.v2i1.1695</w:t>
          </w:r>
        </w:p>
        <w:p w14:paraId="5E4ADDB8" w14:textId="77777777" w:rsidR="00EC24FB" w:rsidRPr="00EC24FB" w:rsidRDefault="00EC24FB">
          <w:pPr>
            <w:autoSpaceDE w:val="0"/>
            <w:autoSpaceDN w:val="0"/>
            <w:ind w:hanging="480"/>
            <w:divId w:val="1818185743"/>
            <w:rPr>
              <w:color w:val="000000"/>
            </w:rPr>
          </w:pPr>
          <w:r w:rsidRPr="00EC24FB">
            <w:rPr>
              <w:color w:val="000000"/>
            </w:rPr>
            <w:t xml:space="preserve">Marin, L., &amp; </w:t>
          </w:r>
          <w:proofErr w:type="spellStart"/>
          <w:r w:rsidRPr="00EC24FB">
            <w:rPr>
              <w:color w:val="000000"/>
            </w:rPr>
            <w:t>Krajčíková</w:t>
          </w:r>
          <w:proofErr w:type="spellEnd"/>
          <w:r w:rsidRPr="00EC24FB">
            <w:rPr>
              <w:color w:val="000000"/>
            </w:rPr>
            <w:t xml:space="preserve">, K. (2016a). Deploying Drones in Policing Southern European Borders: Constraints and Challenges for Data Protection and Human Rights. In </w:t>
          </w:r>
          <w:r w:rsidRPr="00EC24FB">
            <w:rPr>
              <w:i/>
              <w:iCs/>
              <w:color w:val="000000"/>
            </w:rPr>
            <w:t>Drones and Unmanned Aerial Systems</w:t>
          </w:r>
          <w:r w:rsidRPr="00EC24FB">
            <w:rPr>
              <w:color w:val="000000"/>
            </w:rPr>
            <w:t xml:space="preserve"> (pp. 101–127). https://doi.org/10.1007/978-3-319-23760-2</w:t>
          </w:r>
        </w:p>
        <w:p w14:paraId="7928CF88" w14:textId="77777777" w:rsidR="00EC24FB" w:rsidRPr="00EC24FB" w:rsidRDefault="00EC24FB">
          <w:pPr>
            <w:autoSpaceDE w:val="0"/>
            <w:autoSpaceDN w:val="0"/>
            <w:ind w:hanging="480"/>
            <w:divId w:val="1930845353"/>
            <w:rPr>
              <w:color w:val="000000"/>
            </w:rPr>
          </w:pPr>
          <w:r w:rsidRPr="00EC24FB">
            <w:rPr>
              <w:color w:val="000000"/>
            </w:rPr>
            <w:t xml:space="preserve">Marin, L., &amp; </w:t>
          </w:r>
          <w:proofErr w:type="spellStart"/>
          <w:r w:rsidRPr="00EC24FB">
            <w:rPr>
              <w:color w:val="000000"/>
            </w:rPr>
            <w:t>Krajčíková</w:t>
          </w:r>
          <w:proofErr w:type="spellEnd"/>
          <w:r w:rsidRPr="00EC24FB">
            <w:rPr>
              <w:color w:val="000000"/>
            </w:rPr>
            <w:t xml:space="preserve">, K. (2016b). </w:t>
          </w:r>
          <w:r w:rsidRPr="00EC24FB">
            <w:rPr>
              <w:i/>
              <w:iCs/>
              <w:color w:val="000000"/>
            </w:rPr>
            <w:t>Deploying Drones in Policing Southern European Borders: Constraints and Challenges for Data Protection and Human Rights</w:t>
          </w:r>
          <w:r w:rsidRPr="00EC24FB">
            <w:rPr>
              <w:color w:val="000000"/>
            </w:rPr>
            <w:t>. https://doi.org/10.1007/978-3-319-23760-2_6</w:t>
          </w:r>
        </w:p>
        <w:p w14:paraId="2DAE7FA1" w14:textId="77777777" w:rsidR="00EC24FB" w:rsidRPr="00EC24FB" w:rsidRDefault="00EC24FB">
          <w:pPr>
            <w:autoSpaceDE w:val="0"/>
            <w:autoSpaceDN w:val="0"/>
            <w:ind w:hanging="480"/>
            <w:divId w:val="2007636229"/>
            <w:rPr>
              <w:color w:val="000000"/>
            </w:rPr>
          </w:pPr>
          <w:proofErr w:type="spellStart"/>
          <w:r w:rsidRPr="00EC24FB">
            <w:rPr>
              <w:color w:val="000000"/>
            </w:rPr>
            <w:t>Missbach</w:t>
          </w:r>
          <w:proofErr w:type="spellEnd"/>
          <w:r w:rsidRPr="00EC24FB">
            <w:rPr>
              <w:color w:val="000000"/>
            </w:rPr>
            <w:t xml:space="preserve">, A. (2014). Doors and fences: Controlling Indonesia’s porous borders and policing asylum seekers. </w:t>
          </w:r>
          <w:r w:rsidRPr="00EC24FB">
            <w:rPr>
              <w:i/>
              <w:iCs/>
              <w:color w:val="000000"/>
            </w:rPr>
            <w:t>Singapore Journal of Tropical Geography</w:t>
          </w:r>
          <w:r w:rsidRPr="00EC24FB">
            <w:rPr>
              <w:color w:val="000000"/>
            </w:rPr>
            <w:t xml:space="preserve">, </w:t>
          </w:r>
          <w:r w:rsidRPr="00EC24FB">
            <w:rPr>
              <w:i/>
              <w:iCs/>
              <w:color w:val="000000"/>
            </w:rPr>
            <w:t>35</w:t>
          </w:r>
          <w:r w:rsidRPr="00EC24FB">
            <w:rPr>
              <w:color w:val="000000"/>
            </w:rPr>
            <w:t>. https://doi.org/10.1111/sjtg.12059</w:t>
          </w:r>
        </w:p>
        <w:p w14:paraId="1A631AA2" w14:textId="77777777" w:rsidR="00EC24FB" w:rsidRPr="00EC24FB" w:rsidRDefault="00EC24FB">
          <w:pPr>
            <w:autoSpaceDE w:val="0"/>
            <w:autoSpaceDN w:val="0"/>
            <w:ind w:hanging="480"/>
            <w:divId w:val="135755949"/>
            <w:rPr>
              <w:color w:val="000000"/>
            </w:rPr>
          </w:pPr>
          <w:proofErr w:type="spellStart"/>
          <w:r w:rsidRPr="00EC24FB">
            <w:rPr>
              <w:color w:val="000000"/>
            </w:rPr>
            <w:t>Niode</w:t>
          </w:r>
          <w:proofErr w:type="spellEnd"/>
          <w:r w:rsidRPr="00EC24FB">
            <w:rPr>
              <w:color w:val="000000"/>
            </w:rPr>
            <w:t xml:space="preserve">, B., Rachman, I., &amp; </w:t>
          </w:r>
          <w:proofErr w:type="spellStart"/>
          <w:r w:rsidRPr="00EC24FB">
            <w:rPr>
              <w:color w:val="000000"/>
            </w:rPr>
            <w:t>Waworundeng</w:t>
          </w:r>
          <w:proofErr w:type="spellEnd"/>
          <w:r w:rsidRPr="00EC24FB">
            <w:rPr>
              <w:color w:val="000000"/>
            </w:rPr>
            <w:t xml:space="preserve">, W. (2022). </w:t>
          </w:r>
          <w:proofErr w:type="spellStart"/>
          <w:r w:rsidRPr="00EC24FB">
            <w:rPr>
              <w:color w:val="000000"/>
            </w:rPr>
            <w:t>Implikasi</w:t>
          </w:r>
          <w:proofErr w:type="spellEnd"/>
          <w:r w:rsidRPr="00EC24FB">
            <w:rPr>
              <w:color w:val="000000"/>
            </w:rPr>
            <w:t xml:space="preserve"> Border Crossing Agreement dan Border Trade Agreement </w:t>
          </w:r>
          <w:proofErr w:type="spellStart"/>
          <w:r w:rsidRPr="00EC24FB">
            <w:rPr>
              <w:color w:val="000000"/>
            </w:rPr>
            <w:t>Terhadap</w:t>
          </w:r>
          <w:proofErr w:type="spellEnd"/>
          <w:r w:rsidRPr="00EC24FB">
            <w:rPr>
              <w:color w:val="000000"/>
            </w:rPr>
            <w:t xml:space="preserve"> </w:t>
          </w:r>
          <w:proofErr w:type="spellStart"/>
          <w:r w:rsidRPr="00EC24FB">
            <w:rPr>
              <w:color w:val="000000"/>
            </w:rPr>
            <w:t>Konektivitas</w:t>
          </w:r>
          <w:proofErr w:type="spellEnd"/>
          <w:r w:rsidRPr="00EC24FB">
            <w:rPr>
              <w:color w:val="000000"/>
            </w:rPr>
            <w:t xml:space="preserve"> di Wilayah </w:t>
          </w:r>
          <w:proofErr w:type="spellStart"/>
          <w:r w:rsidRPr="00EC24FB">
            <w:rPr>
              <w:color w:val="000000"/>
            </w:rPr>
            <w:t>Perbatasan</w:t>
          </w:r>
          <w:proofErr w:type="spellEnd"/>
          <w:r w:rsidRPr="00EC24FB">
            <w:rPr>
              <w:color w:val="000000"/>
            </w:rPr>
            <w:t xml:space="preserve"> Indonesia-Filipina. </w:t>
          </w:r>
          <w:proofErr w:type="spellStart"/>
          <w:r w:rsidRPr="00EC24FB">
            <w:rPr>
              <w:i/>
              <w:iCs/>
              <w:color w:val="000000"/>
            </w:rPr>
            <w:t>Intermestic</w:t>
          </w:r>
          <w:proofErr w:type="spellEnd"/>
          <w:r w:rsidRPr="00EC24FB">
            <w:rPr>
              <w:i/>
              <w:iCs/>
              <w:color w:val="000000"/>
            </w:rPr>
            <w:t>: Journal of International Studies</w:t>
          </w:r>
          <w:r w:rsidRPr="00EC24FB">
            <w:rPr>
              <w:color w:val="000000"/>
            </w:rPr>
            <w:t xml:space="preserve">, </w:t>
          </w:r>
          <w:r w:rsidRPr="00EC24FB">
            <w:rPr>
              <w:i/>
              <w:iCs/>
              <w:color w:val="000000"/>
            </w:rPr>
            <w:t>7</w:t>
          </w:r>
          <w:r w:rsidRPr="00EC24FB">
            <w:rPr>
              <w:color w:val="000000"/>
            </w:rPr>
            <w:t>, 207. https://doi.org/10.24198/intermestic.v7n1.10</w:t>
          </w:r>
        </w:p>
        <w:p w14:paraId="670175D7" w14:textId="77777777" w:rsidR="00EC24FB" w:rsidRPr="00EC24FB" w:rsidRDefault="00EC24FB">
          <w:pPr>
            <w:autoSpaceDE w:val="0"/>
            <w:autoSpaceDN w:val="0"/>
            <w:ind w:hanging="480"/>
            <w:divId w:val="1800150712"/>
            <w:rPr>
              <w:color w:val="000000"/>
            </w:rPr>
          </w:pPr>
          <w:r w:rsidRPr="00EC24FB">
            <w:rPr>
              <w:color w:val="000000"/>
            </w:rPr>
            <w:t xml:space="preserve">Nowak, K., Olszańska, A., Pietrzyk-Kaszyńska, A., </w:t>
          </w:r>
          <w:proofErr w:type="spellStart"/>
          <w:r w:rsidRPr="00EC24FB">
            <w:rPr>
              <w:color w:val="000000"/>
            </w:rPr>
            <w:t>Giergiczny</w:t>
          </w:r>
          <w:proofErr w:type="spellEnd"/>
          <w:r w:rsidRPr="00EC24FB">
            <w:rPr>
              <w:color w:val="000000"/>
            </w:rPr>
            <w:t xml:space="preserve">, M., </w:t>
          </w:r>
          <w:proofErr w:type="spellStart"/>
          <w:r w:rsidRPr="00EC24FB">
            <w:rPr>
              <w:color w:val="000000"/>
            </w:rPr>
            <w:t>Niedziałkowski</w:t>
          </w:r>
          <w:proofErr w:type="spellEnd"/>
          <w:r w:rsidRPr="00EC24FB">
            <w:rPr>
              <w:color w:val="000000"/>
            </w:rPr>
            <w:t xml:space="preserve">, K., </w:t>
          </w:r>
          <w:proofErr w:type="spellStart"/>
          <w:r w:rsidRPr="00EC24FB">
            <w:rPr>
              <w:color w:val="000000"/>
            </w:rPr>
            <w:t>Simonienko</w:t>
          </w:r>
          <w:proofErr w:type="spellEnd"/>
          <w:r w:rsidRPr="00EC24FB">
            <w:rPr>
              <w:color w:val="000000"/>
            </w:rPr>
            <w:t xml:space="preserve">, K., &amp; Jaroszewicz, B. (2025). Border militarization affects people’s interactions with nature in </w:t>
          </w:r>
          <w:proofErr w:type="spellStart"/>
          <w:r w:rsidRPr="00EC24FB">
            <w:rPr>
              <w:color w:val="000000"/>
            </w:rPr>
            <w:t>Białowieża</w:t>
          </w:r>
          <w:proofErr w:type="spellEnd"/>
          <w:r w:rsidRPr="00EC24FB">
            <w:rPr>
              <w:color w:val="000000"/>
            </w:rPr>
            <w:t xml:space="preserve"> Forest. </w:t>
          </w:r>
          <w:proofErr w:type="spellStart"/>
          <w:r w:rsidRPr="00EC24FB">
            <w:rPr>
              <w:i/>
              <w:iCs/>
              <w:color w:val="000000"/>
            </w:rPr>
            <w:t>Ambio</w:t>
          </w:r>
          <w:proofErr w:type="spellEnd"/>
          <w:r w:rsidRPr="00EC24FB">
            <w:rPr>
              <w:color w:val="000000"/>
            </w:rPr>
            <w:t xml:space="preserve">, </w:t>
          </w:r>
          <w:r w:rsidRPr="00EC24FB">
            <w:rPr>
              <w:i/>
              <w:iCs/>
              <w:color w:val="000000"/>
            </w:rPr>
            <w:t>54</w:t>
          </w:r>
          <w:r w:rsidRPr="00EC24FB">
            <w:rPr>
              <w:color w:val="000000"/>
            </w:rPr>
            <w:t>(2), 175–183. https://doi.org/10.1007/s13280-024-02113-5</w:t>
          </w:r>
        </w:p>
        <w:p w14:paraId="3E12B3C3" w14:textId="77777777" w:rsidR="00EC24FB" w:rsidRPr="00EC24FB" w:rsidRDefault="00EC24FB">
          <w:pPr>
            <w:autoSpaceDE w:val="0"/>
            <w:autoSpaceDN w:val="0"/>
            <w:ind w:hanging="480"/>
            <w:divId w:val="1331828279"/>
            <w:rPr>
              <w:color w:val="000000"/>
            </w:rPr>
          </w:pPr>
          <w:r w:rsidRPr="00EC24FB">
            <w:rPr>
              <w:color w:val="000000"/>
            </w:rPr>
            <w:t xml:space="preserve">Pedrozo, S. (2017). Swiss military drones and the border space: a critical study of the surveillance exercised by border guards. </w:t>
          </w:r>
          <w:proofErr w:type="spellStart"/>
          <w:r w:rsidRPr="00EC24FB">
            <w:rPr>
              <w:i/>
              <w:iCs/>
              <w:color w:val="000000"/>
            </w:rPr>
            <w:t>Geographica</w:t>
          </w:r>
          <w:proofErr w:type="spellEnd"/>
          <w:r w:rsidRPr="00EC24FB">
            <w:rPr>
              <w:i/>
              <w:iCs/>
              <w:color w:val="000000"/>
            </w:rPr>
            <w:t xml:space="preserve"> Helvetica</w:t>
          </w:r>
          <w:r w:rsidRPr="00EC24FB">
            <w:rPr>
              <w:color w:val="000000"/>
            </w:rPr>
            <w:t xml:space="preserve">, </w:t>
          </w:r>
          <w:r w:rsidRPr="00EC24FB">
            <w:rPr>
              <w:i/>
              <w:iCs/>
              <w:color w:val="000000"/>
            </w:rPr>
            <w:t>72</w:t>
          </w:r>
          <w:r w:rsidRPr="00EC24FB">
            <w:rPr>
              <w:color w:val="000000"/>
            </w:rPr>
            <w:t>(1), 97–107. https://doi.org/10.5194/gh-72-97-2017</w:t>
          </w:r>
        </w:p>
        <w:p w14:paraId="6E8726F0" w14:textId="77777777" w:rsidR="00EC24FB" w:rsidRPr="00EC24FB" w:rsidRDefault="00EC24FB">
          <w:pPr>
            <w:autoSpaceDE w:val="0"/>
            <w:autoSpaceDN w:val="0"/>
            <w:ind w:hanging="480"/>
            <w:divId w:val="1546289084"/>
            <w:rPr>
              <w:color w:val="000000"/>
            </w:rPr>
          </w:pPr>
          <w:proofErr w:type="spellStart"/>
          <w:r w:rsidRPr="00EC24FB">
            <w:rPr>
              <w:color w:val="000000"/>
            </w:rPr>
            <w:t>Permatasari</w:t>
          </w:r>
          <w:proofErr w:type="spellEnd"/>
          <w:r w:rsidRPr="00EC24FB">
            <w:rPr>
              <w:color w:val="000000"/>
            </w:rPr>
            <w:t xml:space="preserve">, A. (2014). Otonomi </w:t>
          </w:r>
          <w:proofErr w:type="spellStart"/>
          <w:r w:rsidRPr="00EC24FB">
            <w:rPr>
              <w:color w:val="000000"/>
            </w:rPr>
            <w:t>Khusus</w:t>
          </w:r>
          <w:proofErr w:type="spellEnd"/>
          <w:r w:rsidRPr="00EC24FB">
            <w:rPr>
              <w:color w:val="000000"/>
            </w:rPr>
            <w:t xml:space="preserve"> Daerah Masalah </w:t>
          </w:r>
          <w:proofErr w:type="spellStart"/>
          <w:r w:rsidRPr="00EC24FB">
            <w:rPr>
              <w:color w:val="000000"/>
            </w:rPr>
            <w:t>Perbatasan</w:t>
          </w:r>
          <w:proofErr w:type="spellEnd"/>
          <w:r w:rsidRPr="00EC24FB">
            <w:rPr>
              <w:color w:val="000000"/>
            </w:rPr>
            <w:t xml:space="preserve">. </w:t>
          </w:r>
          <w:proofErr w:type="spellStart"/>
          <w:r w:rsidRPr="00EC24FB">
            <w:rPr>
              <w:i/>
              <w:iCs/>
              <w:color w:val="000000"/>
            </w:rPr>
            <w:t>Jurnal</w:t>
          </w:r>
          <w:proofErr w:type="spellEnd"/>
          <w:r w:rsidRPr="00EC24FB">
            <w:rPr>
              <w:i/>
              <w:iCs/>
              <w:color w:val="000000"/>
            </w:rPr>
            <w:t xml:space="preserve"> Media Hukum</w:t>
          </w:r>
          <w:r w:rsidRPr="00EC24FB">
            <w:rPr>
              <w:color w:val="000000"/>
            </w:rPr>
            <w:t xml:space="preserve">, </w:t>
          </w:r>
          <w:r w:rsidRPr="00EC24FB">
            <w:rPr>
              <w:i/>
              <w:iCs/>
              <w:color w:val="000000"/>
            </w:rPr>
            <w:t>21</w:t>
          </w:r>
          <w:r w:rsidRPr="00EC24FB">
            <w:rPr>
              <w:color w:val="000000"/>
            </w:rPr>
            <w:t>(2), 225–240.</w:t>
          </w:r>
        </w:p>
        <w:p w14:paraId="51EDC2FE" w14:textId="77777777" w:rsidR="00EC24FB" w:rsidRPr="00EC24FB" w:rsidRDefault="00EC24FB">
          <w:pPr>
            <w:autoSpaceDE w:val="0"/>
            <w:autoSpaceDN w:val="0"/>
            <w:ind w:hanging="480"/>
            <w:divId w:val="701128880"/>
            <w:rPr>
              <w:color w:val="000000"/>
            </w:rPr>
          </w:pPr>
          <w:r w:rsidRPr="00EC24FB">
            <w:rPr>
              <w:color w:val="000000"/>
            </w:rPr>
            <w:t xml:space="preserve">Putra, A. (2015). </w:t>
          </w:r>
          <w:proofErr w:type="spellStart"/>
          <w:r w:rsidRPr="00EC24FB">
            <w:rPr>
              <w:color w:val="000000"/>
            </w:rPr>
            <w:t>Hubungan</w:t>
          </w:r>
          <w:proofErr w:type="spellEnd"/>
          <w:r w:rsidRPr="00EC24FB">
            <w:rPr>
              <w:color w:val="000000"/>
            </w:rPr>
            <w:t xml:space="preserve"> Kerjasama </w:t>
          </w:r>
          <w:proofErr w:type="spellStart"/>
          <w:r w:rsidRPr="00EC24FB">
            <w:rPr>
              <w:color w:val="000000"/>
            </w:rPr>
            <w:t>Perbatasan</w:t>
          </w:r>
          <w:proofErr w:type="spellEnd"/>
          <w:r w:rsidRPr="00EC24FB">
            <w:rPr>
              <w:color w:val="000000"/>
            </w:rPr>
            <w:t xml:space="preserve"> Indonesia-Malaysia (Studi Kasus </w:t>
          </w:r>
          <w:proofErr w:type="spellStart"/>
          <w:r w:rsidRPr="00EC24FB">
            <w:rPr>
              <w:color w:val="000000"/>
            </w:rPr>
            <w:t>Perbatasan</w:t>
          </w:r>
          <w:proofErr w:type="spellEnd"/>
          <w:r w:rsidRPr="00EC24FB">
            <w:rPr>
              <w:color w:val="000000"/>
            </w:rPr>
            <w:t xml:space="preserve"> </w:t>
          </w:r>
          <w:proofErr w:type="spellStart"/>
          <w:r w:rsidRPr="00EC24FB">
            <w:rPr>
              <w:color w:val="000000"/>
            </w:rPr>
            <w:t>Nunukan</w:t>
          </w:r>
          <w:proofErr w:type="spellEnd"/>
          <w:r w:rsidRPr="00EC24FB">
            <w:rPr>
              <w:color w:val="000000"/>
            </w:rPr>
            <w:t xml:space="preserve">-Tawau). </w:t>
          </w:r>
          <w:proofErr w:type="spellStart"/>
          <w:r w:rsidRPr="00EC24FB">
            <w:rPr>
              <w:i/>
              <w:iCs/>
              <w:color w:val="000000"/>
            </w:rPr>
            <w:t>Jurnal</w:t>
          </w:r>
          <w:proofErr w:type="spellEnd"/>
          <w:r w:rsidRPr="00EC24FB">
            <w:rPr>
              <w:i/>
              <w:iCs/>
              <w:color w:val="000000"/>
            </w:rPr>
            <w:t xml:space="preserve"> Hukum IUS QUIA IUSTUM</w:t>
          </w:r>
          <w:r w:rsidRPr="00EC24FB">
            <w:rPr>
              <w:color w:val="000000"/>
            </w:rPr>
            <w:t xml:space="preserve">, </w:t>
          </w:r>
          <w:r w:rsidRPr="00EC24FB">
            <w:rPr>
              <w:i/>
              <w:iCs/>
              <w:color w:val="000000"/>
            </w:rPr>
            <w:t>22</w:t>
          </w:r>
          <w:r w:rsidRPr="00EC24FB">
            <w:rPr>
              <w:color w:val="000000"/>
            </w:rPr>
            <w:t>(2), 308–326. https://doi.org/10.20885/iustum.vol22.iss2.art8</w:t>
          </w:r>
        </w:p>
        <w:p w14:paraId="295E6337" w14:textId="77777777" w:rsidR="00EC24FB" w:rsidRPr="00EC24FB" w:rsidRDefault="00EC24FB">
          <w:pPr>
            <w:autoSpaceDE w:val="0"/>
            <w:autoSpaceDN w:val="0"/>
            <w:ind w:hanging="480"/>
            <w:divId w:val="932128192"/>
            <w:rPr>
              <w:color w:val="000000"/>
            </w:rPr>
          </w:pPr>
          <w:proofErr w:type="spellStart"/>
          <w:r w:rsidRPr="00EC24FB">
            <w:rPr>
              <w:color w:val="000000"/>
            </w:rPr>
            <w:t>Redjo</w:t>
          </w:r>
          <w:proofErr w:type="spellEnd"/>
          <w:r w:rsidRPr="00EC24FB">
            <w:rPr>
              <w:color w:val="000000"/>
            </w:rPr>
            <w:t xml:space="preserve">, S. I., &amp; As’ari, H. (2017). </w:t>
          </w:r>
          <w:proofErr w:type="spellStart"/>
          <w:r w:rsidRPr="00EC24FB">
            <w:rPr>
              <w:color w:val="000000"/>
            </w:rPr>
            <w:t>Pengelolaan</w:t>
          </w:r>
          <w:proofErr w:type="spellEnd"/>
          <w:r w:rsidRPr="00EC24FB">
            <w:rPr>
              <w:color w:val="000000"/>
            </w:rPr>
            <w:t xml:space="preserve"> </w:t>
          </w:r>
          <w:proofErr w:type="spellStart"/>
          <w:r w:rsidRPr="00EC24FB">
            <w:rPr>
              <w:color w:val="000000"/>
            </w:rPr>
            <w:t>Pemerintah</w:t>
          </w:r>
          <w:proofErr w:type="spellEnd"/>
          <w:r w:rsidRPr="00EC24FB">
            <w:rPr>
              <w:color w:val="000000"/>
            </w:rPr>
            <w:t xml:space="preserve"> </w:t>
          </w:r>
          <w:proofErr w:type="spellStart"/>
          <w:r w:rsidRPr="00EC24FB">
            <w:rPr>
              <w:color w:val="000000"/>
            </w:rPr>
            <w:t>dalam</w:t>
          </w:r>
          <w:proofErr w:type="spellEnd"/>
          <w:r w:rsidRPr="00EC24FB">
            <w:rPr>
              <w:color w:val="000000"/>
            </w:rPr>
            <w:t xml:space="preserve"> </w:t>
          </w:r>
          <w:proofErr w:type="spellStart"/>
          <w:r w:rsidRPr="00EC24FB">
            <w:rPr>
              <w:color w:val="000000"/>
            </w:rPr>
            <w:t>Pengaturan</w:t>
          </w:r>
          <w:proofErr w:type="spellEnd"/>
          <w:r w:rsidRPr="00EC24FB">
            <w:rPr>
              <w:color w:val="000000"/>
            </w:rPr>
            <w:t xml:space="preserve"> Pulau-Pulau Kecil </w:t>
          </w:r>
          <w:proofErr w:type="spellStart"/>
          <w:r w:rsidRPr="00EC24FB">
            <w:rPr>
              <w:color w:val="000000"/>
            </w:rPr>
            <w:t>Terluar</w:t>
          </w:r>
          <w:proofErr w:type="spellEnd"/>
          <w:r w:rsidRPr="00EC24FB">
            <w:rPr>
              <w:color w:val="000000"/>
            </w:rPr>
            <w:t xml:space="preserve"> Indonesia. </w:t>
          </w:r>
          <w:proofErr w:type="spellStart"/>
          <w:r w:rsidRPr="00EC24FB">
            <w:rPr>
              <w:i/>
              <w:iCs/>
              <w:color w:val="000000"/>
            </w:rPr>
            <w:t>Jurnal</w:t>
          </w:r>
          <w:proofErr w:type="spellEnd"/>
          <w:r w:rsidRPr="00EC24FB">
            <w:rPr>
              <w:i/>
              <w:iCs/>
              <w:color w:val="000000"/>
            </w:rPr>
            <w:t xml:space="preserve"> </w:t>
          </w:r>
          <w:proofErr w:type="spellStart"/>
          <w:proofErr w:type="gramStart"/>
          <w:r w:rsidRPr="00EC24FB">
            <w:rPr>
              <w:i/>
              <w:iCs/>
              <w:color w:val="000000"/>
            </w:rPr>
            <w:t>Agregasi</w:t>
          </w:r>
          <w:proofErr w:type="spellEnd"/>
          <w:r w:rsidRPr="00EC24FB">
            <w:rPr>
              <w:i/>
              <w:iCs/>
              <w:color w:val="000000"/>
            </w:rPr>
            <w:t> :</w:t>
          </w:r>
          <w:proofErr w:type="gramEnd"/>
          <w:r w:rsidRPr="00EC24FB">
            <w:rPr>
              <w:i/>
              <w:iCs/>
              <w:color w:val="000000"/>
            </w:rPr>
            <w:t xml:space="preserve"> Aksi Reformasi Government Dalam </w:t>
          </w:r>
          <w:proofErr w:type="spellStart"/>
          <w:r w:rsidRPr="00EC24FB">
            <w:rPr>
              <w:i/>
              <w:iCs/>
              <w:color w:val="000000"/>
            </w:rPr>
            <w:t>Demokrasi</w:t>
          </w:r>
          <w:proofErr w:type="spellEnd"/>
          <w:r w:rsidRPr="00EC24FB">
            <w:rPr>
              <w:color w:val="000000"/>
            </w:rPr>
            <w:t xml:space="preserve">, </w:t>
          </w:r>
          <w:r w:rsidRPr="00EC24FB">
            <w:rPr>
              <w:i/>
              <w:iCs/>
              <w:color w:val="000000"/>
            </w:rPr>
            <w:t>5</w:t>
          </w:r>
          <w:r w:rsidRPr="00EC24FB">
            <w:rPr>
              <w:color w:val="000000"/>
            </w:rPr>
            <w:t>(2). https://doi.org/10.34010/agregasi.v5i2.445</w:t>
          </w:r>
        </w:p>
        <w:p w14:paraId="2510FFC3" w14:textId="77777777" w:rsidR="00EC24FB" w:rsidRPr="00EC24FB" w:rsidRDefault="00EC24FB">
          <w:pPr>
            <w:autoSpaceDE w:val="0"/>
            <w:autoSpaceDN w:val="0"/>
            <w:ind w:hanging="480"/>
            <w:divId w:val="1714573446"/>
            <w:rPr>
              <w:color w:val="000000"/>
            </w:rPr>
          </w:pPr>
          <w:proofErr w:type="spellStart"/>
          <w:r w:rsidRPr="00EC24FB">
            <w:rPr>
              <w:color w:val="000000"/>
            </w:rPr>
            <w:t>Rokhanyah</w:t>
          </w:r>
          <w:proofErr w:type="spellEnd"/>
          <w:r w:rsidRPr="00EC24FB">
            <w:rPr>
              <w:color w:val="000000"/>
            </w:rPr>
            <w:t xml:space="preserve">, H., Noor, M. I. N., </w:t>
          </w:r>
          <w:proofErr w:type="spellStart"/>
          <w:r w:rsidRPr="00EC24FB">
            <w:rPr>
              <w:color w:val="000000"/>
            </w:rPr>
            <w:t>Harahap</w:t>
          </w:r>
          <w:proofErr w:type="spellEnd"/>
          <w:r w:rsidRPr="00EC24FB">
            <w:rPr>
              <w:color w:val="000000"/>
            </w:rPr>
            <w:t xml:space="preserve">, A. M., Wijaya, B. S., &amp; Amalia, N. R. (2023). </w:t>
          </w:r>
          <w:proofErr w:type="spellStart"/>
          <w:r w:rsidRPr="00EC24FB">
            <w:rPr>
              <w:color w:val="000000"/>
            </w:rPr>
            <w:t>Kolaborasi</w:t>
          </w:r>
          <w:proofErr w:type="spellEnd"/>
          <w:r w:rsidRPr="00EC24FB">
            <w:rPr>
              <w:color w:val="000000"/>
            </w:rPr>
            <w:t xml:space="preserve"> </w:t>
          </w:r>
          <w:proofErr w:type="spellStart"/>
          <w:r w:rsidRPr="00EC24FB">
            <w:rPr>
              <w:color w:val="000000"/>
            </w:rPr>
            <w:t>Kebijakan</w:t>
          </w:r>
          <w:proofErr w:type="spellEnd"/>
          <w:r w:rsidRPr="00EC24FB">
            <w:rPr>
              <w:color w:val="000000"/>
            </w:rPr>
            <w:t xml:space="preserve"> </w:t>
          </w:r>
          <w:proofErr w:type="spellStart"/>
          <w:r w:rsidRPr="00EC24FB">
            <w:rPr>
              <w:color w:val="000000"/>
            </w:rPr>
            <w:t>Pemerintah</w:t>
          </w:r>
          <w:proofErr w:type="spellEnd"/>
          <w:r w:rsidRPr="00EC24FB">
            <w:rPr>
              <w:color w:val="000000"/>
            </w:rPr>
            <w:t xml:space="preserve"> </w:t>
          </w:r>
          <w:proofErr w:type="spellStart"/>
          <w:r w:rsidRPr="00EC24FB">
            <w:rPr>
              <w:color w:val="000000"/>
            </w:rPr>
            <w:t>dalam</w:t>
          </w:r>
          <w:proofErr w:type="spellEnd"/>
          <w:r w:rsidRPr="00EC24FB">
            <w:rPr>
              <w:color w:val="000000"/>
            </w:rPr>
            <w:t xml:space="preserve"> </w:t>
          </w:r>
          <w:proofErr w:type="spellStart"/>
          <w:r w:rsidRPr="00EC24FB">
            <w:rPr>
              <w:color w:val="000000"/>
            </w:rPr>
            <w:t>Mengurangi</w:t>
          </w:r>
          <w:proofErr w:type="spellEnd"/>
          <w:r w:rsidRPr="00EC24FB">
            <w:rPr>
              <w:color w:val="000000"/>
            </w:rPr>
            <w:t xml:space="preserve"> </w:t>
          </w:r>
          <w:proofErr w:type="spellStart"/>
          <w:r w:rsidRPr="00EC24FB">
            <w:rPr>
              <w:color w:val="000000"/>
            </w:rPr>
            <w:t>Penyelundupan</w:t>
          </w:r>
          <w:proofErr w:type="spellEnd"/>
          <w:r w:rsidRPr="00EC24FB">
            <w:rPr>
              <w:color w:val="000000"/>
            </w:rPr>
            <w:t xml:space="preserve"> di Daerah </w:t>
          </w:r>
          <w:proofErr w:type="spellStart"/>
          <w:r w:rsidRPr="00EC24FB">
            <w:rPr>
              <w:color w:val="000000"/>
            </w:rPr>
            <w:t>Perbatasan</w:t>
          </w:r>
          <w:proofErr w:type="spellEnd"/>
          <w:r w:rsidRPr="00EC24FB">
            <w:rPr>
              <w:color w:val="000000"/>
            </w:rPr>
            <w:t xml:space="preserve"> (Studi Kasus Republik Indonesia &amp; Republik </w:t>
          </w:r>
          <w:proofErr w:type="spellStart"/>
          <w:r w:rsidRPr="00EC24FB">
            <w:rPr>
              <w:color w:val="000000"/>
            </w:rPr>
            <w:t>Demokratik</w:t>
          </w:r>
          <w:proofErr w:type="spellEnd"/>
          <w:r w:rsidRPr="00EC24FB">
            <w:rPr>
              <w:color w:val="000000"/>
            </w:rPr>
            <w:t xml:space="preserve"> Timor Leste). </w:t>
          </w:r>
          <w:proofErr w:type="spellStart"/>
          <w:r w:rsidRPr="00EC24FB">
            <w:rPr>
              <w:i/>
              <w:iCs/>
              <w:color w:val="000000"/>
            </w:rPr>
            <w:t>Jurnal</w:t>
          </w:r>
          <w:proofErr w:type="spellEnd"/>
          <w:r w:rsidRPr="00EC24FB">
            <w:rPr>
              <w:i/>
              <w:iCs/>
              <w:color w:val="000000"/>
            </w:rPr>
            <w:t xml:space="preserve"> </w:t>
          </w:r>
          <w:proofErr w:type="spellStart"/>
          <w:r w:rsidRPr="00EC24FB">
            <w:rPr>
              <w:i/>
              <w:iCs/>
              <w:color w:val="000000"/>
            </w:rPr>
            <w:t>Pemerintahan</w:t>
          </w:r>
          <w:proofErr w:type="spellEnd"/>
          <w:r w:rsidRPr="00EC24FB">
            <w:rPr>
              <w:i/>
              <w:iCs/>
              <w:color w:val="000000"/>
            </w:rPr>
            <w:t xml:space="preserve"> Dan </w:t>
          </w:r>
          <w:proofErr w:type="spellStart"/>
          <w:r w:rsidRPr="00EC24FB">
            <w:rPr>
              <w:i/>
              <w:iCs/>
              <w:color w:val="000000"/>
            </w:rPr>
            <w:t>Politik</w:t>
          </w:r>
          <w:proofErr w:type="spellEnd"/>
          <w:r w:rsidRPr="00EC24FB">
            <w:rPr>
              <w:color w:val="000000"/>
            </w:rPr>
            <w:t xml:space="preserve">, </w:t>
          </w:r>
          <w:r w:rsidRPr="00EC24FB">
            <w:rPr>
              <w:i/>
              <w:iCs/>
              <w:color w:val="000000"/>
            </w:rPr>
            <w:t>8</w:t>
          </w:r>
          <w:r w:rsidRPr="00EC24FB">
            <w:rPr>
              <w:color w:val="000000"/>
            </w:rPr>
            <w:t>(4), 305–313. https://doi.org/10.36982/jpg.v8i4.3386</w:t>
          </w:r>
        </w:p>
        <w:p w14:paraId="183099F5" w14:textId="77777777" w:rsidR="00EC24FB" w:rsidRPr="00EC24FB" w:rsidRDefault="00EC24FB">
          <w:pPr>
            <w:autoSpaceDE w:val="0"/>
            <w:autoSpaceDN w:val="0"/>
            <w:ind w:hanging="480"/>
            <w:divId w:val="1438796650"/>
            <w:rPr>
              <w:color w:val="000000"/>
            </w:rPr>
          </w:pPr>
          <w:r w:rsidRPr="00EC24FB">
            <w:rPr>
              <w:color w:val="000000"/>
            </w:rPr>
            <w:t xml:space="preserve">Sari, U. C., &amp; Rahman, B. (2019). Studi </w:t>
          </w:r>
          <w:proofErr w:type="spellStart"/>
          <w:r w:rsidRPr="00EC24FB">
            <w:rPr>
              <w:color w:val="000000"/>
            </w:rPr>
            <w:t>Literatur</w:t>
          </w:r>
          <w:proofErr w:type="spellEnd"/>
          <w:r w:rsidRPr="00EC24FB">
            <w:rPr>
              <w:color w:val="000000"/>
            </w:rPr>
            <w:t xml:space="preserve">: Kajian </w:t>
          </w:r>
          <w:proofErr w:type="spellStart"/>
          <w:r w:rsidRPr="00EC24FB">
            <w:rPr>
              <w:color w:val="000000"/>
            </w:rPr>
            <w:t>Geoteknik</w:t>
          </w:r>
          <w:proofErr w:type="spellEnd"/>
          <w:r w:rsidRPr="00EC24FB">
            <w:rPr>
              <w:color w:val="000000"/>
            </w:rPr>
            <w:t xml:space="preserve"> Daerah </w:t>
          </w:r>
          <w:proofErr w:type="spellStart"/>
          <w:r w:rsidRPr="00EC24FB">
            <w:rPr>
              <w:color w:val="000000"/>
            </w:rPr>
            <w:t>Perbatasan</w:t>
          </w:r>
          <w:proofErr w:type="spellEnd"/>
          <w:r w:rsidRPr="00EC24FB">
            <w:rPr>
              <w:color w:val="000000"/>
            </w:rPr>
            <w:t xml:space="preserve"> </w:t>
          </w:r>
          <w:proofErr w:type="spellStart"/>
          <w:r w:rsidRPr="00EC24FB">
            <w:rPr>
              <w:color w:val="000000"/>
            </w:rPr>
            <w:t>sebagai</w:t>
          </w:r>
          <w:proofErr w:type="spellEnd"/>
          <w:r w:rsidRPr="00EC24FB">
            <w:rPr>
              <w:color w:val="000000"/>
            </w:rPr>
            <w:t xml:space="preserve"> Salah Satu Faktor </w:t>
          </w:r>
          <w:proofErr w:type="spellStart"/>
          <w:r w:rsidRPr="00EC24FB">
            <w:rPr>
              <w:color w:val="000000"/>
            </w:rPr>
            <w:t>dalam</w:t>
          </w:r>
          <w:proofErr w:type="spellEnd"/>
          <w:r w:rsidRPr="00EC24FB">
            <w:rPr>
              <w:color w:val="000000"/>
            </w:rPr>
            <w:t xml:space="preserve"> </w:t>
          </w:r>
          <w:proofErr w:type="spellStart"/>
          <w:r w:rsidRPr="00EC24FB">
            <w:rPr>
              <w:color w:val="000000"/>
            </w:rPr>
            <w:t>Penguatan</w:t>
          </w:r>
          <w:proofErr w:type="spellEnd"/>
          <w:r w:rsidRPr="00EC24FB">
            <w:rPr>
              <w:color w:val="000000"/>
            </w:rPr>
            <w:t xml:space="preserve"> </w:t>
          </w:r>
          <w:proofErr w:type="spellStart"/>
          <w:r w:rsidRPr="00EC24FB">
            <w:rPr>
              <w:color w:val="000000"/>
            </w:rPr>
            <w:t>Infrastruktur</w:t>
          </w:r>
          <w:proofErr w:type="spellEnd"/>
          <w:r w:rsidRPr="00EC24FB">
            <w:rPr>
              <w:color w:val="000000"/>
            </w:rPr>
            <w:t xml:space="preserve"> Daerah </w:t>
          </w:r>
          <w:proofErr w:type="spellStart"/>
          <w:r w:rsidRPr="00EC24FB">
            <w:rPr>
              <w:color w:val="000000"/>
            </w:rPr>
            <w:t>Perbatasan</w:t>
          </w:r>
          <w:proofErr w:type="spellEnd"/>
          <w:r w:rsidRPr="00EC24FB">
            <w:rPr>
              <w:color w:val="000000"/>
            </w:rPr>
            <w:t xml:space="preserve"> di </w:t>
          </w:r>
          <w:proofErr w:type="spellStart"/>
          <w:r w:rsidRPr="00EC24FB">
            <w:rPr>
              <w:color w:val="000000"/>
            </w:rPr>
            <w:t>Kabupaten</w:t>
          </w:r>
          <w:proofErr w:type="spellEnd"/>
          <w:r w:rsidRPr="00EC24FB">
            <w:rPr>
              <w:color w:val="000000"/>
            </w:rPr>
            <w:t xml:space="preserve"> Belu, Nusa Tenggara Timur. </w:t>
          </w:r>
          <w:proofErr w:type="spellStart"/>
          <w:r w:rsidRPr="00EC24FB">
            <w:rPr>
              <w:i/>
              <w:iCs/>
              <w:color w:val="000000"/>
            </w:rPr>
            <w:t>Jurnal</w:t>
          </w:r>
          <w:proofErr w:type="spellEnd"/>
          <w:r w:rsidRPr="00EC24FB">
            <w:rPr>
              <w:i/>
              <w:iCs/>
              <w:color w:val="000000"/>
            </w:rPr>
            <w:t xml:space="preserve"> </w:t>
          </w:r>
          <w:proofErr w:type="spellStart"/>
          <w:r w:rsidRPr="00EC24FB">
            <w:rPr>
              <w:i/>
              <w:iCs/>
              <w:color w:val="000000"/>
            </w:rPr>
            <w:t>Planologi</w:t>
          </w:r>
          <w:proofErr w:type="spellEnd"/>
          <w:r w:rsidRPr="00EC24FB">
            <w:rPr>
              <w:color w:val="000000"/>
            </w:rPr>
            <w:t xml:space="preserve">, </w:t>
          </w:r>
          <w:r w:rsidRPr="00EC24FB">
            <w:rPr>
              <w:i/>
              <w:iCs/>
              <w:color w:val="000000"/>
            </w:rPr>
            <w:t>16</w:t>
          </w:r>
          <w:r w:rsidRPr="00EC24FB">
            <w:rPr>
              <w:color w:val="000000"/>
            </w:rPr>
            <w:t>(1), 32. https://doi.org/10.30659/jpsa.v16i1.4320</w:t>
          </w:r>
        </w:p>
        <w:p w14:paraId="1B8F15BC" w14:textId="77777777" w:rsidR="00EC24FB" w:rsidRPr="00EC24FB" w:rsidRDefault="00EC24FB">
          <w:pPr>
            <w:autoSpaceDE w:val="0"/>
            <w:autoSpaceDN w:val="0"/>
            <w:ind w:hanging="480"/>
            <w:divId w:val="185413753"/>
            <w:rPr>
              <w:color w:val="000000"/>
            </w:rPr>
          </w:pPr>
          <w:proofErr w:type="spellStart"/>
          <w:r w:rsidRPr="00EC24FB">
            <w:rPr>
              <w:color w:val="000000"/>
            </w:rPr>
            <w:t>Sarjono</w:t>
          </w:r>
          <w:proofErr w:type="spellEnd"/>
          <w:r w:rsidRPr="00EC24FB">
            <w:rPr>
              <w:color w:val="000000"/>
            </w:rPr>
            <w:t xml:space="preserve">, F., &amp; </w:t>
          </w:r>
          <w:proofErr w:type="spellStart"/>
          <w:r w:rsidRPr="00EC24FB">
            <w:rPr>
              <w:color w:val="000000"/>
            </w:rPr>
            <w:t>Rudiatin</w:t>
          </w:r>
          <w:proofErr w:type="spellEnd"/>
          <w:r w:rsidRPr="00EC24FB">
            <w:rPr>
              <w:color w:val="000000"/>
            </w:rPr>
            <w:t xml:space="preserve">, E. (2022). Informal Cross-Border Trade: Malaysia-Indonesia Borders </w:t>
          </w:r>
          <w:proofErr w:type="gramStart"/>
          <w:r w:rsidRPr="00EC24FB">
            <w:rPr>
              <w:color w:val="000000"/>
            </w:rPr>
            <w:t>The</w:t>
          </w:r>
          <w:proofErr w:type="gramEnd"/>
          <w:r w:rsidRPr="00EC24FB">
            <w:rPr>
              <w:color w:val="000000"/>
            </w:rPr>
            <w:t xml:space="preserve"> Conceptualisation From ‘Authority-Defined’ To “Everyday-Defined.” </w:t>
          </w:r>
          <w:proofErr w:type="gramStart"/>
          <w:r w:rsidRPr="00EC24FB">
            <w:rPr>
              <w:i/>
              <w:iCs/>
              <w:color w:val="000000"/>
            </w:rPr>
            <w:t>BASKARA :</w:t>
          </w:r>
          <w:proofErr w:type="gramEnd"/>
          <w:r w:rsidRPr="00EC24FB">
            <w:rPr>
              <w:i/>
              <w:iCs/>
              <w:color w:val="000000"/>
            </w:rPr>
            <w:t xml:space="preserve"> Journal of Business and Entrepreneurship</w:t>
          </w:r>
          <w:r w:rsidRPr="00EC24FB">
            <w:rPr>
              <w:color w:val="000000"/>
            </w:rPr>
            <w:t xml:space="preserve">, </w:t>
          </w:r>
          <w:r w:rsidRPr="00EC24FB">
            <w:rPr>
              <w:i/>
              <w:iCs/>
              <w:color w:val="000000"/>
            </w:rPr>
            <w:t>5</w:t>
          </w:r>
          <w:r w:rsidRPr="00EC24FB">
            <w:rPr>
              <w:color w:val="000000"/>
            </w:rPr>
            <w:t>(1), 108–122. https://doi.org/10.54268/baskara.5.1.108-122</w:t>
          </w:r>
        </w:p>
        <w:p w14:paraId="5B419CF2" w14:textId="77777777" w:rsidR="00EC24FB" w:rsidRPr="00EC24FB" w:rsidRDefault="00EC24FB">
          <w:pPr>
            <w:autoSpaceDE w:val="0"/>
            <w:autoSpaceDN w:val="0"/>
            <w:ind w:hanging="480"/>
            <w:divId w:val="289366327"/>
            <w:rPr>
              <w:color w:val="000000"/>
            </w:rPr>
          </w:pPr>
          <w:r w:rsidRPr="00EC24FB">
            <w:rPr>
              <w:color w:val="000000"/>
            </w:rPr>
            <w:t xml:space="preserve">Schmidtke, O. (2023). Competing Historical Narratives: Memory Politics, Identity, and Democracy in Germany and Poland. </w:t>
          </w:r>
          <w:r w:rsidRPr="00EC24FB">
            <w:rPr>
              <w:i/>
              <w:iCs/>
              <w:color w:val="000000"/>
            </w:rPr>
            <w:t>Social Sciences</w:t>
          </w:r>
          <w:r w:rsidRPr="00EC24FB">
            <w:rPr>
              <w:color w:val="000000"/>
            </w:rPr>
            <w:t xml:space="preserve">, </w:t>
          </w:r>
          <w:r w:rsidRPr="00EC24FB">
            <w:rPr>
              <w:i/>
              <w:iCs/>
              <w:color w:val="000000"/>
            </w:rPr>
            <w:t>12</w:t>
          </w:r>
          <w:r w:rsidRPr="00EC24FB">
            <w:rPr>
              <w:color w:val="000000"/>
            </w:rPr>
            <w:t>(7). https://doi.org/10.3390/socsci12070391</w:t>
          </w:r>
        </w:p>
        <w:p w14:paraId="7F2ECCF9" w14:textId="77777777" w:rsidR="00EC24FB" w:rsidRPr="00EC24FB" w:rsidRDefault="00EC24FB">
          <w:pPr>
            <w:autoSpaceDE w:val="0"/>
            <w:autoSpaceDN w:val="0"/>
            <w:ind w:hanging="480"/>
            <w:divId w:val="553784352"/>
            <w:rPr>
              <w:color w:val="000000"/>
            </w:rPr>
          </w:pPr>
          <w:r w:rsidRPr="00EC24FB">
            <w:rPr>
              <w:color w:val="000000"/>
            </w:rPr>
            <w:t xml:space="preserve">Seran, G. G. (2022). </w:t>
          </w:r>
          <w:proofErr w:type="spellStart"/>
          <w:r w:rsidRPr="00EC24FB">
            <w:rPr>
              <w:color w:val="000000"/>
            </w:rPr>
            <w:t>Penguatan</w:t>
          </w:r>
          <w:proofErr w:type="spellEnd"/>
          <w:r w:rsidRPr="00EC24FB">
            <w:rPr>
              <w:color w:val="000000"/>
            </w:rPr>
            <w:t xml:space="preserve"> </w:t>
          </w:r>
          <w:proofErr w:type="spellStart"/>
          <w:r w:rsidRPr="00EC24FB">
            <w:rPr>
              <w:color w:val="000000"/>
            </w:rPr>
            <w:t>Kelembagaan</w:t>
          </w:r>
          <w:proofErr w:type="spellEnd"/>
          <w:r w:rsidRPr="00EC24FB">
            <w:rPr>
              <w:color w:val="000000"/>
            </w:rPr>
            <w:t xml:space="preserve"> </w:t>
          </w:r>
          <w:proofErr w:type="spellStart"/>
          <w:r w:rsidRPr="00EC24FB">
            <w:rPr>
              <w:color w:val="000000"/>
            </w:rPr>
            <w:t>Pengelolaan</w:t>
          </w:r>
          <w:proofErr w:type="spellEnd"/>
          <w:r w:rsidRPr="00EC24FB">
            <w:rPr>
              <w:color w:val="000000"/>
            </w:rPr>
            <w:t xml:space="preserve"> </w:t>
          </w:r>
          <w:proofErr w:type="spellStart"/>
          <w:r w:rsidRPr="00EC24FB">
            <w:rPr>
              <w:color w:val="000000"/>
            </w:rPr>
            <w:t>Perbatasan</w:t>
          </w:r>
          <w:proofErr w:type="spellEnd"/>
          <w:r w:rsidRPr="00EC24FB">
            <w:rPr>
              <w:color w:val="000000"/>
            </w:rPr>
            <w:t xml:space="preserve"> Negara. </w:t>
          </w:r>
          <w:proofErr w:type="spellStart"/>
          <w:r w:rsidRPr="00EC24FB">
            <w:rPr>
              <w:i/>
              <w:iCs/>
              <w:color w:val="000000"/>
            </w:rPr>
            <w:t>Jurnal</w:t>
          </w:r>
          <w:proofErr w:type="spellEnd"/>
          <w:r w:rsidRPr="00EC24FB">
            <w:rPr>
              <w:i/>
              <w:iCs/>
              <w:color w:val="000000"/>
            </w:rPr>
            <w:t xml:space="preserve"> Sosial </w:t>
          </w:r>
          <w:proofErr w:type="spellStart"/>
          <w:r w:rsidRPr="00EC24FB">
            <w:rPr>
              <w:i/>
              <w:iCs/>
              <w:color w:val="000000"/>
            </w:rPr>
            <w:t>Humaniora</w:t>
          </w:r>
          <w:proofErr w:type="spellEnd"/>
          <w:r w:rsidRPr="00EC24FB">
            <w:rPr>
              <w:color w:val="000000"/>
            </w:rPr>
            <w:t xml:space="preserve">, </w:t>
          </w:r>
          <w:r w:rsidRPr="00EC24FB">
            <w:rPr>
              <w:i/>
              <w:iCs/>
              <w:color w:val="000000"/>
            </w:rPr>
            <w:t>13</w:t>
          </w:r>
          <w:r w:rsidRPr="00EC24FB">
            <w:rPr>
              <w:color w:val="000000"/>
            </w:rPr>
            <w:t>(1), 39–55. https://doi.org/10.30997/jsh.v13i1.4833</w:t>
          </w:r>
        </w:p>
        <w:p w14:paraId="417A5D39" w14:textId="77777777" w:rsidR="00EC24FB" w:rsidRPr="00EC24FB" w:rsidRDefault="00EC24FB">
          <w:pPr>
            <w:autoSpaceDE w:val="0"/>
            <w:autoSpaceDN w:val="0"/>
            <w:ind w:hanging="480"/>
            <w:divId w:val="629896322"/>
            <w:rPr>
              <w:color w:val="000000"/>
            </w:rPr>
          </w:pPr>
          <w:proofErr w:type="spellStart"/>
          <w:r w:rsidRPr="00EC24FB">
            <w:rPr>
              <w:color w:val="000000"/>
            </w:rPr>
            <w:lastRenderedPageBreak/>
            <w:t>Sholikah</w:t>
          </w:r>
          <w:proofErr w:type="spellEnd"/>
          <w:r w:rsidRPr="00EC24FB">
            <w:rPr>
              <w:color w:val="000000"/>
            </w:rPr>
            <w:t xml:space="preserve">, D. I. (2020). </w:t>
          </w:r>
          <w:proofErr w:type="spellStart"/>
          <w:r w:rsidRPr="00EC24FB">
            <w:rPr>
              <w:color w:val="000000"/>
            </w:rPr>
            <w:t>Analisis</w:t>
          </w:r>
          <w:proofErr w:type="spellEnd"/>
          <w:r w:rsidRPr="00EC24FB">
            <w:rPr>
              <w:color w:val="000000"/>
            </w:rPr>
            <w:t xml:space="preserve"> </w:t>
          </w:r>
          <w:proofErr w:type="spellStart"/>
          <w:r w:rsidRPr="00EC24FB">
            <w:rPr>
              <w:color w:val="000000"/>
            </w:rPr>
            <w:t>Penyelesaian</w:t>
          </w:r>
          <w:proofErr w:type="spellEnd"/>
          <w:r w:rsidRPr="00EC24FB">
            <w:rPr>
              <w:color w:val="000000"/>
            </w:rPr>
            <w:t xml:space="preserve"> </w:t>
          </w:r>
          <w:proofErr w:type="spellStart"/>
          <w:r w:rsidRPr="00EC24FB">
            <w:rPr>
              <w:color w:val="000000"/>
            </w:rPr>
            <w:t>Perbatasan</w:t>
          </w:r>
          <w:proofErr w:type="spellEnd"/>
          <w:r w:rsidRPr="00EC24FB">
            <w:rPr>
              <w:color w:val="000000"/>
            </w:rPr>
            <w:t xml:space="preserve"> Laut Antara Peru </w:t>
          </w:r>
          <w:proofErr w:type="spellStart"/>
          <w:r w:rsidRPr="00EC24FB">
            <w:rPr>
              <w:color w:val="000000"/>
            </w:rPr>
            <w:t>dengan</w:t>
          </w:r>
          <w:proofErr w:type="spellEnd"/>
          <w:r w:rsidRPr="00EC24FB">
            <w:rPr>
              <w:color w:val="000000"/>
            </w:rPr>
            <w:t xml:space="preserve"> Chili yang </w:t>
          </w:r>
          <w:proofErr w:type="spellStart"/>
          <w:r w:rsidRPr="00EC24FB">
            <w:rPr>
              <w:color w:val="000000"/>
            </w:rPr>
            <w:t>Diselesaikan</w:t>
          </w:r>
          <w:proofErr w:type="spellEnd"/>
          <w:r w:rsidRPr="00EC24FB">
            <w:rPr>
              <w:color w:val="000000"/>
            </w:rPr>
            <w:t xml:space="preserve"> Oleh </w:t>
          </w:r>
          <w:proofErr w:type="spellStart"/>
          <w:r w:rsidRPr="00EC24FB">
            <w:rPr>
              <w:color w:val="000000"/>
            </w:rPr>
            <w:t>Mahkamah</w:t>
          </w:r>
          <w:proofErr w:type="spellEnd"/>
          <w:r w:rsidRPr="00EC24FB">
            <w:rPr>
              <w:color w:val="000000"/>
            </w:rPr>
            <w:t xml:space="preserve"> </w:t>
          </w:r>
          <w:proofErr w:type="spellStart"/>
          <w:r w:rsidRPr="00EC24FB">
            <w:rPr>
              <w:color w:val="000000"/>
            </w:rPr>
            <w:t>Internasional</w:t>
          </w:r>
          <w:proofErr w:type="spellEnd"/>
          <w:r w:rsidRPr="00EC24FB">
            <w:rPr>
              <w:color w:val="000000"/>
            </w:rPr>
            <w:t xml:space="preserve"> (ICJ). </w:t>
          </w:r>
          <w:proofErr w:type="spellStart"/>
          <w:r w:rsidRPr="00EC24FB">
            <w:rPr>
              <w:i/>
              <w:iCs/>
              <w:color w:val="000000"/>
            </w:rPr>
            <w:t>Jurnal</w:t>
          </w:r>
          <w:proofErr w:type="spellEnd"/>
          <w:r w:rsidRPr="00EC24FB">
            <w:rPr>
              <w:i/>
              <w:iCs/>
              <w:color w:val="000000"/>
            </w:rPr>
            <w:t xml:space="preserve"> Hukum Lex Generalis</w:t>
          </w:r>
          <w:r w:rsidRPr="00EC24FB">
            <w:rPr>
              <w:color w:val="000000"/>
            </w:rPr>
            <w:t xml:space="preserve">, </w:t>
          </w:r>
          <w:r w:rsidRPr="00EC24FB">
            <w:rPr>
              <w:i/>
              <w:iCs/>
              <w:color w:val="000000"/>
            </w:rPr>
            <w:t>1</w:t>
          </w:r>
          <w:r w:rsidRPr="00EC24FB">
            <w:rPr>
              <w:color w:val="000000"/>
            </w:rPr>
            <w:t>(1), 25–34. https://doi.org/10.56370/jhlg.v1i1.195</w:t>
          </w:r>
        </w:p>
        <w:p w14:paraId="0E573BC9" w14:textId="77777777" w:rsidR="00EC24FB" w:rsidRPr="00EC24FB" w:rsidRDefault="00EC24FB">
          <w:pPr>
            <w:autoSpaceDE w:val="0"/>
            <w:autoSpaceDN w:val="0"/>
            <w:ind w:hanging="480"/>
            <w:divId w:val="150296742"/>
            <w:rPr>
              <w:color w:val="000000"/>
            </w:rPr>
          </w:pPr>
          <w:r w:rsidRPr="00EC24FB">
            <w:rPr>
              <w:color w:val="000000"/>
            </w:rPr>
            <w:t xml:space="preserve">Slack, J., &amp; Martinez, D. (2019). </w:t>
          </w:r>
          <w:r w:rsidRPr="00EC24FB">
            <w:rPr>
              <w:i/>
              <w:iCs/>
              <w:color w:val="000000"/>
            </w:rPr>
            <w:t>The Geography of Migrant Death: Violence on the US-Mexico Border</w:t>
          </w:r>
          <w:r w:rsidRPr="00EC24FB">
            <w:rPr>
              <w:color w:val="000000"/>
            </w:rPr>
            <w:t>. https://doi.org/10.4337/9781786436030.00020</w:t>
          </w:r>
        </w:p>
        <w:p w14:paraId="439D4CF6" w14:textId="77777777" w:rsidR="00EC24FB" w:rsidRPr="00EC24FB" w:rsidRDefault="00EC24FB">
          <w:pPr>
            <w:autoSpaceDE w:val="0"/>
            <w:autoSpaceDN w:val="0"/>
            <w:ind w:hanging="480"/>
            <w:divId w:val="1103376140"/>
            <w:rPr>
              <w:color w:val="000000"/>
            </w:rPr>
          </w:pPr>
          <w:proofErr w:type="spellStart"/>
          <w:r w:rsidRPr="00EC24FB">
            <w:rPr>
              <w:color w:val="000000"/>
            </w:rPr>
            <w:t>Sudiar</w:t>
          </w:r>
          <w:proofErr w:type="spellEnd"/>
          <w:r w:rsidRPr="00EC24FB">
            <w:rPr>
              <w:color w:val="000000"/>
            </w:rPr>
            <w:t xml:space="preserve">, S. (2015). Pembangunan Wilayah </w:t>
          </w:r>
          <w:proofErr w:type="spellStart"/>
          <w:r w:rsidRPr="00EC24FB">
            <w:rPr>
              <w:color w:val="000000"/>
            </w:rPr>
            <w:t>Perbatasan</w:t>
          </w:r>
          <w:proofErr w:type="spellEnd"/>
          <w:r w:rsidRPr="00EC24FB">
            <w:rPr>
              <w:color w:val="000000"/>
            </w:rPr>
            <w:t xml:space="preserve"> Negara: Gambaran </w:t>
          </w:r>
          <w:proofErr w:type="spellStart"/>
          <w:r w:rsidRPr="00EC24FB">
            <w:rPr>
              <w:color w:val="000000"/>
            </w:rPr>
            <w:t>Tentang</w:t>
          </w:r>
          <w:proofErr w:type="spellEnd"/>
          <w:r w:rsidRPr="00EC24FB">
            <w:rPr>
              <w:color w:val="000000"/>
            </w:rPr>
            <w:t xml:space="preserve"> Strategi </w:t>
          </w:r>
          <w:proofErr w:type="spellStart"/>
          <w:r w:rsidRPr="00EC24FB">
            <w:rPr>
              <w:color w:val="000000"/>
            </w:rPr>
            <w:t>Pengelolaan</w:t>
          </w:r>
          <w:proofErr w:type="spellEnd"/>
          <w:r w:rsidRPr="00EC24FB">
            <w:rPr>
              <w:color w:val="000000"/>
            </w:rPr>
            <w:t xml:space="preserve"> Kawasan </w:t>
          </w:r>
          <w:proofErr w:type="spellStart"/>
          <w:r w:rsidRPr="00EC24FB">
            <w:rPr>
              <w:color w:val="000000"/>
            </w:rPr>
            <w:t>Perbatasan</w:t>
          </w:r>
          <w:proofErr w:type="spellEnd"/>
          <w:r w:rsidRPr="00EC24FB">
            <w:rPr>
              <w:color w:val="000000"/>
            </w:rPr>
            <w:t xml:space="preserve"> Darat di </w:t>
          </w:r>
          <w:proofErr w:type="spellStart"/>
          <w:r w:rsidRPr="00EC24FB">
            <w:rPr>
              <w:color w:val="000000"/>
            </w:rPr>
            <w:t>Provinsi</w:t>
          </w:r>
          <w:proofErr w:type="spellEnd"/>
          <w:r w:rsidRPr="00EC24FB">
            <w:rPr>
              <w:color w:val="000000"/>
            </w:rPr>
            <w:t xml:space="preserve"> Kalimantan Utara. </w:t>
          </w:r>
          <w:proofErr w:type="spellStart"/>
          <w:r w:rsidRPr="00EC24FB">
            <w:rPr>
              <w:i/>
              <w:iCs/>
              <w:color w:val="000000"/>
            </w:rPr>
            <w:t>Jurnal</w:t>
          </w:r>
          <w:proofErr w:type="spellEnd"/>
          <w:r w:rsidRPr="00EC24FB">
            <w:rPr>
              <w:i/>
              <w:iCs/>
              <w:color w:val="000000"/>
            </w:rPr>
            <w:t xml:space="preserve"> Administrative Reform</w:t>
          </w:r>
          <w:r w:rsidRPr="00EC24FB">
            <w:rPr>
              <w:color w:val="000000"/>
            </w:rPr>
            <w:t xml:space="preserve">, </w:t>
          </w:r>
          <w:r w:rsidRPr="00EC24FB">
            <w:rPr>
              <w:i/>
              <w:iCs/>
              <w:color w:val="000000"/>
            </w:rPr>
            <w:t>3</w:t>
          </w:r>
          <w:r w:rsidRPr="00EC24FB">
            <w:rPr>
              <w:color w:val="000000"/>
            </w:rPr>
            <w:t>(4), 489–500.</w:t>
          </w:r>
        </w:p>
        <w:p w14:paraId="049E4307" w14:textId="77777777" w:rsidR="00EC24FB" w:rsidRPr="00EC24FB" w:rsidRDefault="00EC24FB">
          <w:pPr>
            <w:autoSpaceDE w:val="0"/>
            <w:autoSpaceDN w:val="0"/>
            <w:ind w:hanging="480"/>
            <w:divId w:val="1585064498"/>
            <w:rPr>
              <w:color w:val="000000"/>
            </w:rPr>
          </w:pPr>
          <w:proofErr w:type="spellStart"/>
          <w:r w:rsidRPr="00EC24FB">
            <w:rPr>
              <w:color w:val="000000"/>
            </w:rPr>
            <w:t>Świerczyńska</w:t>
          </w:r>
          <w:proofErr w:type="spellEnd"/>
          <w:r w:rsidRPr="00EC24FB">
            <w:rPr>
              <w:color w:val="000000"/>
            </w:rPr>
            <w:t xml:space="preserve">, J. (2023). The importance of border surveillance and border traffic control at The Eastern Border of The Republic of Poland to the cross-border security of The European Union. </w:t>
          </w:r>
          <w:r w:rsidRPr="00EC24FB">
            <w:rPr>
              <w:i/>
              <w:iCs/>
              <w:color w:val="000000"/>
            </w:rPr>
            <w:t>Central European Review of Economics &amp; Finance</w:t>
          </w:r>
          <w:r w:rsidRPr="00EC24FB">
            <w:rPr>
              <w:color w:val="000000"/>
            </w:rPr>
            <w:t xml:space="preserve">, </w:t>
          </w:r>
          <w:r w:rsidRPr="00EC24FB">
            <w:rPr>
              <w:i/>
              <w:iCs/>
              <w:color w:val="000000"/>
            </w:rPr>
            <w:t>44</w:t>
          </w:r>
          <w:r w:rsidRPr="00EC24FB">
            <w:rPr>
              <w:color w:val="000000"/>
            </w:rPr>
            <w:t>(3), 153–174.</w:t>
          </w:r>
        </w:p>
        <w:p w14:paraId="467E05DC" w14:textId="77777777" w:rsidR="00EC24FB" w:rsidRPr="00EC24FB" w:rsidRDefault="00EC24FB">
          <w:pPr>
            <w:autoSpaceDE w:val="0"/>
            <w:autoSpaceDN w:val="0"/>
            <w:ind w:hanging="480"/>
            <w:divId w:val="1283272081"/>
            <w:rPr>
              <w:color w:val="000000"/>
            </w:rPr>
          </w:pPr>
          <w:proofErr w:type="spellStart"/>
          <w:r w:rsidRPr="00EC24FB">
            <w:rPr>
              <w:color w:val="000000"/>
            </w:rPr>
            <w:t>Tasik</w:t>
          </w:r>
          <w:proofErr w:type="spellEnd"/>
          <w:r w:rsidRPr="00EC24FB">
            <w:rPr>
              <w:color w:val="000000"/>
            </w:rPr>
            <w:t xml:space="preserve">, Y., Setiawan, A. A., </w:t>
          </w:r>
          <w:proofErr w:type="spellStart"/>
          <w:r w:rsidRPr="00EC24FB">
            <w:rPr>
              <w:color w:val="000000"/>
            </w:rPr>
            <w:t>Widirahayu</w:t>
          </w:r>
          <w:proofErr w:type="spellEnd"/>
          <w:r w:rsidRPr="00EC24FB">
            <w:rPr>
              <w:color w:val="000000"/>
            </w:rPr>
            <w:t xml:space="preserve">, M. D. A., &amp; Saleh, M. M. (2023). </w:t>
          </w:r>
          <w:proofErr w:type="spellStart"/>
          <w:r w:rsidRPr="00EC24FB">
            <w:rPr>
              <w:color w:val="000000"/>
            </w:rPr>
            <w:t>Sengketa</w:t>
          </w:r>
          <w:proofErr w:type="spellEnd"/>
          <w:r w:rsidRPr="00EC24FB">
            <w:rPr>
              <w:color w:val="000000"/>
            </w:rPr>
            <w:t xml:space="preserve"> </w:t>
          </w:r>
          <w:proofErr w:type="spellStart"/>
          <w:r w:rsidRPr="00EC24FB">
            <w:rPr>
              <w:color w:val="000000"/>
            </w:rPr>
            <w:t>Perbatasan</w:t>
          </w:r>
          <w:proofErr w:type="spellEnd"/>
          <w:r w:rsidRPr="00EC24FB">
            <w:rPr>
              <w:color w:val="000000"/>
            </w:rPr>
            <w:t xml:space="preserve"> Sino-India Dalam </w:t>
          </w:r>
          <w:proofErr w:type="spellStart"/>
          <w:r w:rsidRPr="00EC24FB">
            <w:rPr>
              <w:color w:val="000000"/>
            </w:rPr>
            <w:t>Kepentingan</w:t>
          </w:r>
          <w:proofErr w:type="spellEnd"/>
          <w:r w:rsidRPr="00EC24FB">
            <w:rPr>
              <w:color w:val="000000"/>
            </w:rPr>
            <w:t xml:space="preserve"> </w:t>
          </w:r>
          <w:proofErr w:type="spellStart"/>
          <w:r w:rsidRPr="00EC24FB">
            <w:rPr>
              <w:color w:val="000000"/>
            </w:rPr>
            <w:t>Geopolitik</w:t>
          </w:r>
          <w:proofErr w:type="spellEnd"/>
          <w:r w:rsidRPr="00EC24FB">
            <w:rPr>
              <w:color w:val="000000"/>
            </w:rPr>
            <w:t xml:space="preserve"> </w:t>
          </w:r>
          <w:proofErr w:type="spellStart"/>
          <w:r w:rsidRPr="00EC24FB">
            <w:rPr>
              <w:color w:val="000000"/>
            </w:rPr>
            <w:t>Tiongkok</w:t>
          </w:r>
          <w:proofErr w:type="spellEnd"/>
          <w:r w:rsidRPr="00EC24FB">
            <w:rPr>
              <w:color w:val="000000"/>
            </w:rPr>
            <w:t xml:space="preserve"> (Studi Kasus </w:t>
          </w:r>
          <w:proofErr w:type="spellStart"/>
          <w:r w:rsidRPr="00EC24FB">
            <w:rPr>
              <w:color w:val="000000"/>
            </w:rPr>
            <w:t>Terhadap</w:t>
          </w:r>
          <w:proofErr w:type="spellEnd"/>
          <w:r w:rsidRPr="00EC24FB">
            <w:rPr>
              <w:color w:val="000000"/>
            </w:rPr>
            <w:t xml:space="preserve"> </w:t>
          </w:r>
          <w:proofErr w:type="spellStart"/>
          <w:r w:rsidRPr="00EC24FB">
            <w:rPr>
              <w:color w:val="000000"/>
            </w:rPr>
            <w:t>Konflik</w:t>
          </w:r>
          <w:proofErr w:type="spellEnd"/>
          <w:r w:rsidRPr="00EC24FB">
            <w:rPr>
              <w:color w:val="000000"/>
            </w:rPr>
            <w:t xml:space="preserve"> </w:t>
          </w:r>
          <w:proofErr w:type="spellStart"/>
          <w:r w:rsidRPr="00EC24FB">
            <w:rPr>
              <w:color w:val="000000"/>
            </w:rPr>
            <w:t>Perbatasan</w:t>
          </w:r>
          <w:proofErr w:type="spellEnd"/>
          <w:r w:rsidRPr="00EC24FB">
            <w:rPr>
              <w:color w:val="000000"/>
            </w:rPr>
            <w:t xml:space="preserve"> Pada Line </w:t>
          </w:r>
          <w:proofErr w:type="gramStart"/>
          <w:r w:rsidRPr="00EC24FB">
            <w:rPr>
              <w:color w:val="000000"/>
            </w:rPr>
            <w:t>Of</w:t>
          </w:r>
          <w:proofErr w:type="gramEnd"/>
          <w:r w:rsidRPr="00EC24FB">
            <w:rPr>
              <w:color w:val="000000"/>
            </w:rPr>
            <w:t xml:space="preserve"> Actual Control </w:t>
          </w:r>
          <w:proofErr w:type="spellStart"/>
          <w:r w:rsidRPr="00EC24FB">
            <w:rPr>
              <w:color w:val="000000"/>
            </w:rPr>
            <w:t>Tahun</w:t>
          </w:r>
          <w:proofErr w:type="spellEnd"/>
          <w:r w:rsidRPr="00EC24FB">
            <w:rPr>
              <w:color w:val="000000"/>
            </w:rPr>
            <w:t xml:space="preserve"> 2020). </w:t>
          </w:r>
          <w:proofErr w:type="spellStart"/>
          <w:r w:rsidRPr="00EC24FB">
            <w:rPr>
              <w:i/>
              <w:iCs/>
              <w:color w:val="000000"/>
            </w:rPr>
            <w:t>Jurnal</w:t>
          </w:r>
          <w:proofErr w:type="spellEnd"/>
          <w:r w:rsidRPr="00EC24FB">
            <w:rPr>
              <w:i/>
              <w:iCs/>
              <w:color w:val="000000"/>
            </w:rPr>
            <w:t xml:space="preserve"> Pendidikan Dan </w:t>
          </w:r>
          <w:proofErr w:type="spellStart"/>
          <w:r w:rsidRPr="00EC24FB">
            <w:rPr>
              <w:i/>
              <w:iCs/>
              <w:color w:val="000000"/>
            </w:rPr>
            <w:t>Konseling</w:t>
          </w:r>
          <w:proofErr w:type="spellEnd"/>
          <w:r w:rsidRPr="00EC24FB">
            <w:rPr>
              <w:color w:val="000000"/>
            </w:rPr>
            <w:t xml:space="preserve">, </w:t>
          </w:r>
          <w:r w:rsidRPr="00EC24FB">
            <w:rPr>
              <w:i/>
              <w:iCs/>
              <w:color w:val="000000"/>
            </w:rPr>
            <w:t>5</w:t>
          </w:r>
          <w:r w:rsidRPr="00EC24FB">
            <w:rPr>
              <w:color w:val="000000"/>
            </w:rPr>
            <w:t>(1), 4833–4839.</w:t>
          </w:r>
        </w:p>
        <w:p w14:paraId="6BB3AA1A" w14:textId="77777777" w:rsidR="00EC24FB" w:rsidRPr="00EC24FB" w:rsidRDefault="00EC24FB">
          <w:pPr>
            <w:autoSpaceDE w:val="0"/>
            <w:autoSpaceDN w:val="0"/>
            <w:ind w:hanging="480"/>
            <w:divId w:val="1830711422"/>
            <w:rPr>
              <w:color w:val="000000"/>
            </w:rPr>
          </w:pPr>
          <w:proofErr w:type="spellStart"/>
          <w:r w:rsidRPr="00EC24FB">
            <w:rPr>
              <w:color w:val="000000"/>
            </w:rPr>
            <w:t>Tholens</w:t>
          </w:r>
          <w:proofErr w:type="spellEnd"/>
          <w:r w:rsidRPr="00EC24FB">
            <w:rPr>
              <w:color w:val="000000"/>
            </w:rPr>
            <w:t>, S. (2017). Border management in an era of ‘</w:t>
          </w:r>
          <w:proofErr w:type="spellStart"/>
          <w:r w:rsidRPr="00EC24FB">
            <w:rPr>
              <w:color w:val="000000"/>
            </w:rPr>
            <w:t>statebuilding</w:t>
          </w:r>
          <w:proofErr w:type="spellEnd"/>
          <w:r w:rsidRPr="00EC24FB">
            <w:rPr>
              <w:color w:val="000000"/>
            </w:rPr>
            <w:t xml:space="preserve"> lite’: Security assistance and Lebanon’s hybrid sovereignty. </w:t>
          </w:r>
          <w:r w:rsidRPr="00EC24FB">
            <w:rPr>
              <w:i/>
              <w:iCs/>
              <w:color w:val="000000"/>
            </w:rPr>
            <w:t>International Affairs</w:t>
          </w:r>
          <w:r w:rsidRPr="00EC24FB">
            <w:rPr>
              <w:color w:val="000000"/>
            </w:rPr>
            <w:t xml:space="preserve">, </w:t>
          </w:r>
          <w:r w:rsidRPr="00EC24FB">
            <w:rPr>
              <w:i/>
              <w:iCs/>
              <w:color w:val="000000"/>
            </w:rPr>
            <w:t>93</w:t>
          </w:r>
          <w:r w:rsidRPr="00EC24FB">
            <w:rPr>
              <w:color w:val="000000"/>
            </w:rPr>
            <w:t>(4), 865–882. https://doi.org/10.1093/ia/iix069</w:t>
          </w:r>
        </w:p>
        <w:p w14:paraId="669197D6" w14:textId="77777777" w:rsidR="00EC24FB" w:rsidRPr="00EC24FB" w:rsidRDefault="00EC24FB">
          <w:pPr>
            <w:autoSpaceDE w:val="0"/>
            <w:autoSpaceDN w:val="0"/>
            <w:ind w:hanging="480"/>
            <w:divId w:val="1298536825"/>
            <w:rPr>
              <w:color w:val="000000"/>
            </w:rPr>
          </w:pPr>
          <w:r w:rsidRPr="00EC24FB">
            <w:rPr>
              <w:color w:val="000000"/>
            </w:rPr>
            <w:t xml:space="preserve">Toribio, A. J. (2023). Protecting Rights at Borders: Policy Note III. In </w:t>
          </w:r>
          <w:r w:rsidRPr="00EC24FB">
            <w:rPr>
              <w:i/>
              <w:iCs/>
              <w:color w:val="000000"/>
            </w:rPr>
            <w:t>European Programme for Integration and Migration</w:t>
          </w:r>
          <w:r w:rsidRPr="00EC24FB">
            <w:rPr>
              <w:color w:val="000000"/>
            </w:rPr>
            <w:t xml:space="preserve"> (Vol. 3).</w:t>
          </w:r>
        </w:p>
        <w:p w14:paraId="7A7AD843" w14:textId="77777777" w:rsidR="00EC24FB" w:rsidRPr="00EC24FB" w:rsidRDefault="00EC24FB">
          <w:pPr>
            <w:autoSpaceDE w:val="0"/>
            <w:autoSpaceDN w:val="0"/>
            <w:ind w:hanging="480"/>
            <w:divId w:val="407658276"/>
            <w:rPr>
              <w:color w:val="000000"/>
            </w:rPr>
          </w:pPr>
          <w:proofErr w:type="spellStart"/>
          <w:r w:rsidRPr="00EC24FB">
            <w:rPr>
              <w:color w:val="000000"/>
            </w:rPr>
            <w:t>Ulut</w:t>
          </w:r>
          <w:proofErr w:type="spellEnd"/>
          <w:r w:rsidRPr="00EC24FB">
            <w:rPr>
              <w:color w:val="000000"/>
            </w:rPr>
            <w:t xml:space="preserve">, N. G. R., </w:t>
          </w:r>
          <w:proofErr w:type="spellStart"/>
          <w:r w:rsidRPr="00EC24FB">
            <w:rPr>
              <w:color w:val="000000"/>
            </w:rPr>
            <w:t>Amitran</w:t>
          </w:r>
          <w:proofErr w:type="spellEnd"/>
          <w:r w:rsidRPr="00EC24FB">
            <w:rPr>
              <w:color w:val="000000"/>
            </w:rPr>
            <w:t xml:space="preserve">, P. Y., &amp; </w:t>
          </w:r>
          <w:proofErr w:type="spellStart"/>
          <w:r w:rsidRPr="00EC24FB">
            <w:rPr>
              <w:color w:val="000000"/>
            </w:rPr>
            <w:t>Foenay</w:t>
          </w:r>
          <w:proofErr w:type="spellEnd"/>
          <w:r w:rsidRPr="00EC24FB">
            <w:rPr>
              <w:color w:val="000000"/>
            </w:rPr>
            <w:t xml:space="preserve">, C. C. (2023). </w:t>
          </w:r>
          <w:proofErr w:type="spellStart"/>
          <w:r w:rsidRPr="00EC24FB">
            <w:rPr>
              <w:color w:val="000000"/>
            </w:rPr>
            <w:t>Analisis</w:t>
          </w:r>
          <w:proofErr w:type="spellEnd"/>
          <w:r w:rsidRPr="00EC24FB">
            <w:rPr>
              <w:color w:val="000000"/>
            </w:rPr>
            <w:t xml:space="preserve"> </w:t>
          </w:r>
          <w:proofErr w:type="spellStart"/>
          <w:r w:rsidRPr="00EC24FB">
            <w:rPr>
              <w:color w:val="000000"/>
            </w:rPr>
            <w:t>Pemberdayaan</w:t>
          </w:r>
          <w:proofErr w:type="spellEnd"/>
          <w:r w:rsidRPr="00EC24FB">
            <w:rPr>
              <w:color w:val="000000"/>
            </w:rPr>
            <w:t xml:space="preserve"> </w:t>
          </w:r>
          <w:proofErr w:type="spellStart"/>
          <w:r w:rsidRPr="00EC24FB">
            <w:rPr>
              <w:color w:val="000000"/>
            </w:rPr>
            <w:t>Umkm</w:t>
          </w:r>
          <w:proofErr w:type="spellEnd"/>
          <w:r w:rsidRPr="00EC24FB">
            <w:rPr>
              <w:color w:val="000000"/>
            </w:rPr>
            <w:t xml:space="preserve"> </w:t>
          </w:r>
          <w:proofErr w:type="spellStart"/>
          <w:r w:rsidRPr="00EC24FB">
            <w:rPr>
              <w:color w:val="000000"/>
            </w:rPr>
            <w:t>Terhadap</w:t>
          </w:r>
          <w:proofErr w:type="spellEnd"/>
          <w:r w:rsidRPr="00EC24FB">
            <w:rPr>
              <w:color w:val="000000"/>
            </w:rPr>
            <w:t xml:space="preserve"> </w:t>
          </w:r>
          <w:proofErr w:type="spellStart"/>
          <w:r w:rsidRPr="00EC24FB">
            <w:rPr>
              <w:color w:val="000000"/>
            </w:rPr>
            <w:t>Pendapatan</w:t>
          </w:r>
          <w:proofErr w:type="spellEnd"/>
          <w:r w:rsidRPr="00EC24FB">
            <w:rPr>
              <w:color w:val="000000"/>
            </w:rPr>
            <w:t xml:space="preserve"> Masyarakat </w:t>
          </w:r>
          <w:proofErr w:type="spellStart"/>
          <w:r w:rsidRPr="00EC24FB">
            <w:rPr>
              <w:color w:val="000000"/>
            </w:rPr>
            <w:t>Lokal</w:t>
          </w:r>
          <w:proofErr w:type="spellEnd"/>
          <w:r w:rsidRPr="00EC24FB">
            <w:rPr>
              <w:color w:val="000000"/>
            </w:rPr>
            <w:t xml:space="preserve"> Di Wilayah Lintas Batas </w:t>
          </w:r>
          <w:proofErr w:type="spellStart"/>
          <w:r w:rsidRPr="00EC24FB">
            <w:rPr>
              <w:color w:val="000000"/>
            </w:rPr>
            <w:t>Atambua</w:t>
          </w:r>
          <w:proofErr w:type="spellEnd"/>
          <w:r w:rsidRPr="00EC24FB">
            <w:rPr>
              <w:color w:val="000000"/>
            </w:rPr>
            <w:t xml:space="preserve">-Timor Leste. </w:t>
          </w:r>
          <w:proofErr w:type="spellStart"/>
          <w:r w:rsidRPr="00EC24FB">
            <w:rPr>
              <w:i/>
              <w:iCs/>
              <w:color w:val="000000"/>
            </w:rPr>
            <w:t>Hurnal</w:t>
          </w:r>
          <w:proofErr w:type="spellEnd"/>
          <w:r w:rsidRPr="00EC24FB">
            <w:rPr>
              <w:i/>
              <w:iCs/>
              <w:color w:val="000000"/>
            </w:rPr>
            <w:t xml:space="preserve"> Ekonomi &amp; </w:t>
          </w:r>
          <w:proofErr w:type="spellStart"/>
          <w:r w:rsidRPr="00EC24FB">
            <w:rPr>
              <w:i/>
              <w:iCs/>
              <w:color w:val="000000"/>
            </w:rPr>
            <w:t>Ilmu</w:t>
          </w:r>
          <w:proofErr w:type="spellEnd"/>
          <w:r w:rsidRPr="00EC24FB">
            <w:rPr>
              <w:i/>
              <w:iCs/>
              <w:color w:val="000000"/>
            </w:rPr>
            <w:t xml:space="preserve"> Sosial</w:t>
          </w:r>
          <w:r w:rsidRPr="00EC24FB">
            <w:rPr>
              <w:color w:val="000000"/>
            </w:rPr>
            <w:t xml:space="preserve">, </w:t>
          </w:r>
          <w:r w:rsidRPr="00EC24FB">
            <w:rPr>
              <w:i/>
              <w:iCs/>
              <w:color w:val="000000"/>
            </w:rPr>
            <w:t>4</w:t>
          </w:r>
          <w:r w:rsidRPr="00EC24FB">
            <w:rPr>
              <w:color w:val="000000"/>
            </w:rPr>
            <w:t>(5), 1171–1186.</w:t>
          </w:r>
        </w:p>
        <w:p w14:paraId="55C77547" w14:textId="77777777" w:rsidR="00EC24FB" w:rsidRPr="00EC24FB" w:rsidRDefault="00EC24FB">
          <w:pPr>
            <w:autoSpaceDE w:val="0"/>
            <w:autoSpaceDN w:val="0"/>
            <w:ind w:hanging="480"/>
            <w:divId w:val="667560633"/>
            <w:rPr>
              <w:color w:val="000000"/>
            </w:rPr>
          </w:pPr>
          <w:proofErr w:type="spellStart"/>
          <w:r w:rsidRPr="00EC24FB">
            <w:rPr>
              <w:color w:val="000000"/>
            </w:rPr>
            <w:t>Uly</w:t>
          </w:r>
          <w:proofErr w:type="spellEnd"/>
          <w:r w:rsidRPr="00EC24FB">
            <w:rPr>
              <w:color w:val="000000"/>
            </w:rPr>
            <w:t xml:space="preserve">, H., </w:t>
          </w:r>
          <w:proofErr w:type="spellStart"/>
          <w:r w:rsidRPr="00EC24FB">
            <w:rPr>
              <w:color w:val="000000"/>
            </w:rPr>
            <w:t>Harsono</w:t>
          </w:r>
          <w:proofErr w:type="spellEnd"/>
          <w:r w:rsidRPr="00EC24FB">
            <w:rPr>
              <w:color w:val="000000"/>
            </w:rPr>
            <w:t xml:space="preserve">, G., </w:t>
          </w:r>
          <w:proofErr w:type="spellStart"/>
          <w:r w:rsidRPr="00EC24FB">
            <w:rPr>
              <w:color w:val="000000"/>
            </w:rPr>
            <w:t>Supriyatno</w:t>
          </w:r>
          <w:proofErr w:type="spellEnd"/>
          <w:r w:rsidRPr="00EC24FB">
            <w:rPr>
              <w:color w:val="000000"/>
            </w:rPr>
            <w:t xml:space="preserve">, M., &amp; </w:t>
          </w:r>
          <w:proofErr w:type="spellStart"/>
          <w:r w:rsidRPr="00EC24FB">
            <w:rPr>
              <w:color w:val="000000"/>
            </w:rPr>
            <w:t>Gultom</w:t>
          </w:r>
          <w:proofErr w:type="spellEnd"/>
          <w:r w:rsidRPr="00EC24FB">
            <w:rPr>
              <w:color w:val="000000"/>
            </w:rPr>
            <w:t xml:space="preserve">, R. A. G. (2023). Strategi </w:t>
          </w:r>
          <w:proofErr w:type="spellStart"/>
          <w:r w:rsidRPr="00EC24FB">
            <w:rPr>
              <w:color w:val="000000"/>
            </w:rPr>
            <w:t>Pertahanan</w:t>
          </w:r>
          <w:proofErr w:type="spellEnd"/>
          <w:r w:rsidRPr="00EC24FB">
            <w:rPr>
              <w:color w:val="000000"/>
            </w:rPr>
            <w:t xml:space="preserve"> Negara </w:t>
          </w:r>
          <w:proofErr w:type="spellStart"/>
          <w:r w:rsidRPr="00EC24FB">
            <w:rPr>
              <w:color w:val="000000"/>
            </w:rPr>
            <w:t>dalam</w:t>
          </w:r>
          <w:proofErr w:type="spellEnd"/>
          <w:r w:rsidRPr="00EC24FB">
            <w:rPr>
              <w:color w:val="000000"/>
            </w:rPr>
            <w:t xml:space="preserve"> </w:t>
          </w:r>
          <w:proofErr w:type="spellStart"/>
          <w:r w:rsidRPr="00EC24FB">
            <w:rPr>
              <w:color w:val="000000"/>
            </w:rPr>
            <w:t>Mengamankan</w:t>
          </w:r>
          <w:proofErr w:type="spellEnd"/>
          <w:r w:rsidRPr="00EC24FB">
            <w:rPr>
              <w:color w:val="000000"/>
            </w:rPr>
            <w:t xml:space="preserve"> Wilayah </w:t>
          </w:r>
          <w:proofErr w:type="spellStart"/>
          <w:r w:rsidRPr="00EC24FB">
            <w:rPr>
              <w:color w:val="000000"/>
            </w:rPr>
            <w:t>Perbatasan</w:t>
          </w:r>
          <w:proofErr w:type="spellEnd"/>
          <w:r w:rsidRPr="00EC24FB">
            <w:rPr>
              <w:color w:val="000000"/>
            </w:rPr>
            <w:t xml:space="preserve"> di Indonesia (Studi Kasus </w:t>
          </w:r>
          <w:proofErr w:type="spellStart"/>
          <w:r w:rsidRPr="00EC24FB">
            <w:rPr>
              <w:color w:val="000000"/>
            </w:rPr>
            <w:t>Perbatasan</w:t>
          </w:r>
          <w:proofErr w:type="spellEnd"/>
          <w:r w:rsidRPr="00EC24FB">
            <w:rPr>
              <w:color w:val="000000"/>
            </w:rPr>
            <w:t xml:space="preserve"> Indonesia-RDTL). </w:t>
          </w:r>
          <w:r w:rsidRPr="00EC24FB">
            <w:rPr>
              <w:i/>
              <w:iCs/>
              <w:color w:val="000000"/>
            </w:rPr>
            <w:t>Journal on Education</w:t>
          </w:r>
          <w:r w:rsidRPr="00EC24FB">
            <w:rPr>
              <w:color w:val="000000"/>
            </w:rPr>
            <w:t xml:space="preserve">, </w:t>
          </w:r>
          <w:r w:rsidRPr="00EC24FB">
            <w:rPr>
              <w:i/>
              <w:iCs/>
              <w:color w:val="000000"/>
            </w:rPr>
            <w:t>5</w:t>
          </w:r>
          <w:r w:rsidRPr="00EC24FB">
            <w:rPr>
              <w:color w:val="000000"/>
            </w:rPr>
            <w:t>(3), 7508–7521. https://doi.org/10.31004/joe.v5i3.1543</w:t>
          </w:r>
        </w:p>
        <w:p w14:paraId="5FEB1735" w14:textId="77777777" w:rsidR="00EC24FB" w:rsidRPr="00EC24FB" w:rsidRDefault="00EC24FB">
          <w:pPr>
            <w:autoSpaceDE w:val="0"/>
            <w:autoSpaceDN w:val="0"/>
            <w:ind w:hanging="480"/>
            <w:divId w:val="1826779296"/>
            <w:rPr>
              <w:color w:val="000000"/>
            </w:rPr>
          </w:pPr>
          <w:r w:rsidRPr="00EC24FB">
            <w:rPr>
              <w:color w:val="000000"/>
            </w:rPr>
            <w:t xml:space="preserve">van Zundert, A. A. J. (2022). Volume 05 Issue 02 February 2022. </w:t>
          </w:r>
          <w:r w:rsidRPr="00EC24FB">
            <w:rPr>
              <w:i/>
              <w:iCs/>
              <w:color w:val="000000"/>
            </w:rPr>
            <w:t>International Journal of Social Science and Human Research</w:t>
          </w:r>
          <w:r w:rsidRPr="00EC24FB">
            <w:rPr>
              <w:color w:val="000000"/>
            </w:rPr>
            <w:t xml:space="preserve">, </w:t>
          </w:r>
          <w:r w:rsidRPr="00EC24FB">
            <w:rPr>
              <w:i/>
              <w:iCs/>
              <w:color w:val="000000"/>
            </w:rPr>
            <w:t>05</w:t>
          </w:r>
          <w:r w:rsidRPr="00EC24FB">
            <w:rPr>
              <w:color w:val="000000"/>
            </w:rPr>
            <w:t>(02).</w:t>
          </w:r>
        </w:p>
        <w:p w14:paraId="58E6341A" w14:textId="77777777" w:rsidR="00EC24FB" w:rsidRPr="00EC24FB" w:rsidRDefault="00EC24FB">
          <w:pPr>
            <w:autoSpaceDE w:val="0"/>
            <w:autoSpaceDN w:val="0"/>
            <w:ind w:hanging="480"/>
            <w:divId w:val="529224381"/>
            <w:rPr>
              <w:color w:val="000000"/>
            </w:rPr>
          </w:pPr>
          <w:r w:rsidRPr="00EC24FB">
            <w:rPr>
              <w:color w:val="000000"/>
            </w:rPr>
            <w:t xml:space="preserve">Verma, R. (2024). India – China </w:t>
          </w:r>
          <w:proofErr w:type="gramStart"/>
          <w:r w:rsidRPr="00EC24FB">
            <w:rPr>
              <w:color w:val="000000"/>
            </w:rPr>
            <w:t>rivalry ,</w:t>
          </w:r>
          <w:proofErr w:type="gramEnd"/>
          <w:r w:rsidRPr="00EC24FB">
            <w:rPr>
              <w:color w:val="000000"/>
            </w:rPr>
            <w:t xml:space="preserve"> border </w:t>
          </w:r>
          <w:proofErr w:type="gramStart"/>
          <w:r w:rsidRPr="00EC24FB">
            <w:rPr>
              <w:color w:val="000000"/>
            </w:rPr>
            <w:t>dispute ,</w:t>
          </w:r>
          <w:proofErr w:type="gramEnd"/>
          <w:r w:rsidRPr="00EC24FB">
            <w:rPr>
              <w:color w:val="000000"/>
            </w:rPr>
            <w:t xml:space="preserve"> border </w:t>
          </w:r>
          <w:proofErr w:type="gramStart"/>
          <w:r w:rsidRPr="00EC24FB">
            <w:rPr>
              <w:rFonts w:ascii="Times New Roman" w:hAnsi="Times New Roman" w:cs="Times New Roman"/>
              <w:color w:val="000000"/>
            </w:rPr>
            <w:t>ﬆ</w:t>
          </w:r>
          <w:r w:rsidRPr="00EC24FB">
            <w:rPr>
              <w:color w:val="000000"/>
            </w:rPr>
            <w:t>andoffs ,</w:t>
          </w:r>
          <w:proofErr w:type="gramEnd"/>
          <w:r w:rsidRPr="00EC24FB">
            <w:rPr>
              <w:color w:val="000000"/>
            </w:rPr>
            <w:t xml:space="preserve"> and crises. </w:t>
          </w:r>
          <w:r w:rsidRPr="00EC24FB">
            <w:rPr>
              <w:i/>
              <w:iCs/>
              <w:color w:val="000000"/>
            </w:rPr>
            <w:t>India Review</w:t>
          </w:r>
          <w:r w:rsidRPr="00EC24FB">
            <w:rPr>
              <w:color w:val="000000"/>
            </w:rPr>
            <w:t xml:space="preserve">, </w:t>
          </w:r>
          <w:r w:rsidRPr="00EC24FB">
            <w:rPr>
              <w:i/>
              <w:iCs/>
              <w:color w:val="000000"/>
            </w:rPr>
            <w:t>23</w:t>
          </w:r>
          <w:r w:rsidRPr="00EC24FB">
            <w:rPr>
              <w:color w:val="000000"/>
            </w:rPr>
            <w:t>(5), 397–408. https://doi.org/10.1080/14736489.2024.2423996</w:t>
          </w:r>
        </w:p>
        <w:p w14:paraId="1269C036" w14:textId="77777777" w:rsidR="00EC24FB" w:rsidRPr="00EC24FB" w:rsidRDefault="00EC24FB">
          <w:pPr>
            <w:autoSpaceDE w:val="0"/>
            <w:autoSpaceDN w:val="0"/>
            <w:ind w:hanging="480"/>
            <w:divId w:val="1025011639"/>
            <w:rPr>
              <w:color w:val="000000"/>
            </w:rPr>
          </w:pPr>
          <w:r w:rsidRPr="00EC24FB">
            <w:rPr>
              <w:color w:val="000000"/>
            </w:rPr>
            <w:t xml:space="preserve">Zampieri, M., </w:t>
          </w:r>
          <w:proofErr w:type="spellStart"/>
          <w:r w:rsidRPr="00EC24FB">
            <w:rPr>
              <w:color w:val="000000"/>
            </w:rPr>
            <w:t>Scoccimarro</w:t>
          </w:r>
          <w:proofErr w:type="spellEnd"/>
          <w:r w:rsidRPr="00EC24FB">
            <w:rPr>
              <w:color w:val="000000"/>
            </w:rPr>
            <w:t xml:space="preserve">, E., </w:t>
          </w:r>
          <w:proofErr w:type="spellStart"/>
          <w:r w:rsidRPr="00EC24FB">
            <w:rPr>
              <w:color w:val="000000"/>
            </w:rPr>
            <w:t>Gualdi</w:t>
          </w:r>
          <w:proofErr w:type="spellEnd"/>
          <w:r w:rsidRPr="00EC24FB">
            <w:rPr>
              <w:color w:val="000000"/>
            </w:rPr>
            <w:t xml:space="preserve">, S., &amp; Navarra, A. (2015). Observed shift towards earlier spring discharge in the main Alpine rivers. </w:t>
          </w:r>
          <w:r w:rsidRPr="00EC24FB">
            <w:rPr>
              <w:i/>
              <w:iCs/>
              <w:color w:val="000000"/>
            </w:rPr>
            <w:t>Science of the Total Environment</w:t>
          </w:r>
          <w:r w:rsidRPr="00EC24FB">
            <w:rPr>
              <w:color w:val="000000"/>
            </w:rPr>
            <w:t xml:space="preserve">, </w:t>
          </w:r>
          <w:r w:rsidRPr="00EC24FB">
            <w:rPr>
              <w:i/>
              <w:iCs/>
              <w:color w:val="000000"/>
            </w:rPr>
            <w:t>503</w:t>
          </w:r>
          <w:r w:rsidRPr="00EC24FB">
            <w:rPr>
              <w:color w:val="000000"/>
            </w:rPr>
            <w:t>, 222–232.</w:t>
          </w:r>
        </w:p>
        <w:p w14:paraId="3086E4FA" w14:textId="7DFF8745" w:rsidR="00EC24FB" w:rsidRDefault="00EC24FB" w:rsidP="00303AD8">
          <w:pPr>
            <w:spacing w:line="276" w:lineRule="auto"/>
            <w:ind w:firstLine="0"/>
            <w:rPr>
              <w:bCs/>
              <w:szCs w:val="28"/>
            </w:rPr>
          </w:pPr>
          <w:r w:rsidRPr="00EC24FB">
            <w:rPr>
              <w:color w:val="000000"/>
            </w:rPr>
            <w:t> </w:t>
          </w:r>
        </w:p>
      </w:sdtContent>
    </w:sdt>
    <w:sectPr w:rsidR="00EC24FB" w:rsidSect="00C25311">
      <w:headerReference w:type="even" r:id="rId18"/>
      <w:headerReference w:type="default" r:id="rId19"/>
      <w:footerReference w:type="even" r:id="rId20"/>
      <w:footerReference w:type="default" r:id="rId21"/>
      <w:footerReference w:type="first" r:id="rId22"/>
      <w:type w:val="continuous"/>
      <w:pgSz w:w="11907" w:h="16839"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B3357" w14:textId="77777777" w:rsidR="00906FDB" w:rsidRPr="00422919" w:rsidRDefault="00906FDB" w:rsidP="008E32E4">
      <w:r w:rsidRPr="00422919">
        <w:separator/>
      </w:r>
    </w:p>
  </w:endnote>
  <w:endnote w:type="continuationSeparator" w:id="0">
    <w:p w14:paraId="73891210" w14:textId="77777777" w:rsidR="00906FDB" w:rsidRPr="00422919" w:rsidRDefault="00906FDB" w:rsidP="008E32E4">
      <w:r w:rsidRPr="0042291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ulliver">
    <w:altName w:val="Calibri"/>
    <w:panose1 w:val="00000000000000000000"/>
    <w:charset w:val="00"/>
    <w:family w:val="modern"/>
    <w:notTrueType/>
    <w:pitch w:val="variable"/>
    <w:sig w:usb0="800000AF" w:usb1="50002048"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8583918"/>
      <w:docPartObj>
        <w:docPartGallery w:val="Page Numbers (Bottom of Page)"/>
        <w:docPartUnique/>
      </w:docPartObj>
    </w:sdtPr>
    <w:sdtContent>
      <w:p w14:paraId="35EB597C" w14:textId="77777777" w:rsidR="00422919" w:rsidRPr="00422919" w:rsidRDefault="00422919">
        <w:pPr>
          <w:pStyle w:val="Footer"/>
        </w:pPr>
        <w:r w:rsidRPr="00422919">
          <w:fldChar w:fldCharType="begin"/>
        </w:r>
        <w:r w:rsidRPr="00422919">
          <w:instrText xml:space="preserve"> PAGE   \* MERGEFORMAT </w:instrText>
        </w:r>
        <w:r w:rsidRPr="00422919">
          <w:fldChar w:fldCharType="separate"/>
        </w:r>
        <w:r w:rsidRPr="00422919">
          <w:t>2</w:t>
        </w:r>
        <w:r w:rsidRPr="00422919">
          <w:fldChar w:fldCharType="end"/>
        </w:r>
      </w:p>
    </w:sdtContent>
  </w:sdt>
  <w:p w14:paraId="20D4B966" w14:textId="77777777" w:rsidR="00422919" w:rsidRPr="00422919" w:rsidRDefault="004229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C0869" w14:textId="77777777" w:rsidR="00422919" w:rsidRPr="00422919" w:rsidRDefault="00422919">
    <w:pPr>
      <w:pStyle w:val="Footer"/>
      <w:jc w:val="right"/>
    </w:pPr>
    <w:r w:rsidRPr="00422919">
      <w:fldChar w:fldCharType="begin"/>
    </w:r>
    <w:r w:rsidRPr="00422919">
      <w:instrText xml:space="preserve"> PAGE   \* MERGEFORMAT </w:instrText>
    </w:r>
    <w:r w:rsidRPr="00422919">
      <w:fldChar w:fldCharType="separate"/>
    </w:r>
    <w:r w:rsidRPr="00422919">
      <w:t>3</w:t>
    </w:r>
    <w:r w:rsidRPr="00422919">
      <w:fldChar w:fldCharType="end"/>
    </w:r>
  </w:p>
  <w:p w14:paraId="7DBB8AA5" w14:textId="77777777" w:rsidR="00422919" w:rsidRPr="00422919" w:rsidRDefault="004229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3596419"/>
      <w:docPartObj>
        <w:docPartGallery w:val="Page Numbers (Bottom of Page)"/>
        <w:docPartUnique/>
      </w:docPartObj>
    </w:sdtPr>
    <w:sdtContent>
      <w:p w14:paraId="318D6B55" w14:textId="77777777" w:rsidR="00422919" w:rsidRPr="00422919" w:rsidRDefault="00422919">
        <w:pPr>
          <w:pStyle w:val="Footer"/>
          <w:jc w:val="right"/>
        </w:pPr>
        <w:r w:rsidRPr="00422919">
          <w:fldChar w:fldCharType="begin"/>
        </w:r>
        <w:r w:rsidRPr="00422919">
          <w:instrText>PAGE   \* MERGEFORMAT</w:instrText>
        </w:r>
        <w:r w:rsidRPr="00422919">
          <w:fldChar w:fldCharType="separate"/>
        </w:r>
        <w:r w:rsidRPr="00422919">
          <w:t>2</w:t>
        </w:r>
        <w:r w:rsidRPr="00422919">
          <w:fldChar w:fldCharType="end"/>
        </w:r>
      </w:p>
    </w:sdtContent>
  </w:sdt>
  <w:p w14:paraId="195B63AA" w14:textId="77777777" w:rsidR="00422919" w:rsidRPr="00422919" w:rsidRDefault="004229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4859481"/>
      <w:docPartObj>
        <w:docPartGallery w:val="Page Numbers (Bottom of Page)"/>
        <w:docPartUnique/>
      </w:docPartObj>
    </w:sdtPr>
    <w:sdtContent>
      <w:p w14:paraId="1CBEF06D" w14:textId="384C27DF" w:rsidR="00F26C71" w:rsidRPr="00422919" w:rsidRDefault="00F26C71">
        <w:pPr>
          <w:pStyle w:val="Footer"/>
        </w:pPr>
        <w:r w:rsidRPr="00422919">
          <w:fldChar w:fldCharType="begin"/>
        </w:r>
        <w:r w:rsidRPr="00422919">
          <w:instrText xml:space="preserve"> PAGE   \* MERGEFORMAT </w:instrText>
        </w:r>
        <w:r w:rsidRPr="00422919">
          <w:fldChar w:fldCharType="separate"/>
        </w:r>
        <w:r w:rsidR="00273B57" w:rsidRPr="00422919">
          <w:t>2</w:t>
        </w:r>
        <w:r w:rsidRPr="00422919">
          <w:fldChar w:fldCharType="end"/>
        </w:r>
      </w:p>
    </w:sdtContent>
  </w:sdt>
  <w:p w14:paraId="641A4EBA" w14:textId="77777777" w:rsidR="00F26C71" w:rsidRPr="00422919" w:rsidRDefault="00F26C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8EE32" w14:textId="7C580CB4" w:rsidR="00441484" w:rsidRPr="00422919" w:rsidRDefault="00441484">
    <w:pPr>
      <w:pStyle w:val="Footer"/>
      <w:jc w:val="right"/>
    </w:pPr>
    <w:r w:rsidRPr="00422919">
      <w:fldChar w:fldCharType="begin"/>
    </w:r>
    <w:r w:rsidRPr="00422919">
      <w:instrText xml:space="preserve"> PAGE   \* MERGEFORMAT </w:instrText>
    </w:r>
    <w:r w:rsidRPr="00422919">
      <w:fldChar w:fldCharType="separate"/>
    </w:r>
    <w:r w:rsidR="00FD4496" w:rsidRPr="00422919">
      <w:t>3</w:t>
    </w:r>
    <w:r w:rsidRPr="00422919">
      <w:fldChar w:fldCharType="end"/>
    </w:r>
  </w:p>
  <w:p w14:paraId="6F16BB91" w14:textId="77777777" w:rsidR="00441484" w:rsidRPr="00422919" w:rsidRDefault="0044148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151938"/>
      <w:docPartObj>
        <w:docPartGallery w:val="Page Numbers (Bottom of Page)"/>
        <w:docPartUnique/>
      </w:docPartObj>
    </w:sdtPr>
    <w:sdtContent>
      <w:p w14:paraId="47075813" w14:textId="1E2A3F82" w:rsidR="00712890" w:rsidRPr="00422919" w:rsidRDefault="00712890">
        <w:pPr>
          <w:pStyle w:val="Footer"/>
          <w:jc w:val="right"/>
        </w:pPr>
        <w:r w:rsidRPr="00422919">
          <w:fldChar w:fldCharType="begin"/>
        </w:r>
        <w:r w:rsidRPr="00422919">
          <w:instrText>PAGE   \* MERGEFORMAT</w:instrText>
        </w:r>
        <w:r w:rsidRPr="00422919">
          <w:fldChar w:fldCharType="separate"/>
        </w:r>
        <w:r w:rsidRPr="00422919">
          <w:t>2</w:t>
        </w:r>
        <w:r w:rsidRPr="00422919">
          <w:fldChar w:fldCharType="end"/>
        </w:r>
      </w:p>
    </w:sdtContent>
  </w:sdt>
  <w:p w14:paraId="0CEBEEB7" w14:textId="77777777" w:rsidR="00712890" w:rsidRPr="00422919" w:rsidRDefault="007128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D8175" w14:textId="77777777" w:rsidR="00906FDB" w:rsidRPr="00422919" w:rsidRDefault="00906FDB" w:rsidP="00A94666">
      <w:pPr>
        <w:pStyle w:val="Footer"/>
      </w:pPr>
    </w:p>
  </w:footnote>
  <w:footnote w:type="continuationSeparator" w:id="0">
    <w:p w14:paraId="5DBF650B" w14:textId="77777777" w:rsidR="00906FDB" w:rsidRPr="00422919" w:rsidRDefault="00906FDB" w:rsidP="008E32E4">
      <w:r w:rsidRPr="0042291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85FDF" w14:textId="77777777" w:rsidR="00422919" w:rsidRPr="00422919" w:rsidRDefault="00422919" w:rsidP="003F77E1">
    <w:pPr>
      <w:pStyle w:val="Header"/>
      <w:pBdr>
        <w:bottom w:val="single" w:sz="4" w:space="1" w:color="auto"/>
      </w:pBdr>
      <w:jc w:val="center"/>
    </w:pPr>
    <w:r w:rsidRPr="00422919">
      <w:rPr>
        <w:sz w:val="19"/>
        <w:szCs w:val="19"/>
      </w:rPr>
      <w:t>Last Name of the Author(s)/</w:t>
    </w:r>
    <w:proofErr w:type="spellStart"/>
    <w:r w:rsidRPr="00422919">
      <w:rPr>
        <w:sz w:val="19"/>
        <w:szCs w:val="19"/>
      </w:rPr>
      <w:t>Jurnal</w:t>
    </w:r>
    <w:proofErr w:type="spellEnd"/>
    <w:r w:rsidRPr="00422919">
      <w:rPr>
        <w:sz w:val="19"/>
        <w:szCs w:val="19"/>
      </w:rPr>
      <w:t xml:space="preserve"> </w:t>
    </w:r>
    <w:proofErr w:type="spellStart"/>
    <w:r w:rsidRPr="00422919">
      <w:rPr>
        <w:sz w:val="19"/>
        <w:szCs w:val="19"/>
      </w:rPr>
      <w:t>Pertahanan</w:t>
    </w:r>
    <w:proofErr w:type="spellEnd"/>
    <w:r w:rsidRPr="00422919">
      <w:rPr>
        <w:sz w:val="19"/>
        <w:szCs w:val="19"/>
      </w:rPr>
      <w:t xml:space="preserve"> Vol x. No. x (2020) pp. 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70CB" w14:textId="77777777" w:rsidR="00422919" w:rsidRPr="00422919" w:rsidRDefault="00422919" w:rsidP="00441484">
    <w:pPr>
      <w:pStyle w:val="Header"/>
      <w:pBdr>
        <w:bottom w:val="single" w:sz="4" w:space="1" w:color="auto"/>
      </w:pBdr>
      <w:jc w:val="center"/>
      <w:rPr>
        <w:sz w:val="19"/>
        <w:szCs w:val="19"/>
      </w:rPr>
    </w:pPr>
  </w:p>
  <w:p w14:paraId="294ADEA9" w14:textId="77777777" w:rsidR="00422919" w:rsidRPr="00422919" w:rsidRDefault="00422919" w:rsidP="00712890">
    <w:pPr>
      <w:pStyle w:val="Header"/>
      <w:pBdr>
        <w:bottom w:val="single" w:sz="4" w:space="1" w:color="auto"/>
      </w:pBdr>
      <w:jc w:val="right"/>
      <w:rPr>
        <w:sz w:val="19"/>
        <w:szCs w:val="19"/>
      </w:rPr>
    </w:pPr>
    <w:r w:rsidRPr="00422919">
      <w:rPr>
        <w:sz w:val="19"/>
        <w:szCs w:val="19"/>
      </w:rPr>
      <w:t>Insert Your Title Here, Capitalize Each Word</w:t>
    </w:r>
  </w:p>
  <w:p w14:paraId="384CB4BD" w14:textId="77777777" w:rsidR="00422919" w:rsidRPr="00422919" w:rsidRDefault="00422919" w:rsidP="00441484">
    <w:pPr>
      <w:pStyle w:val="Header"/>
      <w:pBdr>
        <w:bottom w:val="single" w:sz="4" w:space="1" w:color="auto"/>
      </w:pBdr>
      <w:jc w:val="center"/>
      <w:rPr>
        <w:sz w:val="19"/>
        <w:szCs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BDBF2" w14:textId="322FD3C9" w:rsidR="003F77E1" w:rsidRPr="00422919" w:rsidRDefault="00E7204A" w:rsidP="003F77E1">
    <w:pPr>
      <w:pStyle w:val="Header"/>
      <w:pBdr>
        <w:bottom w:val="single" w:sz="4" w:space="1" w:color="auto"/>
      </w:pBdr>
      <w:jc w:val="center"/>
    </w:pPr>
    <w:r w:rsidRPr="00422919">
      <w:rPr>
        <w:sz w:val="19"/>
        <w:szCs w:val="19"/>
      </w:rPr>
      <w:t xml:space="preserve">Last Name of </w:t>
    </w:r>
    <w:r w:rsidR="004A5FD4" w:rsidRPr="00422919">
      <w:rPr>
        <w:sz w:val="19"/>
        <w:szCs w:val="19"/>
      </w:rPr>
      <w:t xml:space="preserve">the </w:t>
    </w:r>
    <w:r w:rsidRPr="00422919">
      <w:rPr>
        <w:sz w:val="19"/>
        <w:szCs w:val="19"/>
      </w:rPr>
      <w:t>Author(s)/</w:t>
    </w:r>
    <w:proofErr w:type="spellStart"/>
    <w:r w:rsidRPr="00422919">
      <w:rPr>
        <w:sz w:val="19"/>
        <w:szCs w:val="19"/>
      </w:rPr>
      <w:t>Jurnal</w:t>
    </w:r>
    <w:proofErr w:type="spellEnd"/>
    <w:r w:rsidRPr="00422919">
      <w:rPr>
        <w:sz w:val="19"/>
        <w:szCs w:val="19"/>
      </w:rPr>
      <w:t xml:space="preserve"> </w:t>
    </w:r>
    <w:proofErr w:type="spellStart"/>
    <w:r w:rsidRPr="00422919">
      <w:rPr>
        <w:sz w:val="19"/>
        <w:szCs w:val="19"/>
      </w:rPr>
      <w:t>Pertahanan</w:t>
    </w:r>
    <w:proofErr w:type="spellEnd"/>
    <w:r w:rsidRPr="00422919">
      <w:rPr>
        <w:sz w:val="19"/>
        <w:szCs w:val="19"/>
      </w:rPr>
      <w:t xml:space="preserve"> Vol x. No. x (2020) pp. xx-xx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42E69" w14:textId="78C8B67E" w:rsidR="00637593" w:rsidRPr="00422919" w:rsidRDefault="00637593" w:rsidP="00441484">
    <w:pPr>
      <w:pStyle w:val="Header"/>
      <w:pBdr>
        <w:bottom w:val="single" w:sz="4" w:space="1" w:color="auto"/>
      </w:pBdr>
      <w:jc w:val="center"/>
      <w:rPr>
        <w:sz w:val="19"/>
        <w:szCs w:val="19"/>
      </w:rPr>
    </w:pPr>
  </w:p>
  <w:p w14:paraId="036A0A13" w14:textId="5B42D2CF" w:rsidR="00637593" w:rsidRPr="00422919" w:rsidRDefault="00712890" w:rsidP="00712890">
    <w:pPr>
      <w:pStyle w:val="Header"/>
      <w:pBdr>
        <w:bottom w:val="single" w:sz="4" w:space="1" w:color="auto"/>
      </w:pBdr>
      <w:jc w:val="right"/>
      <w:rPr>
        <w:sz w:val="19"/>
        <w:szCs w:val="19"/>
      </w:rPr>
    </w:pPr>
    <w:r w:rsidRPr="00422919">
      <w:rPr>
        <w:sz w:val="19"/>
        <w:szCs w:val="19"/>
      </w:rPr>
      <w:t>Insert Your Title Here, Capitalize Each Word</w:t>
    </w:r>
  </w:p>
  <w:p w14:paraId="3EC2F25F" w14:textId="77777777" w:rsidR="00FA7E53" w:rsidRPr="00422919" w:rsidRDefault="00FA7E53" w:rsidP="00441484">
    <w:pPr>
      <w:pStyle w:val="Header"/>
      <w:pBdr>
        <w:bottom w:val="single" w:sz="4" w:space="1" w:color="auto"/>
      </w:pBdr>
      <w:jc w:val="center"/>
      <w:rPr>
        <w:sz w:val="19"/>
        <w:szCs w:val="19"/>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a0tDA3NDYzMLEws7BQ0lEKTi0uzszPAykwNKgFAH9BALItAAAA"/>
  </w:docVars>
  <w:rsids>
    <w:rsidRoot w:val="001B47E4"/>
    <w:rsid w:val="000112D9"/>
    <w:rsid w:val="000145FF"/>
    <w:rsid w:val="0003114C"/>
    <w:rsid w:val="00036041"/>
    <w:rsid w:val="00047854"/>
    <w:rsid w:val="00080FF4"/>
    <w:rsid w:val="00086D0E"/>
    <w:rsid w:val="00090155"/>
    <w:rsid w:val="000931A7"/>
    <w:rsid w:val="000A59C0"/>
    <w:rsid w:val="000A5A79"/>
    <w:rsid w:val="000C4C71"/>
    <w:rsid w:val="000D63C2"/>
    <w:rsid w:val="000F2FAD"/>
    <w:rsid w:val="00112B5D"/>
    <w:rsid w:val="00116E67"/>
    <w:rsid w:val="0012464B"/>
    <w:rsid w:val="0012795D"/>
    <w:rsid w:val="00141749"/>
    <w:rsid w:val="0016216C"/>
    <w:rsid w:val="00165AAA"/>
    <w:rsid w:val="001770C2"/>
    <w:rsid w:val="0018395D"/>
    <w:rsid w:val="00185475"/>
    <w:rsid w:val="001A1EA6"/>
    <w:rsid w:val="001A584C"/>
    <w:rsid w:val="001B47E4"/>
    <w:rsid w:val="001C1FC0"/>
    <w:rsid w:val="001D15AB"/>
    <w:rsid w:val="001F5AFE"/>
    <w:rsid w:val="00223752"/>
    <w:rsid w:val="0022593E"/>
    <w:rsid w:val="0022789C"/>
    <w:rsid w:val="00273B57"/>
    <w:rsid w:val="00296EFD"/>
    <w:rsid w:val="002A73A3"/>
    <w:rsid w:val="002B6117"/>
    <w:rsid w:val="002D644F"/>
    <w:rsid w:val="0030154C"/>
    <w:rsid w:val="00303AD8"/>
    <w:rsid w:val="0032597E"/>
    <w:rsid w:val="00360224"/>
    <w:rsid w:val="00360B7D"/>
    <w:rsid w:val="00397FEC"/>
    <w:rsid w:val="003A7B11"/>
    <w:rsid w:val="003D6281"/>
    <w:rsid w:val="003F77E1"/>
    <w:rsid w:val="00401928"/>
    <w:rsid w:val="00405BAD"/>
    <w:rsid w:val="00422919"/>
    <w:rsid w:val="004301CD"/>
    <w:rsid w:val="00441484"/>
    <w:rsid w:val="00446953"/>
    <w:rsid w:val="00451325"/>
    <w:rsid w:val="00464559"/>
    <w:rsid w:val="00476C08"/>
    <w:rsid w:val="00483DE4"/>
    <w:rsid w:val="00495E7F"/>
    <w:rsid w:val="004A5FD4"/>
    <w:rsid w:val="004D5F81"/>
    <w:rsid w:val="004D6413"/>
    <w:rsid w:val="00514C7C"/>
    <w:rsid w:val="00523AA6"/>
    <w:rsid w:val="0055578B"/>
    <w:rsid w:val="005A2E15"/>
    <w:rsid w:val="005E000A"/>
    <w:rsid w:val="005E2188"/>
    <w:rsid w:val="0060362D"/>
    <w:rsid w:val="0060447D"/>
    <w:rsid w:val="00637593"/>
    <w:rsid w:val="00657EA7"/>
    <w:rsid w:val="00686965"/>
    <w:rsid w:val="006A6F5F"/>
    <w:rsid w:val="006D161B"/>
    <w:rsid w:val="006D1635"/>
    <w:rsid w:val="006E5276"/>
    <w:rsid w:val="00712301"/>
    <w:rsid w:val="00712890"/>
    <w:rsid w:val="00712991"/>
    <w:rsid w:val="007179BF"/>
    <w:rsid w:val="00731379"/>
    <w:rsid w:val="00736F69"/>
    <w:rsid w:val="0074326E"/>
    <w:rsid w:val="0075365E"/>
    <w:rsid w:val="007609E4"/>
    <w:rsid w:val="00774EF1"/>
    <w:rsid w:val="007A6E3A"/>
    <w:rsid w:val="007C17E4"/>
    <w:rsid w:val="007E4D24"/>
    <w:rsid w:val="007F0893"/>
    <w:rsid w:val="00803360"/>
    <w:rsid w:val="00804B0F"/>
    <w:rsid w:val="008114C3"/>
    <w:rsid w:val="00830AC6"/>
    <w:rsid w:val="00844C31"/>
    <w:rsid w:val="00851185"/>
    <w:rsid w:val="00853854"/>
    <w:rsid w:val="00861FE0"/>
    <w:rsid w:val="00890DC9"/>
    <w:rsid w:val="008B4533"/>
    <w:rsid w:val="008C29FE"/>
    <w:rsid w:val="008C7F68"/>
    <w:rsid w:val="008E32E4"/>
    <w:rsid w:val="008F630E"/>
    <w:rsid w:val="009043EC"/>
    <w:rsid w:val="00906FDB"/>
    <w:rsid w:val="00913661"/>
    <w:rsid w:val="009372E2"/>
    <w:rsid w:val="009426DB"/>
    <w:rsid w:val="009537BD"/>
    <w:rsid w:val="00960696"/>
    <w:rsid w:val="00962842"/>
    <w:rsid w:val="00966462"/>
    <w:rsid w:val="0097746A"/>
    <w:rsid w:val="00983D65"/>
    <w:rsid w:val="009852E5"/>
    <w:rsid w:val="00987845"/>
    <w:rsid w:val="00996AA4"/>
    <w:rsid w:val="009A1472"/>
    <w:rsid w:val="009E0334"/>
    <w:rsid w:val="009E20B9"/>
    <w:rsid w:val="009E3EF4"/>
    <w:rsid w:val="009E59F3"/>
    <w:rsid w:val="009E79D8"/>
    <w:rsid w:val="00A02B88"/>
    <w:rsid w:val="00A23570"/>
    <w:rsid w:val="00A639C7"/>
    <w:rsid w:val="00A80539"/>
    <w:rsid w:val="00A8279D"/>
    <w:rsid w:val="00A94666"/>
    <w:rsid w:val="00A95A51"/>
    <w:rsid w:val="00AA0AD3"/>
    <w:rsid w:val="00AA1A39"/>
    <w:rsid w:val="00AA4B89"/>
    <w:rsid w:val="00AB674C"/>
    <w:rsid w:val="00AB7069"/>
    <w:rsid w:val="00AB76DD"/>
    <w:rsid w:val="00AC3F37"/>
    <w:rsid w:val="00AC477A"/>
    <w:rsid w:val="00AF5EF9"/>
    <w:rsid w:val="00B00823"/>
    <w:rsid w:val="00B0584A"/>
    <w:rsid w:val="00B10D77"/>
    <w:rsid w:val="00B268BD"/>
    <w:rsid w:val="00B36E39"/>
    <w:rsid w:val="00B57AE6"/>
    <w:rsid w:val="00B766E4"/>
    <w:rsid w:val="00B87887"/>
    <w:rsid w:val="00B97AC9"/>
    <w:rsid w:val="00BA5AA1"/>
    <w:rsid w:val="00BC58EB"/>
    <w:rsid w:val="00BD0CB8"/>
    <w:rsid w:val="00BD7D1E"/>
    <w:rsid w:val="00BE4A59"/>
    <w:rsid w:val="00C0056C"/>
    <w:rsid w:val="00C06515"/>
    <w:rsid w:val="00C25311"/>
    <w:rsid w:val="00C504A8"/>
    <w:rsid w:val="00C63AE9"/>
    <w:rsid w:val="00C63E38"/>
    <w:rsid w:val="00C8177D"/>
    <w:rsid w:val="00C86DDF"/>
    <w:rsid w:val="00CB3607"/>
    <w:rsid w:val="00CD5FA6"/>
    <w:rsid w:val="00D24EC6"/>
    <w:rsid w:val="00D250C9"/>
    <w:rsid w:val="00D313B9"/>
    <w:rsid w:val="00D518CC"/>
    <w:rsid w:val="00D56E10"/>
    <w:rsid w:val="00D6563D"/>
    <w:rsid w:val="00D6679E"/>
    <w:rsid w:val="00D90991"/>
    <w:rsid w:val="00D92988"/>
    <w:rsid w:val="00D92BDA"/>
    <w:rsid w:val="00DB6131"/>
    <w:rsid w:val="00DC2A46"/>
    <w:rsid w:val="00DE096A"/>
    <w:rsid w:val="00DE2A5D"/>
    <w:rsid w:val="00DE4F3D"/>
    <w:rsid w:val="00DE7D4A"/>
    <w:rsid w:val="00E1192C"/>
    <w:rsid w:val="00E1738D"/>
    <w:rsid w:val="00E7204A"/>
    <w:rsid w:val="00E7375D"/>
    <w:rsid w:val="00E74A49"/>
    <w:rsid w:val="00E75D08"/>
    <w:rsid w:val="00E7734C"/>
    <w:rsid w:val="00E90015"/>
    <w:rsid w:val="00E97DD8"/>
    <w:rsid w:val="00EA0DC2"/>
    <w:rsid w:val="00EA1857"/>
    <w:rsid w:val="00EB01F9"/>
    <w:rsid w:val="00EC1895"/>
    <w:rsid w:val="00EC24FB"/>
    <w:rsid w:val="00EC5560"/>
    <w:rsid w:val="00EF03C8"/>
    <w:rsid w:val="00EF3B97"/>
    <w:rsid w:val="00F0605F"/>
    <w:rsid w:val="00F16D70"/>
    <w:rsid w:val="00F20C9C"/>
    <w:rsid w:val="00F26C71"/>
    <w:rsid w:val="00F32C26"/>
    <w:rsid w:val="00F55881"/>
    <w:rsid w:val="00F81F90"/>
    <w:rsid w:val="00FA4BC6"/>
    <w:rsid w:val="00FA7E53"/>
    <w:rsid w:val="00FD449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DD32EE2"/>
  <w14:defaultImageDpi w14:val="96"/>
  <w15:docId w15:val="{4D1FF235-4BFF-4454-90D5-9B13390C9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imes New Roman" w:hAnsi="Cambria" w:cstheme="minorBidi"/>
        <w:kern w:val="2"/>
        <w:sz w:val="24"/>
        <w:szCs w:val="24"/>
        <w:lang w:val="id-ID" w:eastAsia="id-ID"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2E4"/>
    <w:pPr>
      <w:ind w:firstLine="284"/>
      <w:jc w:val="both"/>
    </w:pPr>
    <w:rPr>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32E4"/>
    <w:pPr>
      <w:tabs>
        <w:tab w:val="center" w:pos="4680"/>
        <w:tab w:val="right" w:pos="9360"/>
      </w:tabs>
    </w:pPr>
  </w:style>
  <w:style w:type="character" w:customStyle="1" w:styleId="HeaderChar">
    <w:name w:val="Header Char"/>
    <w:basedOn w:val="DefaultParagraphFont"/>
    <w:link w:val="Header"/>
    <w:uiPriority w:val="99"/>
    <w:locked/>
    <w:rsid w:val="008E32E4"/>
    <w:rPr>
      <w:rFonts w:ascii="Times New Roman" w:eastAsia="MS Mincho" w:hAnsi="Times New Roman"/>
      <w:color w:val="auto"/>
      <w:sz w:val="22"/>
      <w:lang w:val="id-ID" w:eastAsia="ja-JP"/>
    </w:rPr>
  </w:style>
  <w:style w:type="paragraph" w:styleId="Footer">
    <w:name w:val="footer"/>
    <w:basedOn w:val="Normal"/>
    <w:link w:val="FooterChar"/>
    <w:uiPriority w:val="99"/>
    <w:unhideWhenUsed/>
    <w:rsid w:val="008E32E4"/>
    <w:pPr>
      <w:tabs>
        <w:tab w:val="center" w:pos="4680"/>
        <w:tab w:val="right" w:pos="9360"/>
      </w:tabs>
    </w:pPr>
  </w:style>
  <w:style w:type="character" w:customStyle="1" w:styleId="FooterChar">
    <w:name w:val="Footer Char"/>
    <w:basedOn w:val="DefaultParagraphFont"/>
    <w:link w:val="Footer"/>
    <w:uiPriority w:val="99"/>
    <w:locked/>
    <w:rsid w:val="008E32E4"/>
    <w:rPr>
      <w:rFonts w:ascii="Times New Roman" w:eastAsia="MS Mincho" w:hAnsi="Times New Roman"/>
      <w:color w:val="auto"/>
      <w:sz w:val="22"/>
      <w:lang w:val="id-ID" w:eastAsia="ja-JP"/>
    </w:rPr>
  </w:style>
  <w:style w:type="character" w:styleId="Hyperlink">
    <w:name w:val="Hyperlink"/>
    <w:basedOn w:val="DefaultParagraphFont"/>
    <w:uiPriority w:val="99"/>
    <w:rsid w:val="008C29FE"/>
    <w:rPr>
      <w:color w:val="0000FF"/>
      <w:u w:val="single"/>
    </w:rPr>
  </w:style>
  <w:style w:type="paragraph" w:styleId="FootnoteText">
    <w:name w:val="footnote text"/>
    <w:basedOn w:val="Normal"/>
    <w:link w:val="FootnoteTextChar"/>
    <w:uiPriority w:val="99"/>
    <w:rsid w:val="008C29FE"/>
    <w:rPr>
      <w:sz w:val="20"/>
      <w:szCs w:val="20"/>
    </w:rPr>
  </w:style>
  <w:style w:type="character" w:customStyle="1" w:styleId="FootnoteTextChar">
    <w:name w:val="Footnote Text Char"/>
    <w:basedOn w:val="DefaultParagraphFont"/>
    <w:link w:val="FootnoteText"/>
    <w:uiPriority w:val="99"/>
    <w:locked/>
    <w:rsid w:val="008C29FE"/>
    <w:rPr>
      <w:rFonts w:ascii="Times New Roman" w:eastAsia="MS Mincho" w:hAnsi="Times New Roman"/>
      <w:color w:val="auto"/>
      <w:sz w:val="20"/>
      <w:lang w:val="id-ID" w:eastAsia="ja-JP"/>
    </w:rPr>
  </w:style>
  <w:style w:type="character" w:styleId="FootnoteReference">
    <w:name w:val="footnote reference"/>
    <w:basedOn w:val="DefaultParagraphFont"/>
    <w:uiPriority w:val="99"/>
    <w:rsid w:val="008C29FE"/>
    <w:rPr>
      <w:vertAlign w:val="superscript"/>
    </w:rPr>
  </w:style>
  <w:style w:type="paragraph" w:customStyle="1" w:styleId="IEEEAuthorName">
    <w:name w:val="IEEE Author Name"/>
    <w:basedOn w:val="Normal"/>
    <w:next w:val="Normal"/>
    <w:rsid w:val="008C29FE"/>
    <w:pPr>
      <w:adjustRightInd w:val="0"/>
      <w:snapToGrid w:val="0"/>
      <w:spacing w:before="120" w:after="120"/>
      <w:ind w:firstLine="0"/>
      <w:jc w:val="center"/>
    </w:pPr>
    <w:rPr>
      <w:lang w:val="en-GB" w:eastAsia="en-GB"/>
    </w:rPr>
  </w:style>
  <w:style w:type="paragraph" w:customStyle="1" w:styleId="IEEEAuthorAffiliation">
    <w:name w:val="IEEE Author Affiliation"/>
    <w:basedOn w:val="Normal"/>
    <w:next w:val="Normal"/>
    <w:rsid w:val="008C29FE"/>
    <w:pPr>
      <w:spacing w:after="60"/>
      <w:ind w:firstLine="0"/>
      <w:jc w:val="center"/>
    </w:pPr>
    <w:rPr>
      <w:i/>
      <w:sz w:val="20"/>
      <w:lang w:val="en-GB" w:eastAsia="en-GB"/>
    </w:rPr>
  </w:style>
  <w:style w:type="paragraph" w:customStyle="1" w:styleId="Els-Title">
    <w:name w:val="Els-Title"/>
    <w:next w:val="Normal"/>
    <w:autoRedefine/>
    <w:rsid w:val="00F0605F"/>
    <w:pPr>
      <w:suppressAutoHyphens/>
      <w:jc w:val="both"/>
    </w:pPr>
    <w:rPr>
      <w:rFonts w:ascii="Times New Roman" w:eastAsia="SimSun" w:hAnsi="Times New Roman"/>
      <w:b/>
      <w:sz w:val="32"/>
      <w:lang w:val="en-US" w:eastAsia="en-US"/>
    </w:rPr>
  </w:style>
  <w:style w:type="table" w:styleId="TableGrid">
    <w:name w:val="Table Grid"/>
    <w:basedOn w:val="TableNormal"/>
    <w:uiPriority w:val="39"/>
    <w:rsid w:val="008C2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
    <w:name w:val="Els-history"/>
    <w:next w:val="Normal"/>
    <w:rsid w:val="008C29FE"/>
    <w:pPr>
      <w:pBdr>
        <w:top w:val="single" w:sz="4" w:space="1" w:color="auto"/>
      </w:pBdr>
      <w:spacing w:line="230" w:lineRule="exact"/>
    </w:pPr>
    <w:rPr>
      <w:rFonts w:ascii="Times New Roman" w:eastAsia="SimSun" w:hAnsi="Times New Roman"/>
      <w:noProof/>
      <w:sz w:val="15"/>
      <w:lang w:val="en-US" w:eastAsia="en-US"/>
    </w:rPr>
  </w:style>
  <w:style w:type="paragraph" w:customStyle="1" w:styleId="Els-history-head">
    <w:name w:val="Els-history-head"/>
    <w:basedOn w:val="Els-history"/>
    <w:qFormat/>
    <w:rsid w:val="008C29FE"/>
    <w:rPr>
      <w:i/>
    </w:rPr>
  </w:style>
  <w:style w:type="paragraph" w:customStyle="1" w:styleId="Els-keywords">
    <w:name w:val="Els-keywords"/>
    <w:next w:val="Normal"/>
    <w:autoRedefine/>
    <w:rsid w:val="00637593"/>
    <w:pPr>
      <w:pBdr>
        <w:top w:val="single" w:sz="4" w:space="1" w:color="auto"/>
      </w:pBdr>
      <w:spacing w:line="230" w:lineRule="exact"/>
    </w:pPr>
    <w:rPr>
      <w:rFonts w:ascii="Times New Roman" w:eastAsia="SimSun" w:hAnsi="Times New Roman"/>
      <w:b/>
      <w:noProof/>
      <w:sz w:val="22"/>
      <w:szCs w:val="22"/>
      <w:lang w:val="en-US" w:eastAsia="en-US"/>
    </w:rPr>
  </w:style>
  <w:style w:type="paragraph" w:customStyle="1" w:styleId="Els-Abstract-head">
    <w:name w:val="Els-Abstract-head"/>
    <w:next w:val="Normal"/>
    <w:rsid w:val="008C29FE"/>
    <w:pPr>
      <w:keepNext/>
      <w:suppressAutoHyphens/>
      <w:spacing w:before="440" w:after="200"/>
    </w:pPr>
    <w:rPr>
      <w:rFonts w:ascii="Times New Roman" w:eastAsia="SimSun" w:hAnsi="Times New Roman"/>
      <w:b/>
      <w:sz w:val="18"/>
      <w:lang w:val="en-US" w:eastAsia="en-US"/>
    </w:rPr>
  </w:style>
  <w:style w:type="paragraph" w:customStyle="1" w:styleId="Els-Abstract-text">
    <w:name w:val="Els-Abstract-text"/>
    <w:next w:val="Normal"/>
    <w:rsid w:val="008C29FE"/>
    <w:pPr>
      <w:pBdr>
        <w:top w:val="single" w:sz="4" w:space="1" w:color="auto"/>
      </w:pBdr>
      <w:spacing w:before="200" w:line="220" w:lineRule="exact"/>
      <w:jc w:val="both"/>
    </w:pPr>
    <w:rPr>
      <w:rFonts w:ascii="Times New Roman" w:eastAsia="SimSun" w:hAnsi="Times New Roman"/>
      <w:sz w:val="15"/>
      <w:lang w:val="en-US" w:eastAsia="en-US"/>
    </w:rPr>
  </w:style>
  <w:style w:type="paragraph" w:customStyle="1" w:styleId="IEEEParagraph">
    <w:name w:val="IEEE Paragraph"/>
    <w:basedOn w:val="Normal"/>
    <w:link w:val="IEEEParagraphChar"/>
    <w:rsid w:val="00B0584A"/>
    <w:pPr>
      <w:adjustRightInd w:val="0"/>
      <w:snapToGrid w:val="0"/>
      <w:ind w:firstLine="216"/>
    </w:pPr>
    <w:rPr>
      <w:rFonts w:eastAsia="SimSun"/>
      <w:sz w:val="20"/>
      <w:lang w:val="en-AU" w:eastAsia="zh-CN"/>
    </w:rPr>
  </w:style>
  <w:style w:type="character" w:customStyle="1" w:styleId="IEEEParagraphChar">
    <w:name w:val="IEEE Paragraph Char"/>
    <w:link w:val="IEEEParagraph"/>
    <w:locked/>
    <w:rsid w:val="00B0584A"/>
    <w:rPr>
      <w:rFonts w:ascii="Times New Roman" w:eastAsia="SimSun" w:hAnsi="Times New Roman"/>
      <w:color w:val="auto"/>
      <w:sz w:val="20"/>
      <w:lang w:val="en-AU" w:eastAsia="zh-CN"/>
    </w:rPr>
  </w:style>
  <w:style w:type="paragraph" w:customStyle="1" w:styleId="IEEETableCaption">
    <w:name w:val="IEEE Table Caption"/>
    <w:basedOn w:val="Normal"/>
    <w:next w:val="IEEEParagraph"/>
    <w:rsid w:val="00B0584A"/>
    <w:pPr>
      <w:spacing w:before="120" w:after="120"/>
      <w:ind w:firstLine="0"/>
      <w:jc w:val="center"/>
    </w:pPr>
    <w:rPr>
      <w:rFonts w:eastAsia="SimSun"/>
      <w:smallCaps/>
      <w:sz w:val="16"/>
      <w:lang w:val="en-AU" w:eastAsia="zh-CN"/>
    </w:rPr>
  </w:style>
  <w:style w:type="paragraph" w:customStyle="1" w:styleId="Els-table-text">
    <w:name w:val="Els-table-text"/>
    <w:rsid w:val="00A8279D"/>
    <w:pPr>
      <w:keepNext/>
      <w:spacing w:after="80" w:line="200" w:lineRule="exact"/>
    </w:pPr>
    <w:rPr>
      <w:rFonts w:ascii="Times New Roman" w:hAnsi="Times New Roman"/>
      <w:sz w:val="16"/>
      <w:lang w:val="en-US" w:eastAsia="de-DE"/>
    </w:rPr>
  </w:style>
  <w:style w:type="paragraph" w:styleId="BalloonText">
    <w:name w:val="Balloon Text"/>
    <w:basedOn w:val="Normal"/>
    <w:link w:val="BalloonTextChar"/>
    <w:uiPriority w:val="99"/>
    <w:semiHidden/>
    <w:unhideWhenUsed/>
    <w:rsid w:val="009E3EF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E3EF4"/>
    <w:rPr>
      <w:rFonts w:ascii="Tahoma" w:eastAsia="MS Mincho" w:hAnsi="Tahoma"/>
      <w:color w:val="auto"/>
      <w:sz w:val="16"/>
      <w:lang w:val="id-ID" w:eastAsia="ja-JP"/>
    </w:rPr>
  </w:style>
  <w:style w:type="character" w:styleId="UnresolvedMention">
    <w:name w:val="Unresolved Mention"/>
    <w:basedOn w:val="DefaultParagraphFont"/>
    <w:uiPriority w:val="99"/>
    <w:semiHidden/>
    <w:unhideWhenUsed/>
    <w:rsid w:val="00E1192C"/>
    <w:rPr>
      <w:color w:val="605E5C"/>
      <w:shd w:val="clear" w:color="auto" w:fill="E1DFDD"/>
    </w:rPr>
  </w:style>
  <w:style w:type="paragraph" w:styleId="EndnoteText">
    <w:name w:val="endnote text"/>
    <w:basedOn w:val="Normal"/>
    <w:link w:val="EndnoteTextChar"/>
    <w:rsid w:val="00861FE0"/>
    <w:pPr>
      <w:ind w:firstLine="0"/>
    </w:pPr>
    <w:rPr>
      <w:sz w:val="20"/>
      <w:szCs w:val="20"/>
      <w:lang w:val="en-GB" w:eastAsia="de-DE"/>
    </w:rPr>
  </w:style>
  <w:style w:type="character" w:customStyle="1" w:styleId="EndnoteTextChar">
    <w:name w:val="Endnote Text Char"/>
    <w:basedOn w:val="DefaultParagraphFont"/>
    <w:link w:val="EndnoteText"/>
    <w:rsid w:val="00861FE0"/>
    <w:rPr>
      <w:rFonts w:ascii="Times New Roman" w:eastAsia="MS Mincho" w:hAnsi="Times New Roman"/>
      <w:lang w:val="en-GB" w:eastAsia="de-DE"/>
    </w:rPr>
  </w:style>
  <w:style w:type="character" w:styleId="EndnoteReference">
    <w:name w:val="endnote reference"/>
    <w:basedOn w:val="DefaultParagraphFont"/>
    <w:rsid w:val="00861FE0"/>
    <w:rPr>
      <w:vertAlign w:val="superscript"/>
    </w:rPr>
  </w:style>
  <w:style w:type="character" w:styleId="CommentReference">
    <w:name w:val="annotation reference"/>
    <w:basedOn w:val="DefaultParagraphFont"/>
    <w:uiPriority w:val="99"/>
    <w:semiHidden/>
    <w:unhideWhenUsed/>
    <w:rsid w:val="00BE4A59"/>
    <w:rPr>
      <w:sz w:val="16"/>
      <w:szCs w:val="16"/>
    </w:rPr>
  </w:style>
  <w:style w:type="paragraph" w:styleId="CommentText">
    <w:name w:val="annotation text"/>
    <w:basedOn w:val="Normal"/>
    <w:link w:val="CommentTextChar"/>
    <w:uiPriority w:val="99"/>
    <w:unhideWhenUsed/>
    <w:rsid w:val="00BE4A59"/>
    <w:rPr>
      <w:sz w:val="20"/>
      <w:szCs w:val="20"/>
    </w:rPr>
  </w:style>
  <w:style w:type="character" w:customStyle="1" w:styleId="CommentTextChar">
    <w:name w:val="Comment Text Char"/>
    <w:basedOn w:val="DefaultParagraphFont"/>
    <w:link w:val="CommentText"/>
    <w:uiPriority w:val="99"/>
    <w:rsid w:val="00BE4A59"/>
    <w:rPr>
      <w:rFonts w:ascii="Times New Roman" w:eastAsia="MS Mincho" w:hAnsi="Times New Roman"/>
      <w:lang w:eastAsia="ja-JP"/>
    </w:rPr>
  </w:style>
  <w:style w:type="paragraph" w:styleId="CommentSubject">
    <w:name w:val="annotation subject"/>
    <w:basedOn w:val="CommentText"/>
    <w:next w:val="CommentText"/>
    <w:link w:val="CommentSubjectChar"/>
    <w:uiPriority w:val="99"/>
    <w:semiHidden/>
    <w:unhideWhenUsed/>
    <w:rsid w:val="00BE4A59"/>
    <w:rPr>
      <w:b/>
      <w:bCs/>
    </w:rPr>
  </w:style>
  <w:style w:type="character" w:customStyle="1" w:styleId="CommentSubjectChar">
    <w:name w:val="Comment Subject Char"/>
    <w:basedOn w:val="CommentTextChar"/>
    <w:link w:val="CommentSubject"/>
    <w:uiPriority w:val="99"/>
    <w:semiHidden/>
    <w:rsid w:val="00BE4A59"/>
    <w:rPr>
      <w:rFonts w:ascii="Times New Roman" w:eastAsia="MS Mincho" w:hAnsi="Times New Roman"/>
      <w:b/>
      <w:bCs/>
      <w:lang w:eastAsia="ja-JP"/>
    </w:rPr>
  </w:style>
  <w:style w:type="table" w:styleId="PlainTable2">
    <w:name w:val="Plain Table 2"/>
    <w:basedOn w:val="TableNormal"/>
    <w:uiPriority w:val="42"/>
    <w:rsid w:val="001A584C"/>
    <w:rPr>
      <w:rFonts w:ascii="Gulliver" w:eastAsiaTheme="minorHAnsi" w:hAnsi="Gulliver"/>
      <w:sz w:val="22"/>
      <w:szCs w:val="22"/>
      <w:lang w:val="en-ID"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1A584C"/>
    <w:rPr>
      <w:b/>
      <w:bCs/>
    </w:rPr>
  </w:style>
  <w:style w:type="character" w:styleId="PlaceholderText">
    <w:name w:val="Placeholder Text"/>
    <w:basedOn w:val="DefaultParagraphFont"/>
    <w:uiPriority w:val="99"/>
    <w:semiHidden/>
    <w:rsid w:val="0042291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7710">
      <w:bodyDiv w:val="1"/>
      <w:marLeft w:val="0"/>
      <w:marRight w:val="0"/>
      <w:marTop w:val="0"/>
      <w:marBottom w:val="0"/>
      <w:divBdr>
        <w:top w:val="none" w:sz="0" w:space="0" w:color="auto"/>
        <w:left w:val="none" w:sz="0" w:space="0" w:color="auto"/>
        <w:bottom w:val="none" w:sz="0" w:space="0" w:color="auto"/>
        <w:right w:val="none" w:sz="0" w:space="0" w:color="auto"/>
      </w:divBdr>
    </w:div>
    <w:div w:id="28454537">
      <w:bodyDiv w:val="1"/>
      <w:marLeft w:val="0"/>
      <w:marRight w:val="0"/>
      <w:marTop w:val="0"/>
      <w:marBottom w:val="0"/>
      <w:divBdr>
        <w:top w:val="none" w:sz="0" w:space="0" w:color="auto"/>
        <w:left w:val="none" w:sz="0" w:space="0" w:color="auto"/>
        <w:bottom w:val="none" w:sz="0" w:space="0" w:color="auto"/>
        <w:right w:val="none" w:sz="0" w:space="0" w:color="auto"/>
      </w:divBdr>
    </w:div>
    <w:div w:id="45110429">
      <w:bodyDiv w:val="1"/>
      <w:marLeft w:val="0"/>
      <w:marRight w:val="0"/>
      <w:marTop w:val="0"/>
      <w:marBottom w:val="0"/>
      <w:divBdr>
        <w:top w:val="none" w:sz="0" w:space="0" w:color="auto"/>
        <w:left w:val="none" w:sz="0" w:space="0" w:color="auto"/>
        <w:bottom w:val="none" w:sz="0" w:space="0" w:color="auto"/>
        <w:right w:val="none" w:sz="0" w:space="0" w:color="auto"/>
      </w:divBdr>
    </w:div>
    <w:div w:id="49036419">
      <w:bodyDiv w:val="1"/>
      <w:marLeft w:val="0"/>
      <w:marRight w:val="0"/>
      <w:marTop w:val="0"/>
      <w:marBottom w:val="0"/>
      <w:divBdr>
        <w:top w:val="none" w:sz="0" w:space="0" w:color="auto"/>
        <w:left w:val="none" w:sz="0" w:space="0" w:color="auto"/>
        <w:bottom w:val="none" w:sz="0" w:space="0" w:color="auto"/>
        <w:right w:val="none" w:sz="0" w:space="0" w:color="auto"/>
      </w:divBdr>
    </w:div>
    <w:div w:id="82146356">
      <w:bodyDiv w:val="1"/>
      <w:marLeft w:val="0"/>
      <w:marRight w:val="0"/>
      <w:marTop w:val="0"/>
      <w:marBottom w:val="0"/>
      <w:divBdr>
        <w:top w:val="none" w:sz="0" w:space="0" w:color="auto"/>
        <w:left w:val="none" w:sz="0" w:space="0" w:color="auto"/>
        <w:bottom w:val="none" w:sz="0" w:space="0" w:color="auto"/>
        <w:right w:val="none" w:sz="0" w:space="0" w:color="auto"/>
      </w:divBdr>
    </w:div>
    <w:div w:id="84963077">
      <w:bodyDiv w:val="1"/>
      <w:marLeft w:val="0"/>
      <w:marRight w:val="0"/>
      <w:marTop w:val="0"/>
      <w:marBottom w:val="0"/>
      <w:divBdr>
        <w:top w:val="none" w:sz="0" w:space="0" w:color="auto"/>
        <w:left w:val="none" w:sz="0" w:space="0" w:color="auto"/>
        <w:bottom w:val="none" w:sz="0" w:space="0" w:color="auto"/>
        <w:right w:val="none" w:sz="0" w:space="0" w:color="auto"/>
      </w:divBdr>
    </w:div>
    <w:div w:id="98065524">
      <w:bodyDiv w:val="1"/>
      <w:marLeft w:val="0"/>
      <w:marRight w:val="0"/>
      <w:marTop w:val="0"/>
      <w:marBottom w:val="0"/>
      <w:divBdr>
        <w:top w:val="none" w:sz="0" w:space="0" w:color="auto"/>
        <w:left w:val="none" w:sz="0" w:space="0" w:color="auto"/>
        <w:bottom w:val="none" w:sz="0" w:space="0" w:color="auto"/>
        <w:right w:val="none" w:sz="0" w:space="0" w:color="auto"/>
      </w:divBdr>
    </w:div>
    <w:div w:id="99495776">
      <w:bodyDiv w:val="1"/>
      <w:marLeft w:val="0"/>
      <w:marRight w:val="0"/>
      <w:marTop w:val="0"/>
      <w:marBottom w:val="0"/>
      <w:divBdr>
        <w:top w:val="none" w:sz="0" w:space="0" w:color="auto"/>
        <w:left w:val="none" w:sz="0" w:space="0" w:color="auto"/>
        <w:bottom w:val="none" w:sz="0" w:space="0" w:color="auto"/>
        <w:right w:val="none" w:sz="0" w:space="0" w:color="auto"/>
      </w:divBdr>
    </w:div>
    <w:div w:id="119569540">
      <w:bodyDiv w:val="1"/>
      <w:marLeft w:val="0"/>
      <w:marRight w:val="0"/>
      <w:marTop w:val="0"/>
      <w:marBottom w:val="0"/>
      <w:divBdr>
        <w:top w:val="none" w:sz="0" w:space="0" w:color="auto"/>
        <w:left w:val="none" w:sz="0" w:space="0" w:color="auto"/>
        <w:bottom w:val="none" w:sz="0" w:space="0" w:color="auto"/>
        <w:right w:val="none" w:sz="0" w:space="0" w:color="auto"/>
      </w:divBdr>
    </w:div>
    <w:div w:id="131024910">
      <w:bodyDiv w:val="1"/>
      <w:marLeft w:val="0"/>
      <w:marRight w:val="0"/>
      <w:marTop w:val="0"/>
      <w:marBottom w:val="0"/>
      <w:divBdr>
        <w:top w:val="none" w:sz="0" w:space="0" w:color="auto"/>
        <w:left w:val="none" w:sz="0" w:space="0" w:color="auto"/>
        <w:bottom w:val="none" w:sz="0" w:space="0" w:color="auto"/>
        <w:right w:val="none" w:sz="0" w:space="0" w:color="auto"/>
      </w:divBdr>
    </w:div>
    <w:div w:id="139543051">
      <w:bodyDiv w:val="1"/>
      <w:marLeft w:val="0"/>
      <w:marRight w:val="0"/>
      <w:marTop w:val="0"/>
      <w:marBottom w:val="0"/>
      <w:divBdr>
        <w:top w:val="none" w:sz="0" w:space="0" w:color="auto"/>
        <w:left w:val="none" w:sz="0" w:space="0" w:color="auto"/>
        <w:bottom w:val="none" w:sz="0" w:space="0" w:color="auto"/>
        <w:right w:val="none" w:sz="0" w:space="0" w:color="auto"/>
      </w:divBdr>
    </w:div>
    <w:div w:id="143477303">
      <w:bodyDiv w:val="1"/>
      <w:marLeft w:val="0"/>
      <w:marRight w:val="0"/>
      <w:marTop w:val="0"/>
      <w:marBottom w:val="0"/>
      <w:divBdr>
        <w:top w:val="none" w:sz="0" w:space="0" w:color="auto"/>
        <w:left w:val="none" w:sz="0" w:space="0" w:color="auto"/>
        <w:bottom w:val="none" w:sz="0" w:space="0" w:color="auto"/>
        <w:right w:val="none" w:sz="0" w:space="0" w:color="auto"/>
      </w:divBdr>
    </w:div>
    <w:div w:id="165632611">
      <w:bodyDiv w:val="1"/>
      <w:marLeft w:val="0"/>
      <w:marRight w:val="0"/>
      <w:marTop w:val="0"/>
      <w:marBottom w:val="0"/>
      <w:divBdr>
        <w:top w:val="none" w:sz="0" w:space="0" w:color="auto"/>
        <w:left w:val="none" w:sz="0" w:space="0" w:color="auto"/>
        <w:bottom w:val="none" w:sz="0" w:space="0" w:color="auto"/>
        <w:right w:val="none" w:sz="0" w:space="0" w:color="auto"/>
      </w:divBdr>
    </w:div>
    <w:div w:id="177424836">
      <w:bodyDiv w:val="1"/>
      <w:marLeft w:val="0"/>
      <w:marRight w:val="0"/>
      <w:marTop w:val="0"/>
      <w:marBottom w:val="0"/>
      <w:divBdr>
        <w:top w:val="none" w:sz="0" w:space="0" w:color="auto"/>
        <w:left w:val="none" w:sz="0" w:space="0" w:color="auto"/>
        <w:bottom w:val="none" w:sz="0" w:space="0" w:color="auto"/>
        <w:right w:val="none" w:sz="0" w:space="0" w:color="auto"/>
      </w:divBdr>
    </w:div>
    <w:div w:id="188642208">
      <w:bodyDiv w:val="1"/>
      <w:marLeft w:val="0"/>
      <w:marRight w:val="0"/>
      <w:marTop w:val="0"/>
      <w:marBottom w:val="0"/>
      <w:divBdr>
        <w:top w:val="none" w:sz="0" w:space="0" w:color="auto"/>
        <w:left w:val="none" w:sz="0" w:space="0" w:color="auto"/>
        <w:bottom w:val="none" w:sz="0" w:space="0" w:color="auto"/>
        <w:right w:val="none" w:sz="0" w:space="0" w:color="auto"/>
      </w:divBdr>
    </w:div>
    <w:div w:id="190923398">
      <w:bodyDiv w:val="1"/>
      <w:marLeft w:val="0"/>
      <w:marRight w:val="0"/>
      <w:marTop w:val="0"/>
      <w:marBottom w:val="0"/>
      <w:divBdr>
        <w:top w:val="none" w:sz="0" w:space="0" w:color="auto"/>
        <w:left w:val="none" w:sz="0" w:space="0" w:color="auto"/>
        <w:bottom w:val="none" w:sz="0" w:space="0" w:color="auto"/>
        <w:right w:val="none" w:sz="0" w:space="0" w:color="auto"/>
      </w:divBdr>
    </w:div>
    <w:div w:id="191841763">
      <w:bodyDiv w:val="1"/>
      <w:marLeft w:val="0"/>
      <w:marRight w:val="0"/>
      <w:marTop w:val="0"/>
      <w:marBottom w:val="0"/>
      <w:divBdr>
        <w:top w:val="none" w:sz="0" w:space="0" w:color="auto"/>
        <w:left w:val="none" w:sz="0" w:space="0" w:color="auto"/>
        <w:bottom w:val="none" w:sz="0" w:space="0" w:color="auto"/>
        <w:right w:val="none" w:sz="0" w:space="0" w:color="auto"/>
      </w:divBdr>
    </w:div>
    <w:div w:id="218445159">
      <w:bodyDiv w:val="1"/>
      <w:marLeft w:val="0"/>
      <w:marRight w:val="0"/>
      <w:marTop w:val="0"/>
      <w:marBottom w:val="0"/>
      <w:divBdr>
        <w:top w:val="none" w:sz="0" w:space="0" w:color="auto"/>
        <w:left w:val="none" w:sz="0" w:space="0" w:color="auto"/>
        <w:bottom w:val="none" w:sz="0" w:space="0" w:color="auto"/>
        <w:right w:val="none" w:sz="0" w:space="0" w:color="auto"/>
      </w:divBdr>
    </w:div>
    <w:div w:id="225267181">
      <w:bodyDiv w:val="1"/>
      <w:marLeft w:val="0"/>
      <w:marRight w:val="0"/>
      <w:marTop w:val="0"/>
      <w:marBottom w:val="0"/>
      <w:divBdr>
        <w:top w:val="none" w:sz="0" w:space="0" w:color="auto"/>
        <w:left w:val="none" w:sz="0" w:space="0" w:color="auto"/>
        <w:bottom w:val="none" w:sz="0" w:space="0" w:color="auto"/>
        <w:right w:val="none" w:sz="0" w:space="0" w:color="auto"/>
      </w:divBdr>
    </w:div>
    <w:div w:id="267203163">
      <w:bodyDiv w:val="1"/>
      <w:marLeft w:val="0"/>
      <w:marRight w:val="0"/>
      <w:marTop w:val="0"/>
      <w:marBottom w:val="0"/>
      <w:divBdr>
        <w:top w:val="none" w:sz="0" w:space="0" w:color="auto"/>
        <w:left w:val="none" w:sz="0" w:space="0" w:color="auto"/>
        <w:bottom w:val="none" w:sz="0" w:space="0" w:color="auto"/>
        <w:right w:val="none" w:sz="0" w:space="0" w:color="auto"/>
      </w:divBdr>
    </w:div>
    <w:div w:id="270092975">
      <w:bodyDiv w:val="1"/>
      <w:marLeft w:val="0"/>
      <w:marRight w:val="0"/>
      <w:marTop w:val="0"/>
      <w:marBottom w:val="0"/>
      <w:divBdr>
        <w:top w:val="none" w:sz="0" w:space="0" w:color="auto"/>
        <w:left w:val="none" w:sz="0" w:space="0" w:color="auto"/>
        <w:bottom w:val="none" w:sz="0" w:space="0" w:color="auto"/>
        <w:right w:val="none" w:sz="0" w:space="0" w:color="auto"/>
      </w:divBdr>
    </w:div>
    <w:div w:id="275598775">
      <w:bodyDiv w:val="1"/>
      <w:marLeft w:val="0"/>
      <w:marRight w:val="0"/>
      <w:marTop w:val="0"/>
      <w:marBottom w:val="0"/>
      <w:divBdr>
        <w:top w:val="none" w:sz="0" w:space="0" w:color="auto"/>
        <w:left w:val="none" w:sz="0" w:space="0" w:color="auto"/>
        <w:bottom w:val="none" w:sz="0" w:space="0" w:color="auto"/>
        <w:right w:val="none" w:sz="0" w:space="0" w:color="auto"/>
      </w:divBdr>
    </w:div>
    <w:div w:id="285307904">
      <w:bodyDiv w:val="1"/>
      <w:marLeft w:val="0"/>
      <w:marRight w:val="0"/>
      <w:marTop w:val="0"/>
      <w:marBottom w:val="0"/>
      <w:divBdr>
        <w:top w:val="none" w:sz="0" w:space="0" w:color="auto"/>
        <w:left w:val="none" w:sz="0" w:space="0" w:color="auto"/>
        <w:bottom w:val="none" w:sz="0" w:space="0" w:color="auto"/>
        <w:right w:val="none" w:sz="0" w:space="0" w:color="auto"/>
      </w:divBdr>
    </w:div>
    <w:div w:id="286401328">
      <w:bodyDiv w:val="1"/>
      <w:marLeft w:val="0"/>
      <w:marRight w:val="0"/>
      <w:marTop w:val="0"/>
      <w:marBottom w:val="0"/>
      <w:divBdr>
        <w:top w:val="none" w:sz="0" w:space="0" w:color="auto"/>
        <w:left w:val="none" w:sz="0" w:space="0" w:color="auto"/>
        <w:bottom w:val="none" w:sz="0" w:space="0" w:color="auto"/>
        <w:right w:val="none" w:sz="0" w:space="0" w:color="auto"/>
      </w:divBdr>
    </w:div>
    <w:div w:id="294264033">
      <w:bodyDiv w:val="1"/>
      <w:marLeft w:val="0"/>
      <w:marRight w:val="0"/>
      <w:marTop w:val="0"/>
      <w:marBottom w:val="0"/>
      <w:divBdr>
        <w:top w:val="none" w:sz="0" w:space="0" w:color="auto"/>
        <w:left w:val="none" w:sz="0" w:space="0" w:color="auto"/>
        <w:bottom w:val="none" w:sz="0" w:space="0" w:color="auto"/>
        <w:right w:val="none" w:sz="0" w:space="0" w:color="auto"/>
      </w:divBdr>
    </w:div>
    <w:div w:id="297803984">
      <w:bodyDiv w:val="1"/>
      <w:marLeft w:val="0"/>
      <w:marRight w:val="0"/>
      <w:marTop w:val="0"/>
      <w:marBottom w:val="0"/>
      <w:divBdr>
        <w:top w:val="none" w:sz="0" w:space="0" w:color="auto"/>
        <w:left w:val="none" w:sz="0" w:space="0" w:color="auto"/>
        <w:bottom w:val="none" w:sz="0" w:space="0" w:color="auto"/>
        <w:right w:val="none" w:sz="0" w:space="0" w:color="auto"/>
      </w:divBdr>
    </w:div>
    <w:div w:id="299044678">
      <w:bodyDiv w:val="1"/>
      <w:marLeft w:val="0"/>
      <w:marRight w:val="0"/>
      <w:marTop w:val="0"/>
      <w:marBottom w:val="0"/>
      <w:divBdr>
        <w:top w:val="none" w:sz="0" w:space="0" w:color="auto"/>
        <w:left w:val="none" w:sz="0" w:space="0" w:color="auto"/>
        <w:bottom w:val="none" w:sz="0" w:space="0" w:color="auto"/>
        <w:right w:val="none" w:sz="0" w:space="0" w:color="auto"/>
      </w:divBdr>
    </w:div>
    <w:div w:id="316766534">
      <w:bodyDiv w:val="1"/>
      <w:marLeft w:val="0"/>
      <w:marRight w:val="0"/>
      <w:marTop w:val="0"/>
      <w:marBottom w:val="0"/>
      <w:divBdr>
        <w:top w:val="none" w:sz="0" w:space="0" w:color="auto"/>
        <w:left w:val="none" w:sz="0" w:space="0" w:color="auto"/>
        <w:bottom w:val="none" w:sz="0" w:space="0" w:color="auto"/>
        <w:right w:val="none" w:sz="0" w:space="0" w:color="auto"/>
      </w:divBdr>
    </w:div>
    <w:div w:id="329794051">
      <w:bodyDiv w:val="1"/>
      <w:marLeft w:val="0"/>
      <w:marRight w:val="0"/>
      <w:marTop w:val="0"/>
      <w:marBottom w:val="0"/>
      <w:divBdr>
        <w:top w:val="none" w:sz="0" w:space="0" w:color="auto"/>
        <w:left w:val="none" w:sz="0" w:space="0" w:color="auto"/>
        <w:bottom w:val="none" w:sz="0" w:space="0" w:color="auto"/>
        <w:right w:val="none" w:sz="0" w:space="0" w:color="auto"/>
      </w:divBdr>
    </w:div>
    <w:div w:id="330957207">
      <w:bodyDiv w:val="1"/>
      <w:marLeft w:val="0"/>
      <w:marRight w:val="0"/>
      <w:marTop w:val="0"/>
      <w:marBottom w:val="0"/>
      <w:divBdr>
        <w:top w:val="none" w:sz="0" w:space="0" w:color="auto"/>
        <w:left w:val="none" w:sz="0" w:space="0" w:color="auto"/>
        <w:bottom w:val="none" w:sz="0" w:space="0" w:color="auto"/>
        <w:right w:val="none" w:sz="0" w:space="0" w:color="auto"/>
      </w:divBdr>
    </w:div>
    <w:div w:id="338314677">
      <w:bodyDiv w:val="1"/>
      <w:marLeft w:val="0"/>
      <w:marRight w:val="0"/>
      <w:marTop w:val="0"/>
      <w:marBottom w:val="0"/>
      <w:divBdr>
        <w:top w:val="none" w:sz="0" w:space="0" w:color="auto"/>
        <w:left w:val="none" w:sz="0" w:space="0" w:color="auto"/>
        <w:bottom w:val="none" w:sz="0" w:space="0" w:color="auto"/>
        <w:right w:val="none" w:sz="0" w:space="0" w:color="auto"/>
      </w:divBdr>
    </w:div>
    <w:div w:id="362750035">
      <w:bodyDiv w:val="1"/>
      <w:marLeft w:val="0"/>
      <w:marRight w:val="0"/>
      <w:marTop w:val="0"/>
      <w:marBottom w:val="0"/>
      <w:divBdr>
        <w:top w:val="none" w:sz="0" w:space="0" w:color="auto"/>
        <w:left w:val="none" w:sz="0" w:space="0" w:color="auto"/>
        <w:bottom w:val="none" w:sz="0" w:space="0" w:color="auto"/>
        <w:right w:val="none" w:sz="0" w:space="0" w:color="auto"/>
      </w:divBdr>
    </w:div>
    <w:div w:id="377432348">
      <w:bodyDiv w:val="1"/>
      <w:marLeft w:val="0"/>
      <w:marRight w:val="0"/>
      <w:marTop w:val="0"/>
      <w:marBottom w:val="0"/>
      <w:divBdr>
        <w:top w:val="none" w:sz="0" w:space="0" w:color="auto"/>
        <w:left w:val="none" w:sz="0" w:space="0" w:color="auto"/>
        <w:bottom w:val="none" w:sz="0" w:space="0" w:color="auto"/>
        <w:right w:val="none" w:sz="0" w:space="0" w:color="auto"/>
      </w:divBdr>
    </w:div>
    <w:div w:id="387070634">
      <w:bodyDiv w:val="1"/>
      <w:marLeft w:val="0"/>
      <w:marRight w:val="0"/>
      <w:marTop w:val="0"/>
      <w:marBottom w:val="0"/>
      <w:divBdr>
        <w:top w:val="none" w:sz="0" w:space="0" w:color="auto"/>
        <w:left w:val="none" w:sz="0" w:space="0" w:color="auto"/>
        <w:bottom w:val="none" w:sz="0" w:space="0" w:color="auto"/>
        <w:right w:val="none" w:sz="0" w:space="0" w:color="auto"/>
      </w:divBdr>
    </w:div>
    <w:div w:id="409011042">
      <w:bodyDiv w:val="1"/>
      <w:marLeft w:val="0"/>
      <w:marRight w:val="0"/>
      <w:marTop w:val="0"/>
      <w:marBottom w:val="0"/>
      <w:divBdr>
        <w:top w:val="none" w:sz="0" w:space="0" w:color="auto"/>
        <w:left w:val="none" w:sz="0" w:space="0" w:color="auto"/>
        <w:bottom w:val="none" w:sz="0" w:space="0" w:color="auto"/>
        <w:right w:val="none" w:sz="0" w:space="0" w:color="auto"/>
      </w:divBdr>
    </w:div>
    <w:div w:id="412242525">
      <w:bodyDiv w:val="1"/>
      <w:marLeft w:val="0"/>
      <w:marRight w:val="0"/>
      <w:marTop w:val="0"/>
      <w:marBottom w:val="0"/>
      <w:divBdr>
        <w:top w:val="none" w:sz="0" w:space="0" w:color="auto"/>
        <w:left w:val="none" w:sz="0" w:space="0" w:color="auto"/>
        <w:bottom w:val="none" w:sz="0" w:space="0" w:color="auto"/>
        <w:right w:val="none" w:sz="0" w:space="0" w:color="auto"/>
      </w:divBdr>
    </w:div>
    <w:div w:id="453409821">
      <w:bodyDiv w:val="1"/>
      <w:marLeft w:val="0"/>
      <w:marRight w:val="0"/>
      <w:marTop w:val="0"/>
      <w:marBottom w:val="0"/>
      <w:divBdr>
        <w:top w:val="none" w:sz="0" w:space="0" w:color="auto"/>
        <w:left w:val="none" w:sz="0" w:space="0" w:color="auto"/>
        <w:bottom w:val="none" w:sz="0" w:space="0" w:color="auto"/>
        <w:right w:val="none" w:sz="0" w:space="0" w:color="auto"/>
      </w:divBdr>
    </w:div>
    <w:div w:id="468978225">
      <w:bodyDiv w:val="1"/>
      <w:marLeft w:val="0"/>
      <w:marRight w:val="0"/>
      <w:marTop w:val="0"/>
      <w:marBottom w:val="0"/>
      <w:divBdr>
        <w:top w:val="none" w:sz="0" w:space="0" w:color="auto"/>
        <w:left w:val="none" w:sz="0" w:space="0" w:color="auto"/>
        <w:bottom w:val="none" w:sz="0" w:space="0" w:color="auto"/>
        <w:right w:val="none" w:sz="0" w:space="0" w:color="auto"/>
      </w:divBdr>
    </w:div>
    <w:div w:id="475341288">
      <w:bodyDiv w:val="1"/>
      <w:marLeft w:val="0"/>
      <w:marRight w:val="0"/>
      <w:marTop w:val="0"/>
      <w:marBottom w:val="0"/>
      <w:divBdr>
        <w:top w:val="none" w:sz="0" w:space="0" w:color="auto"/>
        <w:left w:val="none" w:sz="0" w:space="0" w:color="auto"/>
        <w:bottom w:val="none" w:sz="0" w:space="0" w:color="auto"/>
        <w:right w:val="none" w:sz="0" w:space="0" w:color="auto"/>
      </w:divBdr>
    </w:div>
    <w:div w:id="544879088">
      <w:bodyDiv w:val="1"/>
      <w:marLeft w:val="0"/>
      <w:marRight w:val="0"/>
      <w:marTop w:val="0"/>
      <w:marBottom w:val="0"/>
      <w:divBdr>
        <w:top w:val="none" w:sz="0" w:space="0" w:color="auto"/>
        <w:left w:val="none" w:sz="0" w:space="0" w:color="auto"/>
        <w:bottom w:val="none" w:sz="0" w:space="0" w:color="auto"/>
        <w:right w:val="none" w:sz="0" w:space="0" w:color="auto"/>
      </w:divBdr>
    </w:div>
    <w:div w:id="546646261">
      <w:bodyDiv w:val="1"/>
      <w:marLeft w:val="0"/>
      <w:marRight w:val="0"/>
      <w:marTop w:val="0"/>
      <w:marBottom w:val="0"/>
      <w:divBdr>
        <w:top w:val="none" w:sz="0" w:space="0" w:color="auto"/>
        <w:left w:val="none" w:sz="0" w:space="0" w:color="auto"/>
        <w:bottom w:val="none" w:sz="0" w:space="0" w:color="auto"/>
        <w:right w:val="none" w:sz="0" w:space="0" w:color="auto"/>
      </w:divBdr>
    </w:div>
    <w:div w:id="569115061">
      <w:bodyDiv w:val="1"/>
      <w:marLeft w:val="0"/>
      <w:marRight w:val="0"/>
      <w:marTop w:val="0"/>
      <w:marBottom w:val="0"/>
      <w:divBdr>
        <w:top w:val="none" w:sz="0" w:space="0" w:color="auto"/>
        <w:left w:val="none" w:sz="0" w:space="0" w:color="auto"/>
        <w:bottom w:val="none" w:sz="0" w:space="0" w:color="auto"/>
        <w:right w:val="none" w:sz="0" w:space="0" w:color="auto"/>
      </w:divBdr>
    </w:div>
    <w:div w:id="569120244">
      <w:bodyDiv w:val="1"/>
      <w:marLeft w:val="0"/>
      <w:marRight w:val="0"/>
      <w:marTop w:val="0"/>
      <w:marBottom w:val="0"/>
      <w:divBdr>
        <w:top w:val="none" w:sz="0" w:space="0" w:color="auto"/>
        <w:left w:val="none" w:sz="0" w:space="0" w:color="auto"/>
        <w:bottom w:val="none" w:sz="0" w:space="0" w:color="auto"/>
        <w:right w:val="none" w:sz="0" w:space="0" w:color="auto"/>
      </w:divBdr>
    </w:div>
    <w:div w:id="579024834">
      <w:bodyDiv w:val="1"/>
      <w:marLeft w:val="0"/>
      <w:marRight w:val="0"/>
      <w:marTop w:val="0"/>
      <w:marBottom w:val="0"/>
      <w:divBdr>
        <w:top w:val="none" w:sz="0" w:space="0" w:color="auto"/>
        <w:left w:val="none" w:sz="0" w:space="0" w:color="auto"/>
        <w:bottom w:val="none" w:sz="0" w:space="0" w:color="auto"/>
        <w:right w:val="none" w:sz="0" w:space="0" w:color="auto"/>
      </w:divBdr>
    </w:div>
    <w:div w:id="591357392">
      <w:bodyDiv w:val="1"/>
      <w:marLeft w:val="0"/>
      <w:marRight w:val="0"/>
      <w:marTop w:val="0"/>
      <w:marBottom w:val="0"/>
      <w:divBdr>
        <w:top w:val="none" w:sz="0" w:space="0" w:color="auto"/>
        <w:left w:val="none" w:sz="0" w:space="0" w:color="auto"/>
        <w:bottom w:val="none" w:sz="0" w:space="0" w:color="auto"/>
        <w:right w:val="none" w:sz="0" w:space="0" w:color="auto"/>
      </w:divBdr>
    </w:div>
    <w:div w:id="591663430">
      <w:bodyDiv w:val="1"/>
      <w:marLeft w:val="0"/>
      <w:marRight w:val="0"/>
      <w:marTop w:val="0"/>
      <w:marBottom w:val="0"/>
      <w:divBdr>
        <w:top w:val="none" w:sz="0" w:space="0" w:color="auto"/>
        <w:left w:val="none" w:sz="0" w:space="0" w:color="auto"/>
        <w:bottom w:val="none" w:sz="0" w:space="0" w:color="auto"/>
        <w:right w:val="none" w:sz="0" w:space="0" w:color="auto"/>
      </w:divBdr>
    </w:div>
    <w:div w:id="595133759">
      <w:bodyDiv w:val="1"/>
      <w:marLeft w:val="0"/>
      <w:marRight w:val="0"/>
      <w:marTop w:val="0"/>
      <w:marBottom w:val="0"/>
      <w:divBdr>
        <w:top w:val="none" w:sz="0" w:space="0" w:color="auto"/>
        <w:left w:val="none" w:sz="0" w:space="0" w:color="auto"/>
        <w:bottom w:val="none" w:sz="0" w:space="0" w:color="auto"/>
        <w:right w:val="none" w:sz="0" w:space="0" w:color="auto"/>
      </w:divBdr>
    </w:div>
    <w:div w:id="618948408">
      <w:bodyDiv w:val="1"/>
      <w:marLeft w:val="0"/>
      <w:marRight w:val="0"/>
      <w:marTop w:val="0"/>
      <w:marBottom w:val="0"/>
      <w:divBdr>
        <w:top w:val="none" w:sz="0" w:space="0" w:color="auto"/>
        <w:left w:val="none" w:sz="0" w:space="0" w:color="auto"/>
        <w:bottom w:val="none" w:sz="0" w:space="0" w:color="auto"/>
        <w:right w:val="none" w:sz="0" w:space="0" w:color="auto"/>
      </w:divBdr>
    </w:div>
    <w:div w:id="645739617">
      <w:bodyDiv w:val="1"/>
      <w:marLeft w:val="0"/>
      <w:marRight w:val="0"/>
      <w:marTop w:val="0"/>
      <w:marBottom w:val="0"/>
      <w:divBdr>
        <w:top w:val="none" w:sz="0" w:space="0" w:color="auto"/>
        <w:left w:val="none" w:sz="0" w:space="0" w:color="auto"/>
        <w:bottom w:val="none" w:sz="0" w:space="0" w:color="auto"/>
        <w:right w:val="none" w:sz="0" w:space="0" w:color="auto"/>
      </w:divBdr>
    </w:div>
    <w:div w:id="666176084">
      <w:bodyDiv w:val="1"/>
      <w:marLeft w:val="0"/>
      <w:marRight w:val="0"/>
      <w:marTop w:val="0"/>
      <w:marBottom w:val="0"/>
      <w:divBdr>
        <w:top w:val="none" w:sz="0" w:space="0" w:color="auto"/>
        <w:left w:val="none" w:sz="0" w:space="0" w:color="auto"/>
        <w:bottom w:val="none" w:sz="0" w:space="0" w:color="auto"/>
        <w:right w:val="none" w:sz="0" w:space="0" w:color="auto"/>
      </w:divBdr>
    </w:div>
    <w:div w:id="674310945">
      <w:bodyDiv w:val="1"/>
      <w:marLeft w:val="0"/>
      <w:marRight w:val="0"/>
      <w:marTop w:val="0"/>
      <w:marBottom w:val="0"/>
      <w:divBdr>
        <w:top w:val="none" w:sz="0" w:space="0" w:color="auto"/>
        <w:left w:val="none" w:sz="0" w:space="0" w:color="auto"/>
        <w:bottom w:val="none" w:sz="0" w:space="0" w:color="auto"/>
        <w:right w:val="none" w:sz="0" w:space="0" w:color="auto"/>
      </w:divBdr>
    </w:div>
    <w:div w:id="693962601">
      <w:bodyDiv w:val="1"/>
      <w:marLeft w:val="0"/>
      <w:marRight w:val="0"/>
      <w:marTop w:val="0"/>
      <w:marBottom w:val="0"/>
      <w:divBdr>
        <w:top w:val="none" w:sz="0" w:space="0" w:color="auto"/>
        <w:left w:val="none" w:sz="0" w:space="0" w:color="auto"/>
        <w:bottom w:val="none" w:sz="0" w:space="0" w:color="auto"/>
        <w:right w:val="none" w:sz="0" w:space="0" w:color="auto"/>
      </w:divBdr>
    </w:div>
    <w:div w:id="701250546">
      <w:bodyDiv w:val="1"/>
      <w:marLeft w:val="0"/>
      <w:marRight w:val="0"/>
      <w:marTop w:val="0"/>
      <w:marBottom w:val="0"/>
      <w:divBdr>
        <w:top w:val="none" w:sz="0" w:space="0" w:color="auto"/>
        <w:left w:val="none" w:sz="0" w:space="0" w:color="auto"/>
        <w:bottom w:val="none" w:sz="0" w:space="0" w:color="auto"/>
        <w:right w:val="none" w:sz="0" w:space="0" w:color="auto"/>
      </w:divBdr>
    </w:div>
    <w:div w:id="717244833">
      <w:bodyDiv w:val="1"/>
      <w:marLeft w:val="0"/>
      <w:marRight w:val="0"/>
      <w:marTop w:val="0"/>
      <w:marBottom w:val="0"/>
      <w:divBdr>
        <w:top w:val="none" w:sz="0" w:space="0" w:color="auto"/>
        <w:left w:val="none" w:sz="0" w:space="0" w:color="auto"/>
        <w:bottom w:val="none" w:sz="0" w:space="0" w:color="auto"/>
        <w:right w:val="none" w:sz="0" w:space="0" w:color="auto"/>
      </w:divBdr>
    </w:div>
    <w:div w:id="723217517">
      <w:bodyDiv w:val="1"/>
      <w:marLeft w:val="0"/>
      <w:marRight w:val="0"/>
      <w:marTop w:val="0"/>
      <w:marBottom w:val="0"/>
      <w:divBdr>
        <w:top w:val="none" w:sz="0" w:space="0" w:color="auto"/>
        <w:left w:val="none" w:sz="0" w:space="0" w:color="auto"/>
        <w:bottom w:val="none" w:sz="0" w:space="0" w:color="auto"/>
        <w:right w:val="none" w:sz="0" w:space="0" w:color="auto"/>
      </w:divBdr>
    </w:div>
    <w:div w:id="746877074">
      <w:bodyDiv w:val="1"/>
      <w:marLeft w:val="0"/>
      <w:marRight w:val="0"/>
      <w:marTop w:val="0"/>
      <w:marBottom w:val="0"/>
      <w:divBdr>
        <w:top w:val="none" w:sz="0" w:space="0" w:color="auto"/>
        <w:left w:val="none" w:sz="0" w:space="0" w:color="auto"/>
        <w:bottom w:val="none" w:sz="0" w:space="0" w:color="auto"/>
        <w:right w:val="none" w:sz="0" w:space="0" w:color="auto"/>
      </w:divBdr>
    </w:div>
    <w:div w:id="753278691">
      <w:bodyDiv w:val="1"/>
      <w:marLeft w:val="0"/>
      <w:marRight w:val="0"/>
      <w:marTop w:val="0"/>
      <w:marBottom w:val="0"/>
      <w:divBdr>
        <w:top w:val="none" w:sz="0" w:space="0" w:color="auto"/>
        <w:left w:val="none" w:sz="0" w:space="0" w:color="auto"/>
        <w:bottom w:val="none" w:sz="0" w:space="0" w:color="auto"/>
        <w:right w:val="none" w:sz="0" w:space="0" w:color="auto"/>
      </w:divBdr>
    </w:div>
    <w:div w:id="763769060">
      <w:bodyDiv w:val="1"/>
      <w:marLeft w:val="0"/>
      <w:marRight w:val="0"/>
      <w:marTop w:val="0"/>
      <w:marBottom w:val="0"/>
      <w:divBdr>
        <w:top w:val="none" w:sz="0" w:space="0" w:color="auto"/>
        <w:left w:val="none" w:sz="0" w:space="0" w:color="auto"/>
        <w:bottom w:val="none" w:sz="0" w:space="0" w:color="auto"/>
        <w:right w:val="none" w:sz="0" w:space="0" w:color="auto"/>
      </w:divBdr>
    </w:div>
    <w:div w:id="776407317">
      <w:bodyDiv w:val="1"/>
      <w:marLeft w:val="0"/>
      <w:marRight w:val="0"/>
      <w:marTop w:val="0"/>
      <w:marBottom w:val="0"/>
      <w:divBdr>
        <w:top w:val="none" w:sz="0" w:space="0" w:color="auto"/>
        <w:left w:val="none" w:sz="0" w:space="0" w:color="auto"/>
        <w:bottom w:val="none" w:sz="0" w:space="0" w:color="auto"/>
        <w:right w:val="none" w:sz="0" w:space="0" w:color="auto"/>
      </w:divBdr>
    </w:div>
    <w:div w:id="807355958">
      <w:bodyDiv w:val="1"/>
      <w:marLeft w:val="0"/>
      <w:marRight w:val="0"/>
      <w:marTop w:val="0"/>
      <w:marBottom w:val="0"/>
      <w:divBdr>
        <w:top w:val="none" w:sz="0" w:space="0" w:color="auto"/>
        <w:left w:val="none" w:sz="0" w:space="0" w:color="auto"/>
        <w:bottom w:val="none" w:sz="0" w:space="0" w:color="auto"/>
        <w:right w:val="none" w:sz="0" w:space="0" w:color="auto"/>
      </w:divBdr>
    </w:div>
    <w:div w:id="819539954">
      <w:bodyDiv w:val="1"/>
      <w:marLeft w:val="0"/>
      <w:marRight w:val="0"/>
      <w:marTop w:val="0"/>
      <w:marBottom w:val="0"/>
      <w:divBdr>
        <w:top w:val="none" w:sz="0" w:space="0" w:color="auto"/>
        <w:left w:val="none" w:sz="0" w:space="0" w:color="auto"/>
        <w:bottom w:val="none" w:sz="0" w:space="0" w:color="auto"/>
        <w:right w:val="none" w:sz="0" w:space="0" w:color="auto"/>
      </w:divBdr>
    </w:div>
    <w:div w:id="841043946">
      <w:bodyDiv w:val="1"/>
      <w:marLeft w:val="0"/>
      <w:marRight w:val="0"/>
      <w:marTop w:val="0"/>
      <w:marBottom w:val="0"/>
      <w:divBdr>
        <w:top w:val="none" w:sz="0" w:space="0" w:color="auto"/>
        <w:left w:val="none" w:sz="0" w:space="0" w:color="auto"/>
        <w:bottom w:val="none" w:sz="0" w:space="0" w:color="auto"/>
        <w:right w:val="none" w:sz="0" w:space="0" w:color="auto"/>
      </w:divBdr>
    </w:div>
    <w:div w:id="848983915">
      <w:bodyDiv w:val="1"/>
      <w:marLeft w:val="0"/>
      <w:marRight w:val="0"/>
      <w:marTop w:val="0"/>
      <w:marBottom w:val="0"/>
      <w:divBdr>
        <w:top w:val="none" w:sz="0" w:space="0" w:color="auto"/>
        <w:left w:val="none" w:sz="0" w:space="0" w:color="auto"/>
        <w:bottom w:val="none" w:sz="0" w:space="0" w:color="auto"/>
        <w:right w:val="none" w:sz="0" w:space="0" w:color="auto"/>
      </w:divBdr>
    </w:div>
    <w:div w:id="850340373">
      <w:bodyDiv w:val="1"/>
      <w:marLeft w:val="0"/>
      <w:marRight w:val="0"/>
      <w:marTop w:val="0"/>
      <w:marBottom w:val="0"/>
      <w:divBdr>
        <w:top w:val="none" w:sz="0" w:space="0" w:color="auto"/>
        <w:left w:val="none" w:sz="0" w:space="0" w:color="auto"/>
        <w:bottom w:val="none" w:sz="0" w:space="0" w:color="auto"/>
        <w:right w:val="none" w:sz="0" w:space="0" w:color="auto"/>
      </w:divBdr>
    </w:div>
    <w:div w:id="850996807">
      <w:bodyDiv w:val="1"/>
      <w:marLeft w:val="0"/>
      <w:marRight w:val="0"/>
      <w:marTop w:val="0"/>
      <w:marBottom w:val="0"/>
      <w:divBdr>
        <w:top w:val="none" w:sz="0" w:space="0" w:color="auto"/>
        <w:left w:val="none" w:sz="0" w:space="0" w:color="auto"/>
        <w:bottom w:val="none" w:sz="0" w:space="0" w:color="auto"/>
        <w:right w:val="none" w:sz="0" w:space="0" w:color="auto"/>
      </w:divBdr>
    </w:div>
    <w:div w:id="851181907">
      <w:bodyDiv w:val="1"/>
      <w:marLeft w:val="0"/>
      <w:marRight w:val="0"/>
      <w:marTop w:val="0"/>
      <w:marBottom w:val="0"/>
      <w:divBdr>
        <w:top w:val="none" w:sz="0" w:space="0" w:color="auto"/>
        <w:left w:val="none" w:sz="0" w:space="0" w:color="auto"/>
        <w:bottom w:val="none" w:sz="0" w:space="0" w:color="auto"/>
        <w:right w:val="none" w:sz="0" w:space="0" w:color="auto"/>
      </w:divBdr>
    </w:div>
    <w:div w:id="859469129">
      <w:bodyDiv w:val="1"/>
      <w:marLeft w:val="0"/>
      <w:marRight w:val="0"/>
      <w:marTop w:val="0"/>
      <w:marBottom w:val="0"/>
      <w:divBdr>
        <w:top w:val="none" w:sz="0" w:space="0" w:color="auto"/>
        <w:left w:val="none" w:sz="0" w:space="0" w:color="auto"/>
        <w:bottom w:val="none" w:sz="0" w:space="0" w:color="auto"/>
        <w:right w:val="none" w:sz="0" w:space="0" w:color="auto"/>
      </w:divBdr>
    </w:div>
    <w:div w:id="865558114">
      <w:bodyDiv w:val="1"/>
      <w:marLeft w:val="0"/>
      <w:marRight w:val="0"/>
      <w:marTop w:val="0"/>
      <w:marBottom w:val="0"/>
      <w:divBdr>
        <w:top w:val="none" w:sz="0" w:space="0" w:color="auto"/>
        <w:left w:val="none" w:sz="0" w:space="0" w:color="auto"/>
        <w:bottom w:val="none" w:sz="0" w:space="0" w:color="auto"/>
        <w:right w:val="none" w:sz="0" w:space="0" w:color="auto"/>
      </w:divBdr>
    </w:div>
    <w:div w:id="889849934">
      <w:bodyDiv w:val="1"/>
      <w:marLeft w:val="0"/>
      <w:marRight w:val="0"/>
      <w:marTop w:val="0"/>
      <w:marBottom w:val="0"/>
      <w:divBdr>
        <w:top w:val="none" w:sz="0" w:space="0" w:color="auto"/>
        <w:left w:val="none" w:sz="0" w:space="0" w:color="auto"/>
        <w:bottom w:val="none" w:sz="0" w:space="0" w:color="auto"/>
        <w:right w:val="none" w:sz="0" w:space="0" w:color="auto"/>
      </w:divBdr>
    </w:div>
    <w:div w:id="893085271">
      <w:bodyDiv w:val="1"/>
      <w:marLeft w:val="0"/>
      <w:marRight w:val="0"/>
      <w:marTop w:val="0"/>
      <w:marBottom w:val="0"/>
      <w:divBdr>
        <w:top w:val="none" w:sz="0" w:space="0" w:color="auto"/>
        <w:left w:val="none" w:sz="0" w:space="0" w:color="auto"/>
        <w:bottom w:val="none" w:sz="0" w:space="0" w:color="auto"/>
        <w:right w:val="none" w:sz="0" w:space="0" w:color="auto"/>
      </w:divBdr>
    </w:div>
    <w:div w:id="896815416">
      <w:bodyDiv w:val="1"/>
      <w:marLeft w:val="0"/>
      <w:marRight w:val="0"/>
      <w:marTop w:val="0"/>
      <w:marBottom w:val="0"/>
      <w:divBdr>
        <w:top w:val="none" w:sz="0" w:space="0" w:color="auto"/>
        <w:left w:val="none" w:sz="0" w:space="0" w:color="auto"/>
        <w:bottom w:val="none" w:sz="0" w:space="0" w:color="auto"/>
        <w:right w:val="none" w:sz="0" w:space="0" w:color="auto"/>
      </w:divBdr>
    </w:div>
    <w:div w:id="926234862">
      <w:bodyDiv w:val="1"/>
      <w:marLeft w:val="0"/>
      <w:marRight w:val="0"/>
      <w:marTop w:val="0"/>
      <w:marBottom w:val="0"/>
      <w:divBdr>
        <w:top w:val="none" w:sz="0" w:space="0" w:color="auto"/>
        <w:left w:val="none" w:sz="0" w:space="0" w:color="auto"/>
        <w:bottom w:val="none" w:sz="0" w:space="0" w:color="auto"/>
        <w:right w:val="none" w:sz="0" w:space="0" w:color="auto"/>
      </w:divBdr>
    </w:div>
    <w:div w:id="930744795">
      <w:bodyDiv w:val="1"/>
      <w:marLeft w:val="0"/>
      <w:marRight w:val="0"/>
      <w:marTop w:val="0"/>
      <w:marBottom w:val="0"/>
      <w:divBdr>
        <w:top w:val="none" w:sz="0" w:space="0" w:color="auto"/>
        <w:left w:val="none" w:sz="0" w:space="0" w:color="auto"/>
        <w:bottom w:val="none" w:sz="0" w:space="0" w:color="auto"/>
        <w:right w:val="none" w:sz="0" w:space="0" w:color="auto"/>
      </w:divBdr>
    </w:div>
    <w:div w:id="950085107">
      <w:bodyDiv w:val="1"/>
      <w:marLeft w:val="0"/>
      <w:marRight w:val="0"/>
      <w:marTop w:val="0"/>
      <w:marBottom w:val="0"/>
      <w:divBdr>
        <w:top w:val="none" w:sz="0" w:space="0" w:color="auto"/>
        <w:left w:val="none" w:sz="0" w:space="0" w:color="auto"/>
        <w:bottom w:val="none" w:sz="0" w:space="0" w:color="auto"/>
        <w:right w:val="none" w:sz="0" w:space="0" w:color="auto"/>
      </w:divBdr>
    </w:div>
    <w:div w:id="955789414">
      <w:bodyDiv w:val="1"/>
      <w:marLeft w:val="0"/>
      <w:marRight w:val="0"/>
      <w:marTop w:val="0"/>
      <w:marBottom w:val="0"/>
      <w:divBdr>
        <w:top w:val="none" w:sz="0" w:space="0" w:color="auto"/>
        <w:left w:val="none" w:sz="0" w:space="0" w:color="auto"/>
        <w:bottom w:val="none" w:sz="0" w:space="0" w:color="auto"/>
        <w:right w:val="none" w:sz="0" w:space="0" w:color="auto"/>
      </w:divBdr>
    </w:div>
    <w:div w:id="991761677">
      <w:bodyDiv w:val="1"/>
      <w:marLeft w:val="0"/>
      <w:marRight w:val="0"/>
      <w:marTop w:val="0"/>
      <w:marBottom w:val="0"/>
      <w:divBdr>
        <w:top w:val="none" w:sz="0" w:space="0" w:color="auto"/>
        <w:left w:val="none" w:sz="0" w:space="0" w:color="auto"/>
        <w:bottom w:val="none" w:sz="0" w:space="0" w:color="auto"/>
        <w:right w:val="none" w:sz="0" w:space="0" w:color="auto"/>
      </w:divBdr>
    </w:div>
    <w:div w:id="1000892547">
      <w:bodyDiv w:val="1"/>
      <w:marLeft w:val="0"/>
      <w:marRight w:val="0"/>
      <w:marTop w:val="0"/>
      <w:marBottom w:val="0"/>
      <w:divBdr>
        <w:top w:val="none" w:sz="0" w:space="0" w:color="auto"/>
        <w:left w:val="none" w:sz="0" w:space="0" w:color="auto"/>
        <w:bottom w:val="none" w:sz="0" w:space="0" w:color="auto"/>
        <w:right w:val="none" w:sz="0" w:space="0" w:color="auto"/>
      </w:divBdr>
    </w:div>
    <w:div w:id="1007708246">
      <w:bodyDiv w:val="1"/>
      <w:marLeft w:val="0"/>
      <w:marRight w:val="0"/>
      <w:marTop w:val="0"/>
      <w:marBottom w:val="0"/>
      <w:divBdr>
        <w:top w:val="none" w:sz="0" w:space="0" w:color="auto"/>
        <w:left w:val="none" w:sz="0" w:space="0" w:color="auto"/>
        <w:bottom w:val="none" w:sz="0" w:space="0" w:color="auto"/>
        <w:right w:val="none" w:sz="0" w:space="0" w:color="auto"/>
      </w:divBdr>
    </w:div>
    <w:div w:id="1015503107">
      <w:bodyDiv w:val="1"/>
      <w:marLeft w:val="0"/>
      <w:marRight w:val="0"/>
      <w:marTop w:val="0"/>
      <w:marBottom w:val="0"/>
      <w:divBdr>
        <w:top w:val="none" w:sz="0" w:space="0" w:color="auto"/>
        <w:left w:val="none" w:sz="0" w:space="0" w:color="auto"/>
        <w:bottom w:val="none" w:sz="0" w:space="0" w:color="auto"/>
        <w:right w:val="none" w:sz="0" w:space="0" w:color="auto"/>
      </w:divBdr>
    </w:div>
    <w:div w:id="1019968418">
      <w:bodyDiv w:val="1"/>
      <w:marLeft w:val="0"/>
      <w:marRight w:val="0"/>
      <w:marTop w:val="0"/>
      <w:marBottom w:val="0"/>
      <w:divBdr>
        <w:top w:val="none" w:sz="0" w:space="0" w:color="auto"/>
        <w:left w:val="none" w:sz="0" w:space="0" w:color="auto"/>
        <w:bottom w:val="none" w:sz="0" w:space="0" w:color="auto"/>
        <w:right w:val="none" w:sz="0" w:space="0" w:color="auto"/>
      </w:divBdr>
    </w:div>
    <w:div w:id="1028600767">
      <w:bodyDiv w:val="1"/>
      <w:marLeft w:val="0"/>
      <w:marRight w:val="0"/>
      <w:marTop w:val="0"/>
      <w:marBottom w:val="0"/>
      <w:divBdr>
        <w:top w:val="none" w:sz="0" w:space="0" w:color="auto"/>
        <w:left w:val="none" w:sz="0" w:space="0" w:color="auto"/>
        <w:bottom w:val="none" w:sz="0" w:space="0" w:color="auto"/>
        <w:right w:val="none" w:sz="0" w:space="0" w:color="auto"/>
      </w:divBdr>
    </w:div>
    <w:div w:id="1028726166">
      <w:bodyDiv w:val="1"/>
      <w:marLeft w:val="0"/>
      <w:marRight w:val="0"/>
      <w:marTop w:val="0"/>
      <w:marBottom w:val="0"/>
      <w:divBdr>
        <w:top w:val="none" w:sz="0" w:space="0" w:color="auto"/>
        <w:left w:val="none" w:sz="0" w:space="0" w:color="auto"/>
        <w:bottom w:val="none" w:sz="0" w:space="0" w:color="auto"/>
        <w:right w:val="none" w:sz="0" w:space="0" w:color="auto"/>
      </w:divBdr>
    </w:div>
    <w:div w:id="1040469823">
      <w:bodyDiv w:val="1"/>
      <w:marLeft w:val="0"/>
      <w:marRight w:val="0"/>
      <w:marTop w:val="0"/>
      <w:marBottom w:val="0"/>
      <w:divBdr>
        <w:top w:val="none" w:sz="0" w:space="0" w:color="auto"/>
        <w:left w:val="none" w:sz="0" w:space="0" w:color="auto"/>
        <w:bottom w:val="none" w:sz="0" w:space="0" w:color="auto"/>
        <w:right w:val="none" w:sz="0" w:space="0" w:color="auto"/>
      </w:divBdr>
    </w:div>
    <w:div w:id="1058361042">
      <w:bodyDiv w:val="1"/>
      <w:marLeft w:val="0"/>
      <w:marRight w:val="0"/>
      <w:marTop w:val="0"/>
      <w:marBottom w:val="0"/>
      <w:divBdr>
        <w:top w:val="none" w:sz="0" w:space="0" w:color="auto"/>
        <w:left w:val="none" w:sz="0" w:space="0" w:color="auto"/>
        <w:bottom w:val="none" w:sz="0" w:space="0" w:color="auto"/>
        <w:right w:val="none" w:sz="0" w:space="0" w:color="auto"/>
      </w:divBdr>
    </w:div>
    <w:div w:id="1073507594">
      <w:bodyDiv w:val="1"/>
      <w:marLeft w:val="0"/>
      <w:marRight w:val="0"/>
      <w:marTop w:val="0"/>
      <w:marBottom w:val="0"/>
      <w:divBdr>
        <w:top w:val="none" w:sz="0" w:space="0" w:color="auto"/>
        <w:left w:val="none" w:sz="0" w:space="0" w:color="auto"/>
        <w:bottom w:val="none" w:sz="0" w:space="0" w:color="auto"/>
        <w:right w:val="none" w:sz="0" w:space="0" w:color="auto"/>
      </w:divBdr>
    </w:div>
    <w:div w:id="1082340920">
      <w:bodyDiv w:val="1"/>
      <w:marLeft w:val="0"/>
      <w:marRight w:val="0"/>
      <w:marTop w:val="0"/>
      <w:marBottom w:val="0"/>
      <w:divBdr>
        <w:top w:val="none" w:sz="0" w:space="0" w:color="auto"/>
        <w:left w:val="none" w:sz="0" w:space="0" w:color="auto"/>
        <w:bottom w:val="none" w:sz="0" w:space="0" w:color="auto"/>
        <w:right w:val="none" w:sz="0" w:space="0" w:color="auto"/>
      </w:divBdr>
    </w:div>
    <w:div w:id="1095133831">
      <w:bodyDiv w:val="1"/>
      <w:marLeft w:val="0"/>
      <w:marRight w:val="0"/>
      <w:marTop w:val="0"/>
      <w:marBottom w:val="0"/>
      <w:divBdr>
        <w:top w:val="none" w:sz="0" w:space="0" w:color="auto"/>
        <w:left w:val="none" w:sz="0" w:space="0" w:color="auto"/>
        <w:bottom w:val="none" w:sz="0" w:space="0" w:color="auto"/>
        <w:right w:val="none" w:sz="0" w:space="0" w:color="auto"/>
      </w:divBdr>
    </w:div>
    <w:div w:id="1105468058">
      <w:bodyDiv w:val="1"/>
      <w:marLeft w:val="0"/>
      <w:marRight w:val="0"/>
      <w:marTop w:val="0"/>
      <w:marBottom w:val="0"/>
      <w:divBdr>
        <w:top w:val="none" w:sz="0" w:space="0" w:color="auto"/>
        <w:left w:val="none" w:sz="0" w:space="0" w:color="auto"/>
        <w:bottom w:val="none" w:sz="0" w:space="0" w:color="auto"/>
        <w:right w:val="none" w:sz="0" w:space="0" w:color="auto"/>
      </w:divBdr>
    </w:div>
    <w:div w:id="1130319399">
      <w:bodyDiv w:val="1"/>
      <w:marLeft w:val="0"/>
      <w:marRight w:val="0"/>
      <w:marTop w:val="0"/>
      <w:marBottom w:val="0"/>
      <w:divBdr>
        <w:top w:val="none" w:sz="0" w:space="0" w:color="auto"/>
        <w:left w:val="none" w:sz="0" w:space="0" w:color="auto"/>
        <w:bottom w:val="none" w:sz="0" w:space="0" w:color="auto"/>
        <w:right w:val="none" w:sz="0" w:space="0" w:color="auto"/>
      </w:divBdr>
    </w:div>
    <w:div w:id="1163735219">
      <w:bodyDiv w:val="1"/>
      <w:marLeft w:val="0"/>
      <w:marRight w:val="0"/>
      <w:marTop w:val="0"/>
      <w:marBottom w:val="0"/>
      <w:divBdr>
        <w:top w:val="none" w:sz="0" w:space="0" w:color="auto"/>
        <w:left w:val="none" w:sz="0" w:space="0" w:color="auto"/>
        <w:bottom w:val="none" w:sz="0" w:space="0" w:color="auto"/>
        <w:right w:val="none" w:sz="0" w:space="0" w:color="auto"/>
      </w:divBdr>
    </w:div>
    <w:div w:id="1166437128">
      <w:bodyDiv w:val="1"/>
      <w:marLeft w:val="0"/>
      <w:marRight w:val="0"/>
      <w:marTop w:val="0"/>
      <w:marBottom w:val="0"/>
      <w:divBdr>
        <w:top w:val="none" w:sz="0" w:space="0" w:color="auto"/>
        <w:left w:val="none" w:sz="0" w:space="0" w:color="auto"/>
        <w:bottom w:val="none" w:sz="0" w:space="0" w:color="auto"/>
        <w:right w:val="none" w:sz="0" w:space="0" w:color="auto"/>
      </w:divBdr>
      <w:divsChild>
        <w:div w:id="1311785327">
          <w:marLeft w:val="480"/>
          <w:marRight w:val="0"/>
          <w:marTop w:val="0"/>
          <w:marBottom w:val="0"/>
          <w:divBdr>
            <w:top w:val="none" w:sz="0" w:space="0" w:color="auto"/>
            <w:left w:val="none" w:sz="0" w:space="0" w:color="auto"/>
            <w:bottom w:val="none" w:sz="0" w:space="0" w:color="auto"/>
            <w:right w:val="none" w:sz="0" w:space="0" w:color="auto"/>
          </w:divBdr>
        </w:div>
        <w:div w:id="301733868">
          <w:marLeft w:val="480"/>
          <w:marRight w:val="0"/>
          <w:marTop w:val="0"/>
          <w:marBottom w:val="0"/>
          <w:divBdr>
            <w:top w:val="none" w:sz="0" w:space="0" w:color="auto"/>
            <w:left w:val="none" w:sz="0" w:space="0" w:color="auto"/>
            <w:bottom w:val="none" w:sz="0" w:space="0" w:color="auto"/>
            <w:right w:val="none" w:sz="0" w:space="0" w:color="auto"/>
          </w:divBdr>
        </w:div>
        <w:div w:id="1016889216">
          <w:marLeft w:val="480"/>
          <w:marRight w:val="0"/>
          <w:marTop w:val="0"/>
          <w:marBottom w:val="0"/>
          <w:divBdr>
            <w:top w:val="none" w:sz="0" w:space="0" w:color="auto"/>
            <w:left w:val="none" w:sz="0" w:space="0" w:color="auto"/>
            <w:bottom w:val="none" w:sz="0" w:space="0" w:color="auto"/>
            <w:right w:val="none" w:sz="0" w:space="0" w:color="auto"/>
          </w:divBdr>
        </w:div>
        <w:div w:id="897322002">
          <w:marLeft w:val="480"/>
          <w:marRight w:val="0"/>
          <w:marTop w:val="0"/>
          <w:marBottom w:val="0"/>
          <w:divBdr>
            <w:top w:val="none" w:sz="0" w:space="0" w:color="auto"/>
            <w:left w:val="none" w:sz="0" w:space="0" w:color="auto"/>
            <w:bottom w:val="none" w:sz="0" w:space="0" w:color="auto"/>
            <w:right w:val="none" w:sz="0" w:space="0" w:color="auto"/>
          </w:divBdr>
        </w:div>
        <w:div w:id="716439763">
          <w:marLeft w:val="480"/>
          <w:marRight w:val="0"/>
          <w:marTop w:val="0"/>
          <w:marBottom w:val="0"/>
          <w:divBdr>
            <w:top w:val="none" w:sz="0" w:space="0" w:color="auto"/>
            <w:left w:val="none" w:sz="0" w:space="0" w:color="auto"/>
            <w:bottom w:val="none" w:sz="0" w:space="0" w:color="auto"/>
            <w:right w:val="none" w:sz="0" w:space="0" w:color="auto"/>
          </w:divBdr>
        </w:div>
        <w:div w:id="309135799">
          <w:marLeft w:val="480"/>
          <w:marRight w:val="0"/>
          <w:marTop w:val="0"/>
          <w:marBottom w:val="0"/>
          <w:divBdr>
            <w:top w:val="none" w:sz="0" w:space="0" w:color="auto"/>
            <w:left w:val="none" w:sz="0" w:space="0" w:color="auto"/>
            <w:bottom w:val="none" w:sz="0" w:space="0" w:color="auto"/>
            <w:right w:val="none" w:sz="0" w:space="0" w:color="auto"/>
          </w:divBdr>
        </w:div>
        <w:div w:id="1199782012">
          <w:marLeft w:val="480"/>
          <w:marRight w:val="0"/>
          <w:marTop w:val="0"/>
          <w:marBottom w:val="0"/>
          <w:divBdr>
            <w:top w:val="none" w:sz="0" w:space="0" w:color="auto"/>
            <w:left w:val="none" w:sz="0" w:space="0" w:color="auto"/>
            <w:bottom w:val="none" w:sz="0" w:space="0" w:color="auto"/>
            <w:right w:val="none" w:sz="0" w:space="0" w:color="auto"/>
          </w:divBdr>
        </w:div>
        <w:div w:id="1351301911">
          <w:marLeft w:val="480"/>
          <w:marRight w:val="0"/>
          <w:marTop w:val="0"/>
          <w:marBottom w:val="0"/>
          <w:divBdr>
            <w:top w:val="none" w:sz="0" w:space="0" w:color="auto"/>
            <w:left w:val="none" w:sz="0" w:space="0" w:color="auto"/>
            <w:bottom w:val="none" w:sz="0" w:space="0" w:color="auto"/>
            <w:right w:val="none" w:sz="0" w:space="0" w:color="auto"/>
          </w:divBdr>
        </w:div>
        <w:div w:id="2041735360">
          <w:marLeft w:val="480"/>
          <w:marRight w:val="0"/>
          <w:marTop w:val="0"/>
          <w:marBottom w:val="0"/>
          <w:divBdr>
            <w:top w:val="none" w:sz="0" w:space="0" w:color="auto"/>
            <w:left w:val="none" w:sz="0" w:space="0" w:color="auto"/>
            <w:bottom w:val="none" w:sz="0" w:space="0" w:color="auto"/>
            <w:right w:val="none" w:sz="0" w:space="0" w:color="auto"/>
          </w:divBdr>
        </w:div>
        <w:div w:id="1825078522">
          <w:marLeft w:val="480"/>
          <w:marRight w:val="0"/>
          <w:marTop w:val="0"/>
          <w:marBottom w:val="0"/>
          <w:divBdr>
            <w:top w:val="none" w:sz="0" w:space="0" w:color="auto"/>
            <w:left w:val="none" w:sz="0" w:space="0" w:color="auto"/>
            <w:bottom w:val="none" w:sz="0" w:space="0" w:color="auto"/>
            <w:right w:val="none" w:sz="0" w:space="0" w:color="auto"/>
          </w:divBdr>
        </w:div>
        <w:div w:id="2019385258">
          <w:marLeft w:val="480"/>
          <w:marRight w:val="0"/>
          <w:marTop w:val="0"/>
          <w:marBottom w:val="0"/>
          <w:divBdr>
            <w:top w:val="none" w:sz="0" w:space="0" w:color="auto"/>
            <w:left w:val="none" w:sz="0" w:space="0" w:color="auto"/>
            <w:bottom w:val="none" w:sz="0" w:space="0" w:color="auto"/>
            <w:right w:val="none" w:sz="0" w:space="0" w:color="auto"/>
          </w:divBdr>
        </w:div>
        <w:div w:id="176240538">
          <w:marLeft w:val="480"/>
          <w:marRight w:val="0"/>
          <w:marTop w:val="0"/>
          <w:marBottom w:val="0"/>
          <w:divBdr>
            <w:top w:val="none" w:sz="0" w:space="0" w:color="auto"/>
            <w:left w:val="none" w:sz="0" w:space="0" w:color="auto"/>
            <w:bottom w:val="none" w:sz="0" w:space="0" w:color="auto"/>
            <w:right w:val="none" w:sz="0" w:space="0" w:color="auto"/>
          </w:divBdr>
        </w:div>
        <w:div w:id="2064207526">
          <w:marLeft w:val="480"/>
          <w:marRight w:val="0"/>
          <w:marTop w:val="0"/>
          <w:marBottom w:val="0"/>
          <w:divBdr>
            <w:top w:val="none" w:sz="0" w:space="0" w:color="auto"/>
            <w:left w:val="none" w:sz="0" w:space="0" w:color="auto"/>
            <w:bottom w:val="none" w:sz="0" w:space="0" w:color="auto"/>
            <w:right w:val="none" w:sz="0" w:space="0" w:color="auto"/>
          </w:divBdr>
        </w:div>
        <w:div w:id="1915889303">
          <w:marLeft w:val="480"/>
          <w:marRight w:val="0"/>
          <w:marTop w:val="0"/>
          <w:marBottom w:val="0"/>
          <w:divBdr>
            <w:top w:val="none" w:sz="0" w:space="0" w:color="auto"/>
            <w:left w:val="none" w:sz="0" w:space="0" w:color="auto"/>
            <w:bottom w:val="none" w:sz="0" w:space="0" w:color="auto"/>
            <w:right w:val="none" w:sz="0" w:space="0" w:color="auto"/>
          </w:divBdr>
        </w:div>
        <w:div w:id="519048919">
          <w:marLeft w:val="480"/>
          <w:marRight w:val="0"/>
          <w:marTop w:val="0"/>
          <w:marBottom w:val="0"/>
          <w:divBdr>
            <w:top w:val="none" w:sz="0" w:space="0" w:color="auto"/>
            <w:left w:val="none" w:sz="0" w:space="0" w:color="auto"/>
            <w:bottom w:val="none" w:sz="0" w:space="0" w:color="auto"/>
            <w:right w:val="none" w:sz="0" w:space="0" w:color="auto"/>
          </w:divBdr>
        </w:div>
        <w:div w:id="433718491">
          <w:marLeft w:val="480"/>
          <w:marRight w:val="0"/>
          <w:marTop w:val="0"/>
          <w:marBottom w:val="0"/>
          <w:divBdr>
            <w:top w:val="none" w:sz="0" w:space="0" w:color="auto"/>
            <w:left w:val="none" w:sz="0" w:space="0" w:color="auto"/>
            <w:bottom w:val="none" w:sz="0" w:space="0" w:color="auto"/>
            <w:right w:val="none" w:sz="0" w:space="0" w:color="auto"/>
          </w:divBdr>
        </w:div>
        <w:div w:id="1116366593">
          <w:marLeft w:val="480"/>
          <w:marRight w:val="0"/>
          <w:marTop w:val="0"/>
          <w:marBottom w:val="0"/>
          <w:divBdr>
            <w:top w:val="none" w:sz="0" w:space="0" w:color="auto"/>
            <w:left w:val="none" w:sz="0" w:space="0" w:color="auto"/>
            <w:bottom w:val="none" w:sz="0" w:space="0" w:color="auto"/>
            <w:right w:val="none" w:sz="0" w:space="0" w:color="auto"/>
          </w:divBdr>
        </w:div>
        <w:div w:id="179901613">
          <w:marLeft w:val="480"/>
          <w:marRight w:val="0"/>
          <w:marTop w:val="0"/>
          <w:marBottom w:val="0"/>
          <w:divBdr>
            <w:top w:val="none" w:sz="0" w:space="0" w:color="auto"/>
            <w:left w:val="none" w:sz="0" w:space="0" w:color="auto"/>
            <w:bottom w:val="none" w:sz="0" w:space="0" w:color="auto"/>
            <w:right w:val="none" w:sz="0" w:space="0" w:color="auto"/>
          </w:divBdr>
        </w:div>
        <w:div w:id="651980957">
          <w:marLeft w:val="480"/>
          <w:marRight w:val="0"/>
          <w:marTop w:val="0"/>
          <w:marBottom w:val="0"/>
          <w:divBdr>
            <w:top w:val="none" w:sz="0" w:space="0" w:color="auto"/>
            <w:left w:val="none" w:sz="0" w:space="0" w:color="auto"/>
            <w:bottom w:val="none" w:sz="0" w:space="0" w:color="auto"/>
            <w:right w:val="none" w:sz="0" w:space="0" w:color="auto"/>
          </w:divBdr>
        </w:div>
        <w:div w:id="889607094">
          <w:marLeft w:val="480"/>
          <w:marRight w:val="0"/>
          <w:marTop w:val="0"/>
          <w:marBottom w:val="0"/>
          <w:divBdr>
            <w:top w:val="none" w:sz="0" w:space="0" w:color="auto"/>
            <w:left w:val="none" w:sz="0" w:space="0" w:color="auto"/>
            <w:bottom w:val="none" w:sz="0" w:space="0" w:color="auto"/>
            <w:right w:val="none" w:sz="0" w:space="0" w:color="auto"/>
          </w:divBdr>
        </w:div>
        <w:div w:id="1818185743">
          <w:marLeft w:val="480"/>
          <w:marRight w:val="0"/>
          <w:marTop w:val="0"/>
          <w:marBottom w:val="0"/>
          <w:divBdr>
            <w:top w:val="none" w:sz="0" w:space="0" w:color="auto"/>
            <w:left w:val="none" w:sz="0" w:space="0" w:color="auto"/>
            <w:bottom w:val="none" w:sz="0" w:space="0" w:color="auto"/>
            <w:right w:val="none" w:sz="0" w:space="0" w:color="auto"/>
          </w:divBdr>
        </w:div>
        <w:div w:id="1930845353">
          <w:marLeft w:val="480"/>
          <w:marRight w:val="0"/>
          <w:marTop w:val="0"/>
          <w:marBottom w:val="0"/>
          <w:divBdr>
            <w:top w:val="none" w:sz="0" w:space="0" w:color="auto"/>
            <w:left w:val="none" w:sz="0" w:space="0" w:color="auto"/>
            <w:bottom w:val="none" w:sz="0" w:space="0" w:color="auto"/>
            <w:right w:val="none" w:sz="0" w:space="0" w:color="auto"/>
          </w:divBdr>
        </w:div>
        <w:div w:id="2007636229">
          <w:marLeft w:val="480"/>
          <w:marRight w:val="0"/>
          <w:marTop w:val="0"/>
          <w:marBottom w:val="0"/>
          <w:divBdr>
            <w:top w:val="none" w:sz="0" w:space="0" w:color="auto"/>
            <w:left w:val="none" w:sz="0" w:space="0" w:color="auto"/>
            <w:bottom w:val="none" w:sz="0" w:space="0" w:color="auto"/>
            <w:right w:val="none" w:sz="0" w:space="0" w:color="auto"/>
          </w:divBdr>
        </w:div>
        <w:div w:id="135755949">
          <w:marLeft w:val="480"/>
          <w:marRight w:val="0"/>
          <w:marTop w:val="0"/>
          <w:marBottom w:val="0"/>
          <w:divBdr>
            <w:top w:val="none" w:sz="0" w:space="0" w:color="auto"/>
            <w:left w:val="none" w:sz="0" w:space="0" w:color="auto"/>
            <w:bottom w:val="none" w:sz="0" w:space="0" w:color="auto"/>
            <w:right w:val="none" w:sz="0" w:space="0" w:color="auto"/>
          </w:divBdr>
        </w:div>
        <w:div w:id="1800150712">
          <w:marLeft w:val="480"/>
          <w:marRight w:val="0"/>
          <w:marTop w:val="0"/>
          <w:marBottom w:val="0"/>
          <w:divBdr>
            <w:top w:val="none" w:sz="0" w:space="0" w:color="auto"/>
            <w:left w:val="none" w:sz="0" w:space="0" w:color="auto"/>
            <w:bottom w:val="none" w:sz="0" w:space="0" w:color="auto"/>
            <w:right w:val="none" w:sz="0" w:space="0" w:color="auto"/>
          </w:divBdr>
        </w:div>
        <w:div w:id="1331828279">
          <w:marLeft w:val="480"/>
          <w:marRight w:val="0"/>
          <w:marTop w:val="0"/>
          <w:marBottom w:val="0"/>
          <w:divBdr>
            <w:top w:val="none" w:sz="0" w:space="0" w:color="auto"/>
            <w:left w:val="none" w:sz="0" w:space="0" w:color="auto"/>
            <w:bottom w:val="none" w:sz="0" w:space="0" w:color="auto"/>
            <w:right w:val="none" w:sz="0" w:space="0" w:color="auto"/>
          </w:divBdr>
        </w:div>
        <w:div w:id="1546289084">
          <w:marLeft w:val="480"/>
          <w:marRight w:val="0"/>
          <w:marTop w:val="0"/>
          <w:marBottom w:val="0"/>
          <w:divBdr>
            <w:top w:val="none" w:sz="0" w:space="0" w:color="auto"/>
            <w:left w:val="none" w:sz="0" w:space="0" w:color="auto"/>
            <w:bottom w:val="none" w:sz="0" w:space="0" w:color="auto"/>
            <w:right w:val="none" w:sz="0" w:space="0" w:color="auto"/>
          </w:divBdr>
        </w:div>
        <w:div w:id="701128880">
          <w:marLeft w:val="480"/>
          <w:marRight w:val="0"/>
          <w:marTop w:val="0"/>
          <w:marBottom w:val="0"/>
          <w:divBdr>
            <w:top w:val="none" w:sz="0" w:space="0" w:color="auto"/>
            <w:left w:val="none" w:sz="0" w:space="0" w:color="auto"/>
            <w:bottom w:val="none" w:sz="0" w:space="0" w:color="auto"/>
            <w:right w:val="none" w:sz="0" w:space="0" w:color="auto"/>
          </w:divBdr>
        </w:div>
        <w:div w:id="932128192">
          <w:marLeft w:val="480"/>
          <w:marRight w:val="0"/>
          <w:marTop w:val="0"/>
          <w:marBottom w:val="0"/>
          <w:divBdr>
            <w:top w:val="none" w:sz="0" w:space="0" w:color="auto"/>
            <w:left w:val="none" w:sz="0" w:space="0" w:color="auto"/>
            <w:bottom w:val="none" w:sz="0" w:space="0" w:color="auto"/>
            <w:right w:val="none" w:sz="0" w:space="0" w:color="auto"/>
          </w:divBdr>
        </w:div>
        <w:div w:id="1714573446">
          <w:marLeft w:val="480"/>
          <w:marRight w:val="0"/>
          <w:marTop w:val="0"/>
          <w:marBottom w:val="0"/>
          <w:divBdr>
            <w:top w:val="none" w:sz="0" w:space="0" w:color="auto"/>
            <w:left w:val="none" w:sz="0" w:space="0" w:color="auto"/>
            <w:bottom w:val="none" w:sz="0" w:space="0" w:color="auto"/>
            <w:right w:val="none" w:sz="0" w:space="0" w:color="auto"/>
          </w:divBdr>
        </w:div>
        <w:div w:id="1438796650">
          <w:marLeft w:val="480"/>
          <w:marRight w:val="0"/>
          <w:marTop w:val="0"/>
          <w:marBottom w:val="0"/>
          <w:divBdr>
            <w:top w:val="none" w:sz="0" w:space="0" w:color="auto"/>
            <w:left w:val="none" w:sz="0" w:space="0" w:color="auto"/>
            <w:bottom w:val="none" w:sz="0" w:space="0" w:color="auto"/>
            <w:right w:val="none" w:sz="0" w:space="0" w:color="auto"/>
          </w:divBdr>
        </w:div>
        <w:div w:id="185413753">
          <w:marLeft w:val="480"/>
          <w:marRight w:val="0"/>
          <w:marTop w:val="0"/>
          <w:marBottom w:val="0"/>
          <w:divBdr>
            <w:top w:val="none" w:sz="0" w:space="0" w:color="auto"/>
            <w:left w:val="none" w:sz="0" w:space="0" w:color="auto"/>
            <w:bottom w:val="none" w:sz="0" w:space="0" w:color="auto"/>
            <w:right w:val="none" w:sz="0" w:space="0" w:color="auto"/>
          </w:divBdr>
        </w:div>
        <w:div w:id="289366327">
          <w:marLeft w:val="480"/>
          <w:marRight w:val="0"/>
          <w:marTop w:val="0"/>
          <w:marBottom w:val="0"/>
          <w:divBdr>
            <w:top w:val="none" w:sz="0" w:space="0" w:color="auto"/>
            <w:left w:val="none" w:sz="0" w:space="0" w:color="auto"/>
            <w:bottom w:val="none" w:sz="0" w:space="0" w:color="auto"/>
            <w:right w:val="none" w:sz="0" w:space="0" w:color="auto"/>
          </w:divBdr>
        </w:div>
        <w:div w:id="553784352">
          <w:marLeft w:val="480"/>
          <w:marRight w:val="0"/>
          <w:marTop w:val="0"/>
          <w:marBottom w:val="0"/>
          <w:divBdr>
            <w:top w:val="none" w:sz="0" w:space="0" w:color="auto"/>
            <w:left w:val="none" w:sz="0" w:space="0" w:color="auto"/>
            <w:bottom w:val="none" w:sz="0" w:space="0" w:color="auto"/>
            <w:right w:val="none" w:sz="0" w:space="0" w:color="auto"/>
          </w:divBdr>
        </w:div>
        <w:div w:id="629896322">
          <w:marLeft w:val="480"/>
          <w:marRight w:val="0"/>
          <w:marTop w:val="0"/>
          <w:marBottom w:val="0"/>
          <w:divBdr>
            <w:top w:val="none" w:sz="0" w:space="0" w:color="auto"/>
            <w:left w:val="none" w:sz="0" w:space="0" w:color="auto"/>
            <w:bottom w:val="none" w:sz="0" w:space="0" w:color="auto"/>
            <w:right w:val="none" w:sz="0" w:space="0" w:color="auto"/>
          </w:divBdr>
        </w:div>
        <w:div w:id="150296742">
          <w:marLeft w:val="480"/>
          <w:marRight w:val="0"/>
          <w:marTop w:val="0"/>
          <w:marBottom w:val="0"/>
          <w:divBdr>
            <w:top w:val="none" w:sz="0" w:space="0" w:color="auto"/>
            <w:left w:val="none" w:sz="0" w:space="0" w:color="auto"/>
            <w:bottom w:val="none" w:sz="0" w:space="0" w:color="auto"/>
            <w:right w:val="none" w:sz="0" w:space="0" w:color="auto"/>
          </w:divBdr>
        </w:div>
        <w:div w:id="1103376140">
          <w:marLeft w:val="480"/>
          <w:marRight w:val="0"/>
          <w:marTop w:val="0"/>
          <w:marBottom w:val="0"/>
          <w:divBdr>
            <w:top w:val="none" w:sz="0" w:space="0" w:color="auto"/>
            <w:left w:val="none" w:sz="0" w:space="0" w:color="auto"/>
            <w:bottom w:val="none" w:sz="0" w:space="0" w:color="auto"/>
            <w:right w:val="none" w:sz="0" w:space="0" w:color="auto"/>
          </w:divBdr>
        </w:div>
        <w:div w:id="1585064498">
          <w:marLeft w:val="480"/>
          <w:marRight w:val="0"/>
          <w:marTop w:val="0"/>
          <w:marBottom w:val="0"/>
          <w:divBdr>
            <w:top w:val="none" w:sz="0" w:space="0" w:color="auto"/>
            <w:left w:val="none" w:sz="0" w:space="0" w:color="auto"/>
            <w:bottom w:val="none" w:sz="0" w:space="0" w:color="auto"/>
            <w:right w:val="none" w:sz="0" w:space="0" w:color="auto"/>
          </w:divBdr>
        </w:div>
        <w:div w:id="1283272081">
          <w:marLeft w:val="480"/>
          <w:marRight w:val="0"/>
          <w:marTop w:val="0"/>
          <w:marBottom w:val="0"/>
          <w:divBdr>
            <w:top w:val="none" w:sz="0" w:space="0" w:color="auto"/>
            <w:left w:val="none" w:sz="0" w:space="0" w:color="auto"/>
            <w:bottom w:val="none" w:sz="0" w:space="0" w:color="auto"/>
            <w:right w:val="none" w:sz="0" w:space="0" w:color="auto"/>
          </w:divBdr>
        </w:div>
        <w:div w:id="1830711422">
          <w:marLeft w:val="480"/>
          <w:marRight w:val="0"/>
          <w:marTop w:val="0"/>
          <w:marBottom w:val="0"/>
          <w:divBdr>
            <w:top w:val="none" w:sz="0" w:space="0" w:color="auto"/>
            <w:left w:val="none" w:sz="0" w:space="0" w:color="auto"/>
            <w:bottom w:val="none" w:sz="0" w:space="0" w:color="auto"/>
            <w:right w:val="none" w:sz="0" w:space="0" w:color="auto"/>
          </w:divBdr>
        </w:div>
        <w:div w:id="1298536825">
          <w:marLeft w:val="480"/>
          <w:marRight w:val="0"/>
          <w:marTop w:val="0"/>
          <w:marBottom w:val="0"/>
          <w:divBdr>
            <w:top w:val="none" w:sz="0" w:space="0" w:color="auto"/>
            <w:left w:val="none" w:sz="0" w:space="0" w:color="auto"/>
            <w:bottom w:val="none" w:sz="0" w:space="0" w:color="auto"/>
            <w:right w:val="none" w:sz="0" w:space="0" w:color="auto"/>
          </w:divBdr>
        </w:div>
        <w:div w:id="407658276">
          <w:marLeft w:val="480"/>
          <w:marRight w:val="0"/>
          <w:marTop w:val="0"/>
          <w:marBottom w:val="0"/>
          <w:divBdr>
            <w:top w:val="none" w:sz="0" w:space="0" w:color="auto"/>
            <w:left w:val="none" w:sz="0" w:space="0" w:color="auto"/>
            <w:bottom w:val="none" w:sz="0" w:space="0" w:color="auto"/>
            <w:right w:val="none" w:sz="0" w:space="0" w:color="auto"/>
          </w:divBdr>
        </w:div>
        <w:div w:id="667560633">
          <w:marLeft w:val="480"/>
          <w:marRight w:val="0"/>
          <w:marTop w:val="0"/>
          <w:marBottom w:val="0"/>
          <w:divBdr>
            <w:top w:val="none" w:sz="0" w:space="0" w:color="auto"/>
            <w:left w:val="none" w:sz="0" w:space="0" w:color="auto"/>
            <w:bottom w:val="none" w:sz="0" w:space="0" w:color="auto"/>
            <w:right w:val="none" w:sz="0" w:space="0" w:color="auto"/>
          </w:divBdr>
        </w:div>
        <w:div w:id="1826779296">
          <w:marLeft w:val="480"/>
          <w:marRight w:val="0"/>
          <w:marTop w:val="0"/>
          <w:marBottom w:val="0"/>
          <w:divBdr>
            <w:top w:val="none" w:sz="0" w:space="0" w:color="auto"/>
            <w:left w:val="none" w:sz="0" w:space="0" w:color="auto"/>
            <w:bottom w:val="none" w:sz="0" w:space="0" w:color="auto"/>
            <w:right w:val="none" w:sz="0" w:space="0" w:color="auto"/>
          </w:divBdr>
        </w:div>
        <w:div w:id="529224381">
          <w:marLeft w:val="480"/>
          <w:marRight w:val="0"/>
          <w:marTop w:val="0"/>
          <w:marBottom w:val="0"/>
          <w:divBdr>
            <w:top w:val="none" w:sz="0" w:space="0" w:color="auto"/>
            <w:left w:val="none" w:sz="0" w:space="0" w:color="auto"/>
            <w:bottom w:val="none" w:sz="0" w:space="0" w:color="auto"/>
            <w:right w:val="none" w:sz="0" w:space="0" w:color="auto"/>
          </w:divBdr>
        </w:div>
        <w:div w:id="1025011639">
          <w:marLeft w:val="480"/>
          <w:marRight w:val="0"/>
          <w:marTop w:val="0"/>
          <w:marBottom w:val="0"/>
          <w:divBdr>
            <w:top w:val="none" w:sz="0" w:space="0" w:color="auto"/>
            <w:left w:val="none" w:sz="0" w:space="0" w:color="auto"/>
            <w:bottom w:val="none" w:sz="0" w:space="0" w:color="auto"/>
            <w:right w:val="none" w:sz="0" w:space="0" w:color="auto"/>
          </w:divBdr>
        </w:div>
      </w:divsChild>
    </w:div>
    <w:div w:id="1177424279">
      <w:bodyDiv w:val="1"/>
      <w:marLeft w:val="0"/>
      <w:marRight w:val="0"/>
      <w:marTop w:val="0"/>
      <w:marBottom w:val="0"/>
      <w:divBdr>
        <w:top w:val="none" w:sz="0" w:space="0" w:color="auto"/>
        <w:left w:val="none" w:sz="0" w:space="0" w:color="auto"/>
        <w:bottom w:val="none" w:sz="0" w:space="0" w:color="auto"/>
        <w:right w:val="none" w:sz="0" w:space="0" w:color="auto"/>
      </w:divBdr>
    </w:div>
    <w:div w:id="1177884627">
      <w:bodyDiv w:val="1"/>
      <w:marLeft w:val="0"/>
      <w:marRight w:val="0"/>
      <w:marTop w:val="0"/>
      <w:marBottom w:val="0"/>
      <w:divBdr>
        <w:top w:val="none" w:sz="0" w:space="0" w:color="auto"/>
        <w:left w:val="none" w:sz="0" w:space="0" w:color="auto"/>
        <w:bottom w:val="none" w:sz="0" w:space="0" w:color="auto"/>
        <w:right w:val="none" w:sz="0" w:space="0" w:color="auto"/>
      </w:divBdr>
    </w:div>
    <w:div w:id="1223174680">
      <w:bodyDiv w:val="1"/>
      <w:marLeft w:val="0"/>
      <w:marRight w:val="0"/>
      <w:marTop w:val="0"/>
      <w:marBottom w:val="0"/>
      <w:divBdr>
        <w:top w:val="none" w:sz="0" w:space="0" w:color="auto"/>
        <w:left w:val="none" w:sz="0" w:space="0" w:color="auto"/>
        <w:bottom w:val="none" w:sz="0" w:space="0" w:color="auto"/>
        <w:right w:val="none" w:sz="0" w:space="0" w:color="auto"/>
      </w:divBdr>
    </w:div>
    <w:div w:id="1225482097">
      <w:bodyDiv w:val="1"/>
      <w:marLeft w:val="0"/>
      <w:marRight w:val="0"/>
      <w:marTop w:val="0"/>
      <w:marBottom w:val="0"/>
      <w:divBdr>
        <w:top w:val="none" w:sz="0" w:space="0" w:color="auto"/>
        <w:left w:val="none" w:sz="0" w:space="0" w:color="auto"/>
        <w:bottom w:val="none" w:sz="0" w:space="0" w:color="auto"/>
        <w:right w:val="none" w:sz="0" w:space="0" w:color="auto"/>
      </w:divBdr>
    </w:div>
    <w:div w:id="1230460220">
      <w:bodyDiv w:val="1"/>
      <w:marLeft w:val="0"/>
      <w:marRight w:val="0"/>
      <w:marTop w:val="0"/>
      <w:marBottom w:val="0"/>
      <w:divBdr>
        <w:top w:val="none" w:sz="0" w:space="0" w:color="auto"/>
        <w:left w:val="none" w:sz="0" w:space="0" w:color="auto"/>
        <w:bottom w:val="none" w:sz="0" w:space="0" w:color="auto"/>
        <w:right w:val="none" w:sz="0" w:space="0" w:color="auto"/>
      </w:divBdr>
    </w:div>
    <w:div w:id="1232617236">
      <w:bodyDiv w:val="1"/>
      <w:marLeft w:val="0"/>
      <w:marRight w:val="0"/>
      <w:marTop w:val="0"/>
      <w:marBottom w:val="0"/>
      <w:divBdr>
        <w:top w:val="none" w:sz="0" w:space="0" w:color="auto"/>
        <w:left w:val="none" w:sz="0" w:space="0" w:color="auto"/>
        <w:bottom w:val="none" w:sz="0" w:space="0" w:color="auto"/>
        <w:right w:val="none" w:sz="0" w:space="0" w:color="auto"/>
      </w:divBdr>
    </w:div>
    <w:div w:id="1235777114">
      <w:bodyDiv w:val="1"/>
      <w:marLeft w:val="0"/>
      <w:marRight w:val="0"/>
      <w:marTop w:val="0"/>
      <w:marBottom w:val="0"/>
      <w:divBdr>
        <w:top w:val="none" w:sz="0" w:space="0" w:color="auto"/>
        <w:left w:val="none" w:sz="0" w:space="0" w:color="auto"/>
        <w:bottom w:val="none" w:sz="0" w:space="0" w:color="auto"/>
        <w:right w:val="none" w:sz="0" w:space="0" w:color="auto"/>
      </w:divBdr>
    </w:div>
    <w:div w:id="1246958660">
      <w:bodyDiv w:val="1"/>
      <w:marLeft w:val="0"/>
      <w:marRight w:val="0"/>
      <w:marTop w:val="0"/>
      <w:marBottom w:val="0"/>
      <w:divBdr>
        <w:top w:val="none" w:sz="0" w:space="0" w:color="auto"/>
        <w:left w:val="none" w:sz="0" w:space="0" w:color="auto"/>
        <w:bottom w:val="none" w:sz="0" w:space="0" w:color="auto"/>
        <w:right w:val="none" w:sz="0" w:space="0" w:color="auto"/>
      </w:divBdr>
    </w:div>
    <w:div w:id="1253248110">
      <w:bodyDiv w:val="1"/>
      <w:marLeft w:val="0"/>
      <w:marRight w:val="0"/>
      <w:marTop w:val="0"/>
      <w:marBottom w:val="0"/>
      <w:divBdr>
        <w:top w:val="none" w:sz="0" w:space="0" w:color="auto"/>
        <w:left w:val="none" w:sz="0" w:space="0" w:color="auto"/>
        <w:bottom w:val="none" w:sz="0" w:space="0" w:color="auto"/>
        <w:right w:val="none" w:sz="0" w:space="0" w:color="auto"/>
      </w:divBdr>
    </w:div>
    <w:div w:id="1280256122">
      <w:bodyDiv w:val="1"/>
      <w:marLeft w:val="0"/>
      <w:marRight w:val="0"/>
      <w:marTop w:val="0"/>
      <w:marBottom w:val="0"/>
      <w:divBdr>
        <w:top w:val="none" w:sz="0" w:space="0" w:color="auto"/>
        <w:left w:val="none" w:sz="0" w:space="0" w:color="auto"/>
        <w:bottom w:val="none" w:sz="0" w:space="0" w:color="auto"/>
        <w:right w:val="none" w:sz="0" w:space="0" w:color="auto"/>
      </w:divBdr>
    </w:div>
    <w:div w:id="1285504877">
      <w:bodyDiv w:val="1"/>
      <w:marLeft w:val="0"/>
      <w:marRight w:val="0"/>
      <w:marTop w:val="0"/>
      <w:marBottom w:val="0"/>
      <w:divBdr>
        <w:top w:val="none" w:sz="0" w:space="0" w:color="auto"/>
        <w:left w:val="none" w:sz="0" w:space="0" w:color="auto"/>
        <w:bottom w:val="none" w:sz="0" w:space="0" w:color="auto"/>
        <w:right w:val="none" w:sz="0" w:space="0" w:color="auto"/>
      </w:divBdr>
    </w:div>
    <w:div w:id="1295594998">
      <w:bodyDiv w:val="1"/>
      <w:marLeft w:val="0"/>
      <w:marRight w:val="0"/>
      <w:marTop w:val="0"/>
      <w:marBottom w:val="0"/>
      <w:divBdr>
        <w:top w:val="none" w:sz="0" w:space="0" w:color="auto"/>
        <w:left w:val="none" w:sz="0" w:space="0" w:color="auto"/>
        <w:bottom w:val="none" w:sz="0" w:space="0" w:color="auto"/>
        <w:right w:val="none" w:sz="0" w:space="0" w:color="auto"/>
      </w:divBdr>
    </w:div>
    <w:div w:id="1305429895">
      <w:bodyDiv w:val="1"/>
      <w:marLeft w:val="0"/>
      <w:marRight w:val="0"/>
      <w:marTop w:val="0"/>
      <w:marBottom w:val="0"/>
      <w:divBdr>
        <w:top w:val="none" w:sz="0" w:space="0" w:color="auto"/>
        <w:left w:val="none" w:sz="0" w:space="0" w:color="auto"/>
        <w:bottom w:val="none" w:sz="0" w:space="0" w:color="auto"/>
        <w:right w:val="none" w:sz="0" w:space="0" w:color="auto"/>
      </w:divBdr>
    </w:div>
    <w:div w:id="1313559781">
      <w:bodyDiv w:val="1"/>
      <w:marLeft w:val="0"/>
      <w:marRight w:val="0"/>
      <w:marTop w:val="0"/>
      <w:marBottom w:val="0"/>
      <w:divBdr>
        <w:top w:val="none" w:sz="0" w:space="0" w:color="auto"/>
        <w:left w:val="none" w:sz="0" w:space="0" w:color="auto"/>
        <w:bottom w:val="none" w:sz="0" w:space="0" w:color="auto"/>
        <w:right w:val="none" w:sz="0" w:space="0" w:color="auto"/>
      </w:divBdr>
    </w:div>
    <w:div w:id="1317226388">
      <w:bodyDiv w:val="1"/>
      <w:marLeft w:val="0"/>
      <w:marRight w:val="0"/>
      <w:marTop w:val="0"/>
      <w:marBottom w:val="0"/>
      <w:divBdr>
        <w:top w:val="none" w:sz="0" w:space="0" w:color="auto"/>
        <w:left w:val="none" w:sz="0" w:space="0" w:color="auto"/>
        <w:bottom w:val="none" w:sz="0" w:space="0" w:color="auto"/>
        <w:right w:val="none" w:sz="0" w:space="0" w:color="auto"/>
      </w:divBdr>
    </w:div>
    <w:div w:id="1321419423">
      <w:bodyDiv w:val="1"/>
      <w:marLeft w:val="0"/>
      <w:marRight w:val="0"/>
      <w:marTop w:val="0"/>
      <w:marBottom w:val="0"/>
      <w:divBdr>
        <w:top w:val="none" w:sz="0" w:space="0" w:color="auto"/>
        <w:left w:val="none" w:sz="0" w:space="0" w:color="auto"/>
        <w:bottom w:val="none" w:sz="0" w:space="0" w:color="auto"/>
        <w:right w:val="none" w:sz="0" w:space="0" w:color="auto"/>
      </w:divBdr>
    </w:div>
    <w:div w:id="1355379257">
      <w:bodyDiv w:val="1"/>
      <w:marLeft w:val="0"/>
      <w:marRight w:val="0"/>
      <w:marTop w:val="0"/>
      <w:marBottom w:val="0"/>
      <w:divBdr>
        <w:top w:val="none" w:sz="0" w:space="0" w:color="auto"/>
        <w:left w:val="none" w:sz="0" w:space="0" w:color="auto"/>
        <w:bottom w:val="none" w:sz="0" w:space="0" w:color="auto"/>
        <w:right w:val="none" w:sz="0" w:space="0" w:color="auto"/>
      </w:divBdr>
    </w:div>
    <w:div w:id="1428891500">
      <w:bodyDiv w:val="1"/>
      <w:marLeft w:val="0"/>
      <w:marRight w:val="0"/>
      <w:marTop w:val="0"/>
      <w:marBottom w:val="0"/>
      <w:divBdr>
        <w:top w:val="none" w:sz="0" w:space="0" w:color="auto"/>
        <w:left w:val="none" w:sz="0" w:space="0" w:color="auto"/>
        <w:bottom w:val="none" w:sz="0" w:space="0" w:color="auto"/>
        <w:right w:val="none" w:sz="0" w:space="0" w:color="auto"/>
      </w:divBdr>
    </w:div>
    <w:div w:id="1429932193">
      <w:bodyDiv w:val="1"/>
      <w:marLeft w:val="0"/>
      <w:marRight w:val="0"/>
      <w:marTop w:val="0"/>
      <w:marBottom w:val="0"/>
      <w:divBdr>
        <w:top w:val="none" w:sz="0" w:space="0" w:color="auto"/>
        <w:left w:val="none" w:sz="0" w:space="0" w:color="auto"/>
        <w:bottom w:val="none" w:sz="0" w:space="0" w:color="auto"/>
        <w:right w:val="none" w:sz="0" w:space="0" w:color="auto"/>
      </w:divBdr>
    </w:div>
    <w:div w:id="1437561950">
      <w:bodyDiv w:val="1"/>
      <w:marLeft w:val="0"/>
      <w:marRight w:val="0"/>
      <w:marTop w:val="0"/>
      <w:marBottom w:val="0"/>
      <w:divBdr>
        <w:top w:val="none" w:sz="0" w:space="0" w:color="auto"/>
        <w:left w:val="none" w:sz="0" w:space="0" w:color="auto"/>
        <w:bottom w:val="none" w:sz="0" w:space="0" w:color="auto"/>
        <w:right w:val="none" w:sz="0" w:space="0" w:color="auto"/>
      </w:divBdr>
    </w:div>
    <w:div w:id="1474787528">
      <w:bodyDiv w:val="1"/>
      <w:marLeft w:val="0"/>
      <w:marRight w:val="0"/>
      <w:marTop w:val="0"/>
      <w:marBottom w:val="0"/>
      <w:divBdr>
        <w:top w:val="none" w:sz="0" w:space="0" w:color="auto"/>
        <w:left w:val="none" w:sz="0" w:space="0" w:color="auto"/>
        <w:bottom w:val="none" w:sz="0" w:space="0" w:color="auto"/>
        <w:right w:val="none" w:sz="0" w:space="0" w:color="auto"/>
      </w:divBdr>
    </w:div>
    <w:div w:id="1476875636">
      <w:marLeft w:val="0"/>
      <w:marRight w:val="0"/>
      <w:marTop w:val="0"/>
      <w:marBottom w:val="0"/>
      <w:divBdr>
        <w:top w:val="none" w:sz="0" w:space="0" w:color="auto"/>
        <w:left w:val="none" w:sz="0" w:space="0" w:color="auto"/>
        <w:bottom w:val="none" w:sz="0" w:space="0" w:color="auto"/>
        <w:right w:val="none" w:sz="0" w:space="0" w:color="auto"/>
      </w:divBdr>
      <w:divsChild>
        <w:div w:id="1476875635">
          <w:marLeft w:val="0"/>
          <w:marRight w:val="0"/>
          <w:marTop w:val="0"/>
          <w:marBottom w:val="0"/>
          <w:divBdr>
            <w:top w:val="none" w:sz="0" w:space="0" w:color="auto"/>
            <w:left w:val="none" w:sz="0" w:space="0" w:color="auto"/>
            <w:bottom w:val="none" w:sz="0" w:space="0" w:color="auto"/>
            <w:right w:val="none" w:sz="0" w:space="0" w:color="auto"/>
          </w:divBdr>
        </w:div>
      </w:divsChild>
    </w:div>
    <w:div w:id="1476875637">
      <w:marLeft w:val="0"/>
      <w:marRight w:val="0"/>
      <w:marTop w:val="0"/>
      <w:marBottom w:val="0"/>
      <w:divBdr>
        <w:top w:val="none" w:sz="0" w:space="0" w:color="auto"/>
        <w:left w:val="none" w:sz="0" w:space="0" w:color="auto"/>
        <w:bottom w:val="none" w:sz="0" w:space="0" w:color="auto"/>
        <w:right w:val="none" w:sz="0" w:space="0" w:color="auto"/>
      </w:divBdr>
      <w:divsChild>
        <w:div w:id="1476875638">
          <w:marLeft w:val="0"/>
          <w:marRight w:val="0"/>
          <w:marTop w:val="0"/>
          <w:marBottom w:val="0"/>
          <w:divBdr>
            <w:top w:val="none" w:sz="0" w:space="0" w:color="auto"/>
            <w:left w:val="none" w:sz="0" w:space="0" w:color="auto"/>
            <w:bottom w:val="none" w:sz="0" w:space="0" w:color="auto"/>
            <w:right w:val="none" w:sz="0" w:space="0" w:color="auto"/>
          </w:divBdr>
        </w:div>
      </w:divsChild>
    </w:div>
    <w:div w:id="1476875639">
      <w:marLeft w:val="0"/>
      <w:marRight w:val="0"/>
      <w:marTop w:val="0"/>
      <w:marBottom w:val="0"/>
      <w:divBdr>
        <w:top w:val="none" w:sz="0" w:space="0" w:color="auto"/>
        <w:left w:val="none" w:sz="0" w:space="0" w:color="auto"/>
        <w:bottom w:val="none" w:sz="0" w:space="0" w:color="auto"/>
        <w:right w:val="none" w:sz="0" w:space="0" w:color="auto"/>
      </w:divBdr>
      <w:divsChild>
        <w:div w:id="1476875640">
          <w:marLeft w:val="0"/>
          <w:marRight w:val="0"/>
          <w:marTop w:val="0"/>
          <w:marBottom w:val="0"/>
          <w:divBdr>
            <w:top w:val="none" w:sz="0" w:space="0" w:color="auto"/>
            <w:left w:val="none" w:sz="0" w:space="0" w:color="auto"/>
            <w:bottom w:val="none" w:sz="0" w:space="0" w:color="auto"/>
            <w:right w:val="none" w:sz="0" w:space="0" w:color="auto"/>
          </w:divBdr>
        </w:div>
      </w:divsChild>
    </w:div>
    <w:div w:id="1481115397">
      <w:bodyDiv w:val="1"/>
      <w:marLeft w:val="0"/>
      <w:marRight w:val="0"/>
      <w:marTop w:val="0"/>
      <w:marBottom w:val="0"/>
      <w:divBdr>
        <w:top w:val="none" w:sz="0" w:space="0" w:color="auto"/>
        <w:left w:val="none" w:sz="0" w:space="0" w:color="auto"/>
        <w:bottom w:val="none" w:sz="0" w:space="0" w:color="auto"/>
        <w:right w:val="none" w:sz="0" w:space="0" w:color="auto"/>
      </w:divBdr>
    </w:div>
    <w:div w:id="1481461096">
      <w:bodyDiv w:val="1"/>
      <w:marLeft w:val="0"/>
      <w:marRight w:val="0"/>
      <w:marTop w:val="0"/>
      <w:marBottom w:val="0"/>
      <w:divBdr>
        <w:top w:val="none" w:sz="0" w:space="0" w:color="auto"/>
        <w:left w:val="none" w:sz="0" w:space="0" w:color="auto"/>
        <w:bottom w:val="none" w:sz="0" w:space="0" w:color="auto"/>
        <w:right w:val="none" w:sz="0" w:space="0" w:color="auto"/>
      </w:divBdr>
    </w:div>
    <w:div w:id="1484543436">
      <w:bodyDiv w:val="1"/>
      <w:marLeft w:val="0"/>
      <w:marRight w:val="0"/>
      <w:marTop w:val="0"/>
      <w:marBottom w:val="0"/>
      <w:divBdr>
        <w:top w:val="none" w:sz="0" w:space="0" w:color="auto"/>
        <w:left w:val="none" w:sz="0" w:space="0" w:color="auto"/>
        <w:bottom w:val="none" w:sz="0" w:space="0" w:color="auto"/>
        <w:right w:val="none" w:sz="0" w:space="0" w:color="auto"/>
      </w:divBdr>
    </w:div>
    <w:div w:id="1498154211">
      <w:bodyDiv w:val="1"/>
      <w:marLeft w:val="0"/>
      <w:marRight w:val="0"/>
      <w:marTop w:val="0"/>
      <w:marBottom w:val="0"/>
      <w:divBdr>
        <w:top w:val="none" w:sz="0" w:space="0" w:color="auto"/>
        <w:left w:val="none" w:sz="0" w:space="0" w:color="auto"/>
        <w:bottom w:val="none" w:sz="0" w:space="0" w:color="auto"/>
        <w:right w:val="none" w:sz="0" w:space="0" w:color="auto"/>
      </w:divBdr>
    </w:div>
    <w:div w:id="1521163473">
      <w:bodyDiv w:val="1"/>
      <w:marLeft w:val="0"/>
      <w:marRight w:val="0"/>
      <w:marTop w:val="0"/>
      <w:marBottom w:val="0"/>
      <w:divBdr>
        <w:top w:val="none" w:sz="0" w:space="0" w:color="auto"/>
        <w:left w:val="none" w:sz="0" w:space="0" w:color="auto"/>
        <w:bottom w:val="none" w:sz="0" w:space="0" w:color="auto"/>
        <w:right w:val="none" w:sz="0" w:space="0" w:color="auto"/>
      </w:divBdr>
    </w:div>
    <w:div w:id="1526014635">
      <w:bodyDiv w:val="1"/>
      <w:marLeft w:val="0"/>
      <w:marRight w:val="0"/>
      <w:marTop w:val="0"/>
      <w:marBottom w:val="0"/>
      <w:divBdr>
        <w:top w:val="none" w:sz="0" w:space="0" w:color="auto"/>
        <w:left w:val="none" w:sz="0" w:space="0" w:color="auto"/>
        <w:bottom w:val="none" w:sz="0" w:space="0" w:color="auto"/>
        <w:right w:val="none" w:sz="0" w:space="0" w:color="auto"/>
      </w:divBdr>
    </w:div>
    <w:div w:id="1542591787">
      <w:bodyDiv w:val="1"/>
      <w:marLeft w:val="0"/>
      <w:marRight w:val="0"/>
      <w:marTop w:val="0"/>
      <w:marBottom w:val="0"/>
      <w:divBdr>
        <w:top w:val="none" w:sz="0" w:space="0" w:color="auto"/>
        <w:left w:val="none" w:sz="0" w:space="0" w:color="auto"/>
        <w:bottom w:val="none" w:sz="0" w:space="0" w:color="auto"/>
        <w:right w:val="none" w:sz="0" w:space="0" w:color="auto"/>
      </w:divBdr>
    </w:div>
    <w:div w:id="1551267665">
      <w:bodyDiv w:val="1"/>
      <w:marLeft w:val="0"/>
      <w:marRight w:val="0"/>
      <w:marTop w:val="0"/>
      <w:marBottom w:val="0"/>
      <w:divBdr>
        <w:top w:val="none" w:sz="0" w:space="0" w:color="auto"/>
        <w:left w:val="none" w:sz="0" w:space="0" w:color="auto"/>
        <w:bottom w:val="none" w:sz="0" w:space="0" w:color="auto"/>
        <w:right w:val="none" w:sz="0" w:space="0" w:color="auto"/>
      </w:divBdr>
    </w:div>
    <w:div w:id="1590775367">
      <w:bodyDiv w:val="1"/>
      <w:marLeft w:val="0"/>
      <w:marRight w:val="0"/>
      <w:marTop w:val="0"/>
      <w:marBottom w:val="0"/>
      <w:divBdr>
        <w:top w:val="none" w:sz="0" w:space="0" w:color="auto"/>
        <w:left w:val="none" w:sz="0" w:space="0" w:color="auto"/>
        <w:bottom w:val="none" w:sz="0" w:space="0" w:color="auto"/>
        <w:right w:val="none" w:sz="0" w:space="0" w:color="auto"/>
      </w:divBdr>
    </w:div>
    <w:div w:id="1635865128">
      <w:bodyDiv w:val="1"/>
      <w:marLeft w:val="0"/>
      <w:marRight w:val="0"/>
      <w:marTop w:val="0"/>
      <w:marBottom w:val="0"/>
      <w:divBdr>
        <w:top w:val="none" w:sz="0" w:space="0" w:color="auto"/>
        <w:left w:val="none" w:sz="0" w:space="0" w:color="auto"/>
        <w:bottom w:val="none" w:sz="0" w:space="0" w:color="auto"/>
        <w:right w:val="none" w:sz="0" w:space="0" w:color="auto"/>
      </w:divBdr>
    </w:div>
    <w:div w:id="1655067442">
      <w:bodyDiv w:val="1"/>
      <w:marLeft w:val="0"/>
      <w:marRight w:val="0"/>
      <w:marTop w:val="0"/>
      <w:marBottom w:val="0"/>
      <w:divBdr>
        <w:top w:val="none" w:sz="0" w:space="0" w:color="auto"/>
        <w:left w:val="none" w:sz="0" w:space="0" w:color="auto"/>
        <w:bottom w:val="none" w:sz="0" w:space="0" w:color="auto"/>
        <w:right w:val="none" w:sz="0" w:space="0" w:color="auto"/>
      </w:divBdr>
    </w:div>
    <w:div w:id="1669021642">
      <w:bodyDiv w:val="1"/>
      <w:marLeft w:val="0"/>
      <w:marRight w:val="0"/>
      <w:marTop w:val="0"/>
      <w:marBottom w:val="0"/>
      <w:divBdr>
        <w:top w:val="none" w:sz="0" w:space="0" w:color="auto"/>
        <w:left w:val="none" w:sz="0" w:space="0" w:color="auto"/>
        <w:bottom w:val="none" w:sz="0" w:space="0" w:color="auto"/>
        <w:right w:val="none" w:sz="0" w:space="0" w:color="auto"/>
      </w:divBdr>
    </w:div>
    <w:div w:id="1680041289">
      <w:bodyDiv w:val="1"/>
      <w:marLeft w:val="0"/>
      <w:marRight w:val="0"/>
      <w:marTop w:val="0"/>
      <w:marBottom w:val="0"/>
      <w:divBdr>
        <w:top w:val="none" w:sz="0" w:space="0" w:color="auto"/>
        <w:left w:val="none" w:sz="0" w:space="0" w:color="auto"/>
        <w:bottom w:val="none" w:sz="0" w:space="0" w:color="auto"/>
        <w:right w:val="none" w:sz="0" w:space="0" w:color="auto"/>
      </w:divBdr>
    </w:div>
    <w:div w:id="1681003528">
      <w:bodyDiv w:val="1"/>
      <w:marLeft w:val="0"/>
      <w:marRight w:val="0"/>
      <w:marTop w:val="0"/>
      <w:marBottom w:val="0"/>
      <w:divBdr>
        <w:top w:val="none" w:sz="0" w:space="0" w:color="auto"/>
        <w:left w:val="none" w:sz="0" w:space="0" w:color="auto"/>
        <w:bottom w:val="none" w:sz="0" w:space="0" w:color="auto"/>
        <w:right w:val="none" w:sz="0" w:space="0" w:color="auto"/>
      </w:divBdr>
    </w:div>
    <w:div w:id="1681352816">
      <w:bodyDiv w:val="1"/>
      <w:marLeft w:val="0"/>
      <w:marRight w:val="0"/>
      <w:marTop w:val="0"/>
      <w:marBottom w:val="0"/>
      <w:divBdr>
        <w:top w:val="none" w:sz="0" w:space="0" w:color="auto"/>
        <w:left w:val="none" w:sz="0" w:space="0" w:color="auto"/>
        <w:bottom w:val="none" w:sz="0" w:space="0" w:color="auto"/>
        <w:right w:val="none" w:sz="0" w:space="0" w:color="auto"/>
      </w:divBdr>
    </w:div>
    <w:div w:id="1691831494">
      <w:bodyDiv w:val="1"/>
      <w:marLeft w:val="0"/>
      <w:marRight w:val="0"/>
      <w:marTop w:val="0"/>
      <w:marBottom w:val="0"/>
      <w:divBdr>
        <w:top w:val="none" w:sz="0" w:space="0" w:color="auto"/>
        <w:left w:val="none" w:sz="0" w:space="0" w:color="auto"/>
        <w:bottom w:val="none" w:sz="0" w:space="0" w:color="auto"/>
        <w:right w:val="none" w:sz="0" w:space="0" w:color="auto"/>
      </w:divBdr>
    </w:div>
    <w:div w:id="1750152760">
      <w:bodyDiv w:val="1"/>
      <w:marLeft w:val="0"/>
      <w:marRight w:val="0"/>
      <w:marTop w:val="0"/>
      <w:marBottom w:val="0"/>
      <w:divBdr>
        <w:top w:val="none" w:sz="0" w:space="0" w:color="auto"/>
        <w:left w:val="none" w:sz="0" w:space="0" w:color="auto"/>
        <w:bottom w:val="none" w:sz="0" w:space="0" w:color="auto"/>
        <w:right w:val="none" w:sz="0" w:space="0" w:color="auto"/>
      </w:divBdr>
    </w:div>
    <w:div w:id="1764377815">
      <w:bodyDiv w:val="1"/>
      <w:marLeft w:val="0"/>
      <w:marRight w:val="0"/>
      <w:marTop w:val="0"/>
      <w:marBottom w:val="0"/>
      <w:divBdr>
        <w:top w:val="none" w:sz="0" w:space="0" w:color="auto"/>
        <w:left w:val="none" w:sz="0" w:space="0" w:color="auto"/>
        <w:bottom w:val="none" w:sz="0" w:space="0" w:color="auto"/>
        <w:right w:val="none" w:sz="0" w:space="0" w:color="auto"/>
      </w:divBdr>
    </w:div>
    <w:div w:id="1776249526">
      <w:bodyDiv w:val="1"/>
      <w:marLeft w:val="0"/>
      <w:marRight w:val="0"/>
      <w:marTop w:val="0"/>
      <w:marBottom w:val="0"/>
      <w:divBdr>
        <w:top w:val="none" w:sz="0" w:space="0" w:color="auto"/>
        <w:left w:val="none" w:sz="0" w:space="0" w:color="auto"/>
        <w:bottom w:val="none" w:sz="0" w:space="0" w:color="auto"/>
        <w:right w:val="none" w:sz="0" w:space="0" w:color="auto"/>
      </w:divBdr>
    </w:div>
    <w:div w:id="1780180013">
      <w:bodyDiv w:val="1"/>
      <w:marLeft w:val="0"/>
      <w:marRight w:val="0"/>
      <w:marTop w:val="0"/>
      <w:marBottom w:val="0"/>
      <w:divBdr>
        <w:top w:val="none" w:sz="0" w:space="0" w:color="auto"/>
        <w:left w:val="none" w:sz="0" w:space="0" w:color="auto"/>
        <w:bottom w:val="none" w:sz="0" w:space="0" w:color="auto"/>
        <w:right w:val="none" w:sz="0" w:space="0" w:color="auto"/>
      </w:divBdr>
    </w:div>
    <w:div w:id="1782845315">
      <w:bodyDiv w:val="1"/>
      <w:marLeft w:val="0"/>
      <w:marRight w:val="0"/>
      <w:marTop w:val="0"/>
      <w:marBottom w:val="0"/>
      <w:divBdr>
        <w:top w:val="none" w:sz="0" w:space="0" w:color="auto"/>
        <w:left w:val="none" w:sz="0" w:space="0" w:color="auto"/>
        <w:bottom w:val="none" w:sz="0" w:space="0" w:color="auto"/>
        <w:right w:val="none" w:sz="0" w:space="0" w:color="auto"/>
      </w:divBdr>
    </w:div>
    <w:div w:id="1783956640">
      <w:bodyDiv w:val="1"/>
      <w:marLeft w:val="0"/>
      <w:marRight w:val="0"/>
      <w:marTop w:val="0"/>
      <w:marBottom w:val="0"/>
      <w:divBdr>
        <w:top w:val="none" w:sz="0" w:space="0" w:color="auto"/>
        <w:left w:val="none" w:sz="0" w:space="0" w:color="auto"/>
        <w:bottom w:val="none" w:sz="0" w:space="0" w:color="auto"/>
        <w:right w:val="none" w:sz="0" w:space="0" w:color="auto"/>
      </w:divBdr>
    </w:div>
    <w:div w:id="1807888689">
      <w:bodyDiv w:val="1"/>
      <w:marLeft w:val="0"/>
      <w:marRight w:val="0"/>
      <w:marTop w:val="0"/>
      <w:marBottom w:val="0"/>
      <w:divBdr>
        <w:top w:val="none" w:sz="0" w:space="0" w:color="auto"/>
        <w:left w:val="none" w:sz="0" w:space="0" w:color="auto"/>
        <w:bottom w:val="none" w:sz="0" w:space="0" w:color="auto"/>
        <w:right w:val="none" w:sz="0" w:space="0" w:color="auto"/>
      </w:divBdr>
    </w:div>
    <w:div w:id="1809083217">
      <w:bodyDiv w:val="1"/>
      <w:marLeft w:val="0"/>
      <w:marRight w:val="0"/>
      <w:marTop w:val="0"/>
      <w:marBottom w:val="0"/>
      <w:divBdr>
        <w:top w:val="none" w:sz="0" w:space="0" w:color="auto"/>
        <w:left w:val="none" w:sz="0" w:space="0" w:color="auto"/>
        <w:bottom w:val="none" w:sz="0" w:space="0" w:color="auto"/>
        <w:right w:val="none" w:sz="0" w:space="0" w:color="auto"/>
      </w:divBdr>
    </w:div>
    <w:div w:id="1811819967">
      <w:bodyDiv w:val="1"/>
      <w:marLeft w:val="0"/>
      <w:marRight w:val="0"/>
      <w:marTop w:val="0"/>
      <w:marBottom w:val="0"/>
      <w:divBdr>
        <w:top w:val="none" w:sz="0" w:space="0" w:color="auto"/>
        <w:left w:val="none" w:sz="0" w:space="0" w:color="auto"/>
        <w:bottom w:val="none" w:sz="0" w:space="0" w:color="auto"/>
        <w:right w:val="none" w:sz="0" w:space="0" w:color="auto"/>
      </w:divBdr>
    </w:div>
    <w:div w:id="1813403089">
      <w:bodyDiv w:val="1"/>
      <w:marLeft w:val="0"/>
      <w:marRight w:val="0"/>
      <w:marTop w:val="0"/>
      <w:marBottom w:val="0"/>
      <w:divBdr>
        <w:top w:val="none" w:sz="0" w:space="0" w:color="auto"/>
        <w:left w:val="none" w:sz="0" w:space="0" w:color="auto"/>
        <w:bottom w:val="none" w:sz="0" w:space="0" w:color="auto"/>
        <w:right w:val="none" w:sz="0" w:space="0" w:color="auto"/>
      </w:divBdr>
    </w:div>
    <w:div w:id="1814561315">
      <w:bodyDiv w:val="1"/>
      <w:marLeft w:val="0"/>
      <w:marRight w:val="0"/>
      <w:marTop w:val="0"/>
      <w:marBottom w:val="0"/>
      <w:divBdr>
        <w:top w:val="none" w:sz="0" w:space="0" w:color="auto"/>
        <w:left w:val="none" w:sz="0" w:space="0" w:color="auto"/>
        <w:bottom w:val="none" w:sz="0" w:space="0" w:color="auto"/>
        <w:right w:val="none" w:sz="0" w:space="0" w:color="auto"/>
      </w:divBdr>
    </w:div>
    <w:div w:id="1853839917">
      <w:bodyDiv w:val="1"/>
      <w:marLeft w:val="0"/>
      <w:marRight w:val="0"/>
      <w:marTop w:val="0"/>
      <w:marBottom w:val="0"/>
      <w:divBdr>
        <w:top w:val="none" w:sz="0" w:space="0" w:color="auto"/>
        <w:left w:val="none" w:sz="0" w:space="0" w:color="auto"/>
        <w:bottom w:val="none" w:sz="0" w:space="0" w:color="auto"/>
        <w:right w:val="none" w:sz="0" w:space="0" w:color="auto"/>
      </w:divBdr>
    </w:div>
    <w:div w:id="1861815544">
      <w:bodyDiv w:val="1"/>
      <w:marLeft w:val="0"/>
      <w:marRight w:val="0"/>
      <w:marTop w:val="0"/>
      <w:marBottom w:val="0"/>
      <w:divBdr>
        <w:top w:val="none" w:sz="0" w:space="0" w:color="auto"/>
        <w:left w:val="none" w:sz="0" w:space="0" w:color="auto"/>
        <w:bottom w:val="none" w:sz="0" w:space="0" w:color="auto"/>
        <w:right w:val="none" w:sz="0" w:space="0" w:color="auto"/>
      </w:divBdr>
    </w:div>
    <w:div w:id="1885288108">
      <w:bodyDiv w:val="1"/>
      <w:marLeft w:val="0"/>
      <w:marRight w:val="0"/>
      <w:marTop w:val="0"/>
      <w:marBottom w:val="0"/>
      <w:divBdr>
        <w:top w:val="none" w:sz="0" w:space="0" w:color="auto"/>
        <w:left w:val="none" w:sz="0" w:space="0" w:color="auto"/>
        <w:bottom w:val="none" w:sz="0" w:space="0" w:color="auto"/>
        <w:right w:val="none" w:sz="0" w:space="0" w:color="auto"/>
      </w:divBdr>
    </w:div>
    <w:div w:id="1887522041">
      <w:bodyDiv w:val="1"/>
      <w:marLeft w:val="0"/>
      <w:marRight w:val="0"/>
      <w:marTop w:val="0"/>
      <w:marBottom w:val="0"/>
      <w:divBdr>
        <w:top w:val="none" w:sz="0" w:space="0" w:color="auto"/>
        <w:left w:val="none" w:sz="0" w:space="0" w:color="auto"/>
        <w:bottom w:val="none" w:sz="0" w:space="0" w:color="auto"/>
        <w:right w:val="none" w:sz="0" w:space="0" w:color="auto"/>
      </w:divBdr>
    </w:div>
    <w:div w:id="1907180522">
      <w:bodyDiv w:val="1"/>
      <w:marLeft w:val="0"/>
      <w:marRight w:val="0"/>
      <w:marTop w:val="0"/>
      <w:marBottom w:val="0"/>
      <w:divBdr>
        <w:top w:val="none" w:sz="0" w:space="0" w:color="auto"/>
        <w:left w:val="none" w:sz="0" w:space="0" w:color="auto"/>
        <w:bottom w:val="none" w:sz="0" w:space="0" w:color="auto"/>
        <w:right w:val="none" w:sz="0" w:space="0" w:color="auto"/>
      </w:divBdr>
    </w:div>
    <w:div w:id="1979188318">
      <w:bodyDiv w:val="1"/>
      <w:marLeft w:val="0"/>
      <w:marRight w:val="0"/>
      <w:marTop w:val="0"/>
      <w:marBottom w:val="0"/>
      <w:divBdr>
        <w:top w:val="none" w:sz="0" w:space="0" w:color="auto"/>
        <w:left w:val="none" w:sz="0" w:space="0" w:color="auto"/>
        <w:bottom w:val="none" w:sz="0" w:space="0" w:color="auto"/>
        <w:right w:val="none" w:sz="0" w:space="0" w:color="auto"/>
      </w:divBdr>
    </w:div>
    <w:div w:id="1980917257">
      <w:bodyDiv w:val="1"/>
      <w:marLeft w:val="0"/>
      <w:marRight w:val="0"/>
      <w:marTop w:val="0"/>
      <w:marBottom w:val="0"/>
      <w:divBdr>
        <w:top w:val="none" w:sz="0" w:space="0" w:color="auto"/>
        <w:left w:val="none" w:sz="0" w:space="0" w:color="auto"/>
        <w:bottom w:val="none" w:sz="0" w:space="0" w:color="auto"/>
        <w:right w:val="none" w:sz="0" w:space="0" w:color="auto"/>
      </w:divBdr>
    </w:div>
    <w:div w:id="2002543080">
      <w:bodyDiv w:val="1"/>
      <w:marLeft w:val="0"/>
      <w:marRight w:val="0"/>
      <w:marTop w:val="0"/>
      <w:marBottom w:val="0"/>
      <w:divBdr>
        <w:top w:val="none" w:sz="0" w:space="0" w:color="auto"/>
        <w:left w:val="none" w:sz="0" w:space="0" w:color="auto"/>
        <w:bottom w:val="none" w:sz="0" w:space="0" w:color="auto"/>
        <w:right w:val="none" w:sz="0" w:space="0" w:color="auto"/>
      </w:divBdr>
    </w:div>
    <w:div w:id="2021925301">
      <w:bodyDiv w:val="1"/>
      <w:marLeft w:val="0"/>
      <w:marRight w:val="0"/>
      <w:marTop w:val="0"/>
      <w:marBottom w:val="0"/>
      <w:divBdr>
        <w:top w:val="none" w:sz="0" w:space="0" w:color="auto"/>
        <w:left w:val="none" w:sz="0" w:space="0" w:color="auto"/>
        <w:bottom w:val="none" w:sz="0" w:space="0" w:color="auto"/>
        <w:right w:val="none" w:sz="0" w:space="0" w:color="auto"/>
      </w:divBdr>
    </w:div>
    <w:div w:id="2032022427">
      <w:bodyDiv w:val="1"/>
      <w:marLeft w:val="0"/>
      <w:marRight w:val="0"/>
      <w:marTop w:val="0"/>
      <w:marBottom w:val="0"/>
      <w:divBdr>
        <w:top w:val="none" w:sz="0" w:space="0" w:color="auto"/>
        <w:left w:val="none" w:sz="0" w:space="0" w:color="auto"/>
        <w:bottom w:val="none" w:sz="0" w:space="0" w:color="auto"/>
        <w:right w:val="none" w:sz="0" w:space="0" w:color="auto"/>
      </w:divBdr>
    </w:div>
    <w:div w:id="2079588924">
      <w:bodyDiv w:val="1"/>
      <w:marLeft w:val="0"/>
      <w:marRight w:val="0"/>
      <w:marTop w:val="0"/>
      <w:marBottom w:val="0"/>
      <w:divBdr>
        <w:top w:val="none" w:sz="0" w:space="0" w:color="auto"/>
        <w:left w:val="none" w:sz="0" w:space="0" w:color="auto"/>
        <w:bottom w:val="none" w:sz="0" w:space="0" w:color="auto"/>
        <w:right w:val="none" w:sz="0" w:space="0" w:color="auto"/>
      </w:divBdr>
    </w:div>
    <w:div w:id="2085755449">
      <w:bodyDiv w:val="1"/>
      <w:marLeft w:val="0"/>
      <w:marRight w:val="0"/>
      <w:marTop w:val="0"/>
      <w:marBottom w:val="0"/>
      <w:divBdr>
        <w:top w:val="none" w:sz="0" w:space="0" w:color="auto"/>
        <w:left w:val="none" w:sz="0" w:space="0" w:color="auto"/>
        <w:bottom w:val="none" w:sz="0" w:space="0" w:color="auto"/>
        <w:right w:val="none" w:sz="0" w:space="0" w:color="auto"/>
      </w:divBdr>
    </w:div>
    <w:div w:id="2109306816">
      <w:bodyDiv w:val="1"/>
      <w:marLeft w:val="0"/>
      <w:marRight w:val="0"/>
      <w:marTop w:val="0"/>
      <w:marBottom w:val="0"/>
      <w:divBdr>
        <w:top w:val="none" w:sz="0" w:space="0" w:color="auto"/>
        <w:left w:val="none" w:sz="0" w:space="0" w:color="auto"/>
        <w:bottom w:val="none" w:sz="0" w:space="0" w:color="auto"/>
        <w:right w:val="none" w:sz="0" w:space="0" w:color="auto"/>
      </w:divBdr>
    </w:div>
    <w:div w:id="2135319356">
      <w:bodyDiv w:val="1"/>
      <w:marLeft w:val="0"/>
      <w:marRight w:val="0"/>
      <w:marTop w:val="0"/>
      <w:marBottom w:val="0"/>
      <w:divBdr>
        <w:top w:val="none" w:sz="0" w:space="0" w:color="auto"/>
        <w:left w:val="none" w:sz="0" w:space="0" w:color="auto"/>
        <w:bottom w:val="none" w:sz="0" w:space="0" w:color="auto"/>
        <w:right w:val="none" w:sz="0" w:space="0" w:color="auto"/>
      </w:divBdr>
    </w:div>
    <w:div w:id="2136172826">
      <w:bodyDiv w:val="1"/>
      <w:marLeft w:val="0"/>
      <w:marRight w:val="0"/>
      <w:marTop w:val="0"/>
      <w:marBottom w:val="0"/>
      <w:divBdr>
        <w:top w:val="none" w:sz="0" w:space="0" w:color="auto"/>
        <w:left w:val="none" w:sz="0" w:space="0" w:color="auto"/>
        <w:bottom w:val="none" w:sz="0" w:space="0" w:color="auto"/>
        <w:right w:val="none" w:sz="0" w:space="0" w:color="auto"/>
      </w:divBdr>
    </w:div>
    <w:div w:id="213813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urnal.idu.ac.id/index.php/DefenseJournal" TargetMode="Externa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creativecommons.org/licenses/by-nc/4.0/)" TargetMode="External"/><Relationship Id="rId22"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vi%20MR\Downloads\Template%20Journal%20UNHAN%20FINAL.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57272CD-BBDC-4EEA-A3ED-AFE1E1DDC930}"/>
      </w:docPartPr>
      <w:docPartBody>
        <w:p w:rsidR="00000000" w:rsidRDefault="00A719CD">
          <w:r w:rsidRPr="0075520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ulliver">
    <w:altName w:val="Calibri"/>
    <w:panose1 w:val="00000000000000000000"/>
    <w:charset w:val="00"/>
    <w:family w:val="modern"/>
    <w:notTrueType/>
    <w:pitch w:val="variable"/>
    <w:sig w:usb0="800000AF" w:usb1="50002048"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9CD"/>
    <w:rsid w:val="00A719CD"/>
    <w:rsid w:val="00C63AE9"/>
    <w:rsid w:val="00EF074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19C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0B45FD-0959-4A65-930B-9E5C1E07FAAB}">
  <we:reference id="wa104382081" version="1.55.1.0" store="en-US" storeType="OMEX"/>
  <we:alternateReferences>
    <we:reference id="wa104382081" version="1.55.1.0" store="" storeType="OMEX"/>
  </we:alternateReferences>
  <we:properties>
    <we:property name="MENDELEY_CITATIONS" value="[{&quot;citationID&quot;:&quot;MENDELEY_CITATION_9cdd21e3-c785-40f4-817a-c4cf4240739c&quot;,&quot;citationItems&quot;:[{&quot;id&quot;:&quot;bc018b86-0e20-5f0a-b1b1-0fa9def3ec80&quot;,&quot;itemData&quot;:{&quot;DOI&quot;:&quot;10.30659/jpsa.v16i1.4320&quot;,&quot;ISSN&quot;:&quot;1829-9172&quot;,&quot;abstract&quot;:&quot;Walaupun Indonesia sebagai negara maritime dengan sebagian besar berupa lautan, tetapi terdapat beberapa wilayah di Indonesia yang berbatasan darat dengan negara tetangga, yaitu di Pulau Kalimantan yang berbatasan dengan Malaysia, Papua berbatasan dengan Papua Nugini, dan Nusa Tenggara Timur dimana berbatasan dengan Timor Leste. Daerah perbatasan ini dapat dianggap sebagai tolak ukur pembangunan dari suatu negara. Hal ini dikarenakan karena secara geografis Kawasan perbatasan jauh dari pusat Pemerintahan, maka apabila kondisi Kawasan perbatasan maju jika ditinjau dari pembangunannya maka Pemerintah dapat dianggap secara umum telah berhasil meratakan pembangunan. Pembangunan infrastruktur adalah salah satu hal yang paling menonjol di daerah perbatasan. Dengan infrastruktur yang lengkap dan bermutu baik, maka Kawasan perbatasan sebagai cerminan diri dari suatu negara akan terasa semakin jelas. Namun demikian, sebagaimana konsep dasar pembangunan infrastruktur yang ada, pembangunan di daerah perbatasan pun perlu memperhitungkan karakteristik geoteknik wilayah tersebut. Posisi daerah perbatasan yang umumnya jauh dan sukar dijangkau pun membuat pembangunan infrastruktur menemui kendalanya sendiri. Oleh karena itu, pada tulisan ini melakukan tinjauan terhadap permasalahan geoteknik berdasarkan studi literatur yang ada di daerah perbatasan Indonesia yang berbatasan dengan Timor Leste, yaitu Kabupaten Belu. Sehingga diharapkan dapat sebagai salah satu kontribusi dalam memberikan sumbangsih referensi mengenai keadaan di daerah perbatasan. Kondisi geoteknik daerah perbatasan yang ditinjau pada tulisan ini mencangkup kondisi tanah, batuan dan topografi, yang dapat digunakan sebagai dasar dari pembangunan infrastruktur.&quot;,&quot;author&quot;:[{&quot;dropping-particle&quot;:&quot;&quot;,&quot;family&quot;:&quot;Sari&quot;,&quot;given&quot;:&quot;Undayani Cita&quot;,&quot;non-dropping-particle&quot;:&quot;&quot;,&quot;parse-names&quot;:false,&quot;suffix&quot;:&quot;&quot;},{&quot;dropping-particle&quot;:&quot;&quot;,&quot;family&quot;:&quot;Rahman&quot;,&quot;given&quot;:&quot;Boby&quot;,&quot;non-dropping-particle&quot;:&quot;&quot;,&quot;parse-names&quot;:false,&quot;suffix&quot;:&quot;&quot;}],&quot;container-title&quot;:&quot;Jurnal Planologi&quot;,&quot;id&quot;:&quot;bc018b86-0e20-5f0a-b1b1-0fa9def3ec80&quot;,&quot;issue&quot;:&quot;1&quot;,&quot;issued&quot;:{&quot;date-parts&quot;:[[&quot;2019&quot;]]},&quot;page&quot;:&quot;32&quot;,&quot;title&quot;:&quot;Studi Literatur: Kajian Geoteknik Daerah Perbatasan sebagai Salah Satu Faktor dalam Penguatan Infrastruktur Daerah Perbatasan di Kabupaten Belu, Nusa Tenggara Timur&quot;,&quot;type&quot;:&quot;article-journal&quot;,&quot;volume&quot;:&quot;16&quot;},&quot;uris&quot;:[&quot;http://www.mendeley.com/documents/?uuid=1a0b70e3-ab7d-46e9-a5bf-c63b1b23fa42&quot;],&quot;isTemporary&quot;:false,&quot;legacyDesktopId&quot;:&quot;1a0b70e3-ab7d-46e9-a5bf-c63b1b23fa42&quot;}],&quot;properties&quot;:{&quot;noteIndex&quot;:0},&quot;isEdited&quot;:false,&quot;manualOverride&quot;:{&quot;citeprocText&quot;:&quot;(Sari &amp;#38; Rahman, 2019)&quot;,&quot;isManuallyOverridden&quot;:false,&quot;manualOverrideText&quot;:&quot;&quot;},&quot;citationTag&quot;:&quot;MENDELEY_CITATION_v3_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&quot;},{&quot;citationID&quot;:&quot;MENDELEY_CITATION_4137dc08-33b6-411c-bce2-141b6147c511&quot;,&quot;citationItems&quot;:[{&quot;id&quot;:&quot;b64b32cc-ca39-5394-a341-3854855241e8&quot;,&quot;itemData&quot;:{&quot;author&quot;:[{&quot;dropping-particle&quot;:&quot;&quot;,&quot;family&quot;:&quot;Fachri&quot;,&quot;given&quot;:&quot;Yuli&quot;,&quot;non-dropping-particle&quot;:&quot;&quot;,&quot;parse-names&quot;:false,&quot;suffix&quot;:&quot;&quot;}],&quot;container-title&quot;:&quot;Politik, Birokrasi dan Perubahan Sosial Ke-II “Pilkada Serentak, Untung Rugi dan Korupsi Politik”&quot;,&quot;id&quot;:&quot;b64b32cc-ca39-5394-a341-3854855241e8&quot;,&quot;issued&quot;:{&quot;date-parts&quot;:[[&quot;2015&quot;]]},&quot;page&quot;:&quot;2015&quot;,&quot;title&quot;:&quot;KEBIJAKAN PEMERINTAH INDONESIA DALAM PENGELOLAAN WILAYAH PERBATASAN (STUDI KASUS PERBATASAN INDONESIA DAN MALAYSIA)&quot;,&quot;type&quot;:&quot;article-journal&quot;},&quot;uris&quot;:[&quot;http://www.mendeley.com/documents/?uuid=10631950-1d85-4154-bc27-b66e1cdcf94b&quot;],&quot;isTemporary&quot;:false,&quot;legacyDesktopId&quot;:&quot;10631950-1d85-4154-bc27-b66e1cdcf94b&quot;},{&quot;id&quot;:&quot;742fa28e-2922-5bce-9899-dbdfe15c32f0&quot;,&quot;itemData&quot;:{&quot;abstract&quot;:&quot;Pembangunan kawasan perbatasan selalu menjadi tema perbincangan yang menarik, hal ini terbukti ketika isu pembangunan kawasan perbatasan masuk menjadi salah satu agenda dalam rencana pembangunan nasional. Perbatasan negara mempunyai makna strategis bagi Indonesia terutama dari sisi pertahanan-keamanan, ekonomi-perdagangan dan sosial-budaya. Artikel ini merupakan sebuah upaya untuk mendeskripsi pengelolaan kawasan perbatasan darat yang terdapat di Kalimantan Utara. Kawasan perbatasan darat provinsi Kalimantan Utara berada di Kabupaten Malinau dan Kabupaten Nunukan tersebar di 17 Kecamatan yang mana berbatasan langsung dengan negara tetangga Malaysia. Posisi yang berdekatan memungkinkan terjadinya interaksi dan aktivitas-aktivitas lintas batas negara antar masyarakat di kawasan perbatasan darat tersebut. Dengan segala potensi yang dimilikinya kawasan perbatasan di Kalimantan Utara mempunyai potensi yang sangat besar untuk dikembangkan, sehingga dibutuhkan kebijakan dan pengelolaan yang tepat agar ekspektasi pemerintah dan masyarakat untuk menjadikan kawasan perbatasan sebagai pusat pertumbuhan ekonomi baru dapat diwujudkan.&quot;,&quot;author&quot;:[{&quot;dropping-particle&quot;:&quot;&quot;,&quot;family&quot;:&quot;Sudiar&quot;,&quot;given&quot;:&quot;Sonny&quot;,&quot;non-dropping-particle&quot;:&quot;&quot;,&quot;parse-names&quot;:false,&quot;suffix&quot;:&quot;&quot;}],&quot;container-title&quot;:&quot;Jurnal Administrative Reform&quot;,&quot;id&quot;:&quot;742fa28e-2922-5bce-9899-dbdfe15c32f0&quot;,&quot;issue&quot;:&quot;4&quot;,&quot;issued&quot;:{&quot;date-parts&quot;:[[&quot;2015&quot;]]},&quot;page&quot;:&quot;489-500&quot;,&quot;title&quot;:&quot;Pembangunan Wilayah Perbatasan Negara: Gambaran Tentang Strategi Pengelolaan Kawasan Perbatasan Darat di Provinsi Kalimantan Utara&quot;,&quot;type&quot;:&quot;article-journal&quot;,&quot;volume&quot;:&quot;3&quot;},&quot;uris&quot;:[&quot;http://www.mendeley.com/documents/?uuid=b8e1310a-624f-4d0b-ae2c-946a27e41ed3&quot;],&quot;isTemporary&quot;:false,&quot;legacyDesktopId&quot;:&quot;b8e1310a-624f-4d0b-ae2c-946a27e41ed3&quot;}],&quot;properties&quot;:{&quot;noteIndex&quot;:0},&quot;isEdited&quot;:false,&quot;manualOverride&quot;:{&quot;citeprocText&quot;:&quot;(Fachri, 2015; Sudiar, 2015)&quot;,&quot;isManuallyOverridden&quot;:false,&quot;manualOverrideText&quot;:&quot;&quot;},&quot;citationTag&quot;:&quot;MENDELEY_CITATION_v3_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&quot;},{&quot;citationID&quot;:&quot;MENDELEY_CITATION_987131d3-ea16-4907-83bd-1e38da110d48&quot;,&quot;citationItems&quot;:[{&quot;id&quot;:&quot;0685207c-6585-5131-9e57-bdcb04fd8e03&quot;,&quot;itemData&quot;:{&quot;DOI&quot;:&quot;10.36982/jpg.v8i4.3386&quot;,&quot;ISSN&quot;:&quot;2502-0900&quot;,&quot;abstract&quot;:&quot;This study analyzes the collaborative efforts between Indonesia and Timor-Leste to reduce smuggling along their border regions. This qualitative research employs a document study technique, involving the analysis of secondary data obtained from books, journals, websites, and reports and this study utilizes the concepts of Border Diplomacy and International Cooperation. In pursuit of this objective, both countries have implemented border diplomacy to define their national boundaries and foster economic cooperation and cross-border collaboration to strengthen diplomatic relations and promote economic development in the border regions between the two nations. International cooperation in the border region encompasses various sectors, including the economic, social, and cultural realms, aimed at addressing issues such as smuggling. The Border Liaison Committee (BLC), led by the Vice Governor of NTT, serves as Border Liaison Committee and is responsible for coordinating social, economic, and cultural activities to enhance well-being and security in the border areas. Additionally, security cooperation in the border region involves the Indonesian National Police (POLRI) and the Timor-Leste National Police (PNTL) with the goal of addressing illegal entry, smuggling, and cross-border criminal activities. Lastly, the development of Border Crossing Posts (Pos Lintas Batas Negara - PLBN), such as PLBN Mota’ain, PLBN Wini, and PLBN Motamasin, had a significant impact on security, border, the economy, and surveillance between two countries.&quot;,&quot;author&quot;:[{&quot;dropping-particle&quot;:&quot;&quot;,&quot;family&quot;:&quot;Rokhanyah&quot;,&quot;given&quot;:&quot;Hesti&quot;,&quot;non-dropping-particle&quot;:&quot;&quot;,&quot;parse-names&quot;:false,&quot;suffix&quot;:&quot;&quot;},{&quot;dropping-particle&quot;:&quot;&quot;,&quot;family&quot;:&quot;Noor&quot;,&quot;given&quot;:&quot;M. Ilham Nazaruddin&quot;,&quot;non-dropping-particle&quot;:&quot;&quot;,&quot;parse-names&quot;:false,&quot;suffix&quot;:&quot;&quot;},{&quot;dropping-particle&quot;:&quot;&quot;,&quot;family&quot;:&quot;Harahap&quot;,&quot;given&quot;:&quot;Ali Musa&quot;,&quot;non-dropping-particle&quot;:&quot;&quot;,&quot;parse-names&quot;:false,&quot;suffix&quot;:&quot;&quot;},{&quot;dropping-particle&quot;:&quot;&quot;,&quot;family&quot;:&quot;Wijaya&quot;,&quot;given&quot;:&quot;Bagas Sagita&quot;,&quot;non-dropping-particle&quot;:&quot;&quot;,&quot;parse-names&quot;:false,&quot;suffix&quot;:&quot;&quot;},{&quot;dropping-particle&quot;:&quot;&quot;,&quot;family&quot;:&quot;Amalia&quot;,&quot;given&quot;:&quot;Novi Rizka&quot;,&quot;non-dropping-particle&quot;:&quot;&quot;,&quot;parse-names&quot;:false,&quot;suffix&quot;:&quot;&quot;}],&quot;container-title&quot;:&quot;Jurnal Pemerintahan dan Politik&quot;,&quot;id&quot;:&quot;0685207c-6585-5131-9e57-bdcb04fd8e03&quot;,&quot;issue&quot;:&quot;4&quot;,&quot;issued&quot;:{&quot;date-parts&quot;:[[&quot;2023&quot;]]},&quot;page&quot;:&quot;305-313&quot;,&quot;title&quot;:&quot;Kolaborasi Kebijakan Pemerintah dalam Mengurangi Penyelundupan di Daerah Perbatasan (Studi Kasus Republik Indonesia &amp; Republik Demokratik Timor Leste)&quot;,&quot;type&quot;:&quot;article-journal&quot;,&quot;volume&quot;:&quot;8&quot;},&quot;uris&quot;:[&quot;http://www.mendeley.com/documents/?uuid=1ec2cf4f-85c8-4904-aa00-efd62b1349b6&quot;],&quot;isTemporary&quot;:false,&quot;legacyDesktopId&quot;:&quot;1ec2cf4f-85c8-4904-aa00-efd62b1349b6&quot;}],&quot;properties&quot;:{&quot;noteIndex&quot;:0},&quot;isEdited&quot;:false,&quot;manualOverride&quot;:{&quot;citeprocText&quot;:&quot;(Rokhanyah, Noor, Harahap, Wijaya, &amp;#38; Amalia, 2023)&quot;,&quot;isManuallyOverridden&quot;:false,&quot;manualOverrideText&quot;:&quot;&quot;},&quot;citationTag&quot;:&quot;MENDELEY_CITATION_v3_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&quot;},{&quot;citationID&quot;:&quot;MENDELEY_CITATION_9efce8ba-8503-4c8f-a7aa-13c812967aba&quot;,&quot;citationItems&quot;:[{&quot;id&quot;:&quot;500aeb4f-f5b8-5c70-8766-c7d27ef03927&quot;,&quot;itemData&quot;:{&quot;URL&quot;:&quot;https://www.adb.org/news/adb-indonesia-and-timor-leste-sign-agreement-cross-border-trade-and-cooperation&quot;,&quot;author&quot;:[{&quot;dropping-particle&quot;:&quot;&quot;,&quot;family&quot;:&quot;Davis&quot;,&quot;given&quot;:&quot;Robert&quot;,&quot;non-dropping-particle&quot;:&quot;&quot;,&quot;parse-names&quot;:false,&quot;suffix&quot;:&quot;&quot;}],&quot;container-title&quot;:&quot;Asian Development Bank (ADB)&quot;,&quot;id&quot;:&quot;500aeb4f-f5b8-5c70-8766-c7d27ef03927&quot;,&quot;issued&quot;:{&quot;date-parts&quot;:[[&quot;2019&quot;]]},&quot;title&quot;:&quot;Indonesia, and Timor-Leste Sign Agreement on Cross-Border Trade and Cooperation.&quot;,&quot;type&quot;:&quot;webpage&quot;},&quot;uris&quot;:[&quot;http://www.mendeley.com/documents/?uuid=40eaf112-dd9f-47e6-aa68-0136e0ef1744&quot;],&quot;isTemporary&quot;:false,&quot;legacyDesktopId&quot;:&quot;40eaf112-dd9f-47e6-aa68-0136e0ef1744&quot;}],&quot;properties&quot;:{&quot;noteIndex&quot;:0},&quot;isEdited&quot;:false,&quot;manualOverride&quot;:{&quot;citeprocText&quot;:&quot;(Davis, 2019)&quot;,&quot;isManuallyOverridden&quot;:false,&quot;manualOverrideText&quot;:&quot;&quot;},&quot;citationTag&quot;:&quot;MENDELEY_CITATION_v3_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&quot;},{&quot;citationID&quot;:&quot;MENDELEY_CITATION_5d677d92-f621-4159-95be-1bd82e8eba85&quot;,&quot;citationItems&quot;:[{&quot;id&quot;:&quot;0685207c-6585-5131-9e57-bdcb04fd8e03&quot;,&quot;itemData&quot;:{&quot;DOI&quot;:&quot;10.36982/jpg.v8i4.3386&quot;,&quot;ISSN&quot;:&quot;2502-0900&quot;,&quot;abstract&quot;:&quot;This study analyzes the collaborative efforts between Indonesia and Timor-Leste to reduce smuggling along their border regions. This qualitative research employs a document study technique, involving the analysis of secondary data obtained from books, journals, websites, and reports and this study utilizes the concepts of Border Diplomacy and International Cooperation. In pursuit of this objective, both countries have implemented border diplomacy to define their national boundaries and foster economic cooperation and cross-border collaboration to strengthen diplomatic relations and promote economic development in the border regions between the two nations. International cooperation in the border region encompasses various sectors, including the economic, social, and cultural realms, aimed at addressing issues such as smuggling. The Border Liaison Committee (BLC), led by the Vice Governor of NTT, serves as Border Liaison Committee and is responsible for coordinating social, economic, and cultural activities to enhance well-being and security in the border areas. Additionally, security cooperation in the border region involves the Indonesian National Police (POLRI) and the Timor-Leste National Police (PNTL) with the goal of addressing illegal entry, smuggling, and cross-border criminal activities. Lastly, the development of Border Crossing Posts (Pos Lintas Batas Negara - PLBN), such as PLBN Mota’ain, PLBN Wini, and PLBN Motamasin, had a significant impact on security, border, the economy, and surveillance between two countries.&quot;,&quot;author&quot;:[{&quot;dropping-particle&quot;:&quot;&quot;,&quot;family&quot;:&quot;Rokhanyah&quot;,&quot;given&quot;:&quot;Hesti&quot;,&quot;non-dropping-particle&quot;:&quot;&quot;,&quot;parse-names&quot;:false,&quot;suffix&quot;:&quot;&quot;},{&quot;dropping-particle&quot;:&quot;&quot;,&quot;family&quot;:&quot;Noor&quot;,&quot;given&quot;:&quot;M. Ilham Nazaruddin&quot;,&quot;non-dropping-particle&quot;:&quot;&quot;,&quot;parse-names&quot;:false,&quot;suffix&quot;:&quot;&quot;},{&quot;dropping-particle&quot;:&quot;&quot;,&quot;family&quot;:&quot;Harahap&quot;,&quot;given&quot;:&quot;Ali Musa&quot;,&quot;non-dropping-particle&quot;:&quot;&quot;,&quot;parse-names&quot;:false,&quot;suffix&quot;:&quot;&quot;},{&quot;dropping-particle&quot;:&quot;&quot;,&quot;family&quot;:&quot;Wijaya&quot;,&quot;given&quot;:&quot;Bagas Sagita&quot;,&quot;non-dropping-particle&quot;:&quot;&quot;,&quot;parse-names&quot;:false,&quot;suffix&quot;:&quot;&quot;},{&quot;dropping-particle&quot;:&quot;&quot;,&quot;family&quot;:&quot;Amalia&quot;,&quot;given&quot;:&quot;Novi Rizka&quot;,&quot;non-dropping-particle&quot;:&quot;&quot;,&quot;parse-names&quot;:false,&quot;suffix&quot;:&quot;&quot;}],&quot;container-title&quot;:&quot;Jurnal Pemerintahan dan Politik&quot;,&quot;id&quot;:&quot;0685207c-6585-5131-9e57-bdcb04fd8e03&quot;,&quot;issue&quot;:&quot;4&quot;,&quot;issued&quot;:{&quot;date-parts&quot;:[[&quot;2023&quot;]]},&quot;page&quot;:&quot;305-313&quot;,&quot;title&quot;:&quot;Kolaborasi Kebijakan Pemerintah dalam Mengurangi Penyelundupan di Daerah Perbatasan (Studi Kasus Republik Indonesia &amp; Republik Demokratik Timor Leste)&quot;,&quot;type&quot;:&quot;article-journal&quot;,&quot;volume&quot;:&quot;8&quot;},&quot;uris&quot;:[&quot;http://www.mendeley.com/documents/?uuid=1ec2cf4f-85c8-4904-aa00-efd62b1349b6&quot;],&quot;isTemporary&quot;:false,&quot;legacyDesktopId&quot;:&quot;1ec2cf4f-85c8-4904-aa00-efd62b1349b6&quot;}],&quot;properties&quot;:{&quot;noteIndex&quot;:0},&quot;isEdited&quot;:false,&quot;manualOverride&quot;:{&quot;citeprocText&quot;:&quot;(Rokhanyah et al., 2023)&quot;,&quot;isManuallyOverridden&quot;:false,&quot;manualOverrideText&quot;:&quot;&quot;},&quot;citationTag&quot;:&quot;MENDELEY_CITATION_v3_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&quot;},{&quot;citationID&quot;:&quot;MENDELEY_CITATION_285358f5-2d12-4fb8-bd74-86d8a0b5dcbf&quot;,&quot;citationItems&quot;:[{&quot;id&quot;:&quot;4645f56e-131f-5f87-8fa3-e526de88a4f5&quot;,&quot;itemData&quot;:{&quot;DOI&quot;:&quot;10.20885/iustum.vol22.iss2.art8&quot;,&quot;ISSN&quot;:&quot;08548498&quot;,&quot;abstract&quot;:&quot;The primary problem in this study is how the decision-making authority for border cooperation&quot;,&quot;author&quot;:[{&quot;dropping-particle&quot;:&quot;&quot;,&quot;family&quot;:&quot;Putra&quot;,&quot;given&quot;:&quot;Aryono&quot;,&quot;non-dropping-particle&quot;:&quot;&quot;,&quot;parse-names&quot;:false,&quot;suffix&quot;:&quot;&quot;}],&quot;container-title&quot;:&quot;Jurnal Hukum IUS QUIA IUSTUM&quot;,&quot;id&quot;:&quot;4645f56e-131f-5f87-8fa3-e526de88a4f5&quot;,&quot;issue&quot;:&quot;2&quot;,&quot;issued&quot;:{&quot;date-parts&quot;:[[&quot;2015&quot;]]},&quot;page&quot;:&quot;308-326&quot;,&quot;title&quot;:&quot;Hubungan Kerjasama Perbatasan Indonesia-Malaysia (Studi Kasus Perbatasan Nunukan-Tawau)&quot;,&quot;type&quot;:&quot;article-journal&quot;,&quot;volume&quot;:&quot;22&quot;},&quot;uris&quot;:[&quot;http://www.mendeley.com/documents/?uuid=0db55700-a522-40de-b262-72c5291b2eba&quot;],&quot;isTemporary&quot;:false,&quot;legacyDesktopId&quot;:&quot;0db55700-a522-40de-b262-72c5291b2eba&quot;}],&quot;properties&quot;:{&quot;noteIndex&quot;:0},&quot;isEdited&quot;:false,&quot;manualOverride&quot;:{&quot;citeprocText&quot;:&quot;(Putra, 2015)&quot;,&quot;isManuallyOverridden&quot;:false,&quot;manualOverrideText&quot;:&quot;&quot;},&quot;citationTag&quot;:&quot;MENDELEY_CITATION_v3_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&quot;},{&quot;citationID&quot;:&quot;MENDELEY_CITATION_64105d47-f1ca-40ff-a09d-b54dbad0eb81&quot;,&quot;citationItems&quot;:[{&quot;id&quot;:&quot;80495b7f-5272-5990-aabc-a1107d029c23&quot;,&quot;itemData&quot;:{&quot;DOI&quot;:&quot;10.1093/ia/iix069&quot;,&quot;ISSN&quot;:&quot;14682346&quot;,&quot;author&quot;:[{&quot;dropping-particle&quot;:&quot;&quot;,&quot;family&quot;:&quot;Tholens&quot;,&quot;given&quot;:&quot;Simone&quot;,&quot;non-dropping-particle&quot;:&quot;&quot;,&quot;parse-names&quot;:false,&quot;suffix&quot;:&quot;&quot;}],&quot;container-title&quot;:&quot;International Affairs&quot;,&quot;id&quot;:&quot;80495b7f-5272-5990-aabc-a1107d029c23&quot;,&quot;issue&quot;:&quot;4&quot;,&quot;issued&quot;:{&quot;date-parts&quot;:[[&quot;2017&quot;]]},&quot;page&quot;:&quot;865-882&quot;,&quot;title&quot;:&quot;Border management in an era of ‘statebuilding lite’: Security assistance and Lebanon’s hybrid sovereignty&quot;,&quot;type&quot;:&quot;article-journal&quot;,&quot;volume&quot;:&quot;93&quot;},&quot;uris&quot;:[&quot;http://www.mendeley.com/documents/?uuid=26adc706-57c8-40e6-a82a-9d2e1ceedd25&quot;],&quot;isTemporary&quot;:false,&quot;legacyDesktopId&quot;:&quot;26adc706-57c8-40e6-a82a-9d2e1ceedd25&quot;}],&quot;properties&quot;:{&quot;noteIndex&quot;:0},&quot;isEdited&quot;:false,&quot;manualOverride&quot;:{&quot;citeprocText&quot;:&quot;(Tholens, 2017)&quot;,&quot;isManuallyOverridden&quot;:false,&quot;manualOverrideText&quot;:&quot;&quot;},&quot;citationTag&quot;:&quot;MENDELEY_CITATION_v3_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&quot;},{&quot;citationID&quot;:&quot;MENDELEY_CITATION_932be0e9-c061-4b6a-a02b-ffa008c58ab6&quot;,&quot;citationItems&quot;:[{&quot;id&quot;:&quot;742fa28e-2922-5bce-9899-dbdfe15c32f0&quot;,&quot;itemData&quot;:{&quot;abstract&quot;:&quot;Pembangunan kawasan perbatasan selalu menjadi tema perbincangan yang menarik, hal ini terbukti ketika isu pembangunan kawasan perbatasan masuk menjadi salah satu agenda dalam rencana pembangunan nasional. Perbatasan negara mempunyai makna strategis bagi Indonesia terutama dari sisi pertahanan-keamanan, ekonomi-perdagangan dan sosial-budaya. Artikel ini merupakan sebuah upaya untuk mendeskripsi pengelolaan kawasan perbatasan darat yang terdapat di Kalimantan Utara. Kawasan perbatasan darat provinsi Kalimantan Utara berada di Kabupaten Malinau dan Kabupaten Nunukan tersebar di 17 Kecamatan yang mana berbatasan langsung dengan negara tetangga Malaysia. Posisi yang berdekatan memungkinkan terjadinya interaksi dan aktivitas-aktivitas lintas batas negara antar masyarakat di kawasan perbatasan darat tersebut. Dengan segala potensi yang dimilikinya kawasan perbatasan di Kalimantan Utara mempunyai potensi yang sangat besar untuk dikembangkan, sehingga dibutuhkan kebijakan dan pengelolaan yang tepat agar ekspektasi pemerintah dan masyarakat untuk menjadikan kawasan perbatasan sebagai pusat pertumbuhan ekonomi baru dapat diwujudkan.&quot;,&quot;author&quot;:[{&quot;dropping-particle&quot;:&quot;&quot;,&quot;family&quot;:&quot;Sudiar&quot;,&quot;given&quot;:&quot;Sonny&quot;,&quot;non-dropping-particle&quot;:&quot;&quot;,&quot;parse-names&quot;:false,&quot;suffix&quot;:&quot;&quot;}],&quot;container-title&quot;:&quot;Jurnal Administrative Reform&quot;,&quot;id&quot;:&quot;742fa28e-2922-5bce-9899-dbdfe15c32f0&quot;,&quot;issue&quot;:&quot;4&quot;,&quot;issued&quot;:{&quot;date-parts&quot;:[[&quot;2015&quot;]]},&quot;page&quot;:&quot;489-500&quot;,&quot;title&quot;:&quot;Pembangunan Wilayah Perbatasan Negara: Gambaran Tentang Strategi Pengelolaan Kawasan Perbatasan Darat di Provinsi Kalimantan Utara&quot;,&quot;type&quot;:&quot;article-journal&quot;,&quot;volume&quot;:&quot;3&quot;},&quot;uris&quot;:[&quot;http://www.mendeley.com/documents/?uuid=b8e1310a-624f-4d0b-ae2c-946a27e41ed3&quot;],&quot;isTemporary&quot;:false,&quot;legacyDesktopId&quot;:&quot;b8e1310a-624f-4d0b-ae2c-946a27e41ed3&quot;}],&quot;properties&quot;:{&quot;noteIndex&quot;:0},&quot;isEdited&quot;:false,&quot;manualOverride&quot;:{&quot;citeprocText&quot;:&quot;(Sudiar, 2015)&quot;,&quot;isManuallyOverridden&quot;:false,&quot;manualOverrideText&quot;:&quot;&quot;},&quot;citationTag&quot;:&quot;MENDELEY_CITATION_v3_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&quot;},{&quot;citationID&quot;:&quot;MENDELEY_CITATION_598b82d6-ac78-4e67-86f7-5da109fa41cd&quot;,&quot;citationItems&quot;:[{&quot;id&quot;:&quot;074ae96d-5175-531b-8bd5-b6413fba3eb3&quot;,&quot;itemData&quot;:{&quot;author&quot;:[{&quot;dropping-particle&quot;:&quot;&quot;,&quot;family&quot;:&quot;Budi&quot;,&quot;given&quot;:&quot;Gunawan&quot;,&quot;non-dropping-particle&quot;:&quot;&quot;,&quot;parse-names&quot;:false,&quot;suffix&quot;:&quot;&quot;},{&quot;dropping-particle&quot;:&quot;&quot;,&quot;family&quot;:&quot;Ratmono&quot;,&quot;given&quot;:&quot;Barito Mulyo&quot;,&quot;non-dropping-particle&quot;:&quot;&quot;,&quot;parse-names&quot;:false,&quot;suffix&quot;:&quot;&quot;}],&quot;container-title&quot;:&quot;Research on humanities and social sciences&quot;,&quot;id&quot;:&quot;074ae96d-5175-531b-8bd5-b6413fba3eb3&quot;,&quot;issue&quot;:&quot;6&quot;,&quot;issued&quot;:{&quot;date-parts&quot;:[[&quot;2018&quot;]]},&quot;page&quot;:&quot;1-6&quot;,&quot;title&quot;:&quot;Perspectives on the Development of Border Regions in Indonesia&quot;,&quot;type&quot;:&quot;article-journal&quot;,&quot;volume&quot;:&quot;8&quot;},&quot;uris&quot;:[&quot;http://www.mendeley.com/documents/?uuid=3fd2fd83-770c-45d7-8aac-ee9d9457b451&quot;],&quot;isTemporary&quot;:false,&quot;legacyDesktopId&quot;:&quot;3fd2fd83-770c-45d7-8aac-ee9d9457b451&quot;}],&quot;properties&quot;:{&quot;noteIndex&quot;:0},&quot;isEdited&quot;:false,&quot;manualOverride&quot;:{&quot;citeprocText&quot;:&quot;(Budi &amp;#38; Ratmono, 2018)&quot;,&quot;isManuallyOverridden&quot;:false,&quot;manualOverrideText&quot;:&quot;&quot;},&quot;citationTag&quot;:&quot;MENDELEY_CITATION_v3_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&quot;},{&quot;citationID&quot;:&quot;MENDELEY_CITATION_67e56c08-300b-4eb1-b316-47f0a325173f&quot;,&quot;citationItems&quot;:[{&quot;id&quot;:&quot;dbd9f162-6b8e-5804-a989-7433e6b6ab2e&quot;,&quot;itemData&quot;:{&quot;DOI&quot;:&quot;10.29121/shodhkosh.v5.i5.2024.2569&quot;,&quot;author&quot;:[{&quot;dropping-particle&quot;:&quot;&quot;,&quot;family&quot;:&quot;Khan&quot;,&quot;given&quot;:&quot;Samim&quot;,&quot;non-dropping-particle&quot;:&quot;&quot;,&quot;parse-names&quot;:false,&quot;suffix&quot;:&quot;&quot;},{&quot;dropping-particle&quot;:&quot;&quot;,&quot;family&quot;:&quot;Shameem&quot;,&quot;given&quot;:&quot;Anjum&quot;,&quot;non-dropping-particle&quot;:&quot;&quot;,&quot;parse-names&quot;:false,&quot;suffix&quot;:&quot;&quot;}],&quot;container-title&quot;:&quot;ShodhKosh: Journal of Visual and Performing Arts&quot;,&quot;id&quot;:&quot;dbd9f162-6b8e-5804-a989-7433e6b6ab2e&quot;,&quot;issued&quot;:{&quot;date-parts&quot;:[[&quot;2024&quot;,&quot;5&quot;,&quot;31&quot;]]},&quot;title&quot;:&quot;BORDERS AT THE MARGINS: LIVED EXPERIENCES AND GOVERNANCE CHALLENGES OF BORDER COMMUNITIES IN JAMMU AND KASHMIR&quot;,&quot;type&quot;:&quot;article-journal&quot;,&quot;volume&quot;:&quot;5&quot;},&quot;uris&quot;:[&quot;http://www.mendeley.com/documents/?uuid=fec7960b-98d9-4cb4-86c3-1988c463320a&quot;],&quot;isTemporary&quot;:false,&quot;legacyDesktopId&quot;:&quot;fec7960b-98d9-4cb4-86c3-1988c463320a&quot;}],&quot;properties&quot;:{&quot;noteIndex&quot;:0},&quot;isEdited&quot;:false,&quot;manualOverride&quot;:{&quot;citeprocText&quot;:&quot;(Khan &amp;#38; Shameem, 2024)&quot;,&quot;isManuallyOverridden&quot;:false,&quot;manualOverrideText&quot;:&quot;&quot;},&quot;citationTag&quot;:&quot;MENDELEY_CITATION_v3_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&quot;},{&quot;citationID&quot;:&quot;MENDELEY_CITATION_133a45de-24c9-4eb1-aeba-f0ca80d38868&quot;,&quot;citationItems&quot;:[{&quot;id&quot;:&quot;d52c6e06-7e1d-59cc-9a28-645e8513e0e5&quot;,&quot;itemData&quot;:{&quot;author&quot;:[{&quot;dropping-particle&quot;:&quot;&quot;,&quot;family&quot;:&quot;Permatasari&quot;,&quot;given&quot;:&quot;Ane&quot;,&quot;non-dropping-particle&quot;:&quot;&quot;,&quot;parse-names&quot;:false,&quot;suffix&quot;:&quot;&quot;}],&quot;container-title&quot;:&quot;Jurnal Media Hukum&quot;,&quot;id&quot;:&quot;d52c6e06-7e1d-59cc-9a28-645e8513e0e5&quot;,&quot;issue&quot;:&quot;2&quot;,&quot;issued&quot;:{&quot;date-parts&quot;:[[&quot;2014&quot;]]},&quot;page&quot;:&quot;225-240&quot;,&quot;title&quot;:&quot;Otonomi Khusus Daerah Masalah Perbatasan&quot;,&quot;type&quot;:&quot;article-journal&quot;,&quot;volume&quot;:&quot;21&quot;},&quot;uris&quot;:[&quot;http://www.mendeley.com/documents/?uuid=5fc96366-1b73-4c24-a663-d3ef604b6464&quot;],&quot;isTemporary&quot;:false,&quot;legacyDesktopId&quot;:&quot;5fc96366-1b73-4c24-a663-d3ef604b6464&quot;}],&quot;properties&quot;:{&quot;noteIndex&quot;:0},&quot;isEdited&quot;:false,&quot;manualOverride&quot;:{&quot;citeprocText&quot;:&quot;(Permatasari, 2014)&quot;,&quot;isManuallyOverridden&quot;:false,&quot;manualOverrideText&quot;:&quot;&quot;},&quot;citationTag&quot;:&quot;MENDELEY_CITATION_v3_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&quot;},{&quot;citationID&quot;:&quot;MENDELEY_CITATION_93d811cf-dc0a-4540-9565-b3fdb2fd9fc8&quot;,&quot;citationItems&quot;:[{&quot;id&quot;:&quot;6b0574a4-27bb-5994-8ae8-7c5bfd180f54&quot;,&quot;itemData&quot;:{&quot;DOI&quot;:&quot;10.1111/sjtg.12059&quot;,&quot;author&quot;:[{&quot;dropping-particle&quot;:&quot;&quot;,&quot;family&quot;:&quot;Missbach&quot;,&quot;given&quot;:&quot;Antje&quot;,&quot;non-dropping-particle&quot;:&quot;&quot;,&quot;parse-names&quot;:false,&quot;suffix&quot;:&quot;&quot;}],&quot;container-title&quot;:&quot;Singapore Journal of Tropical Geography&quot;,&quot;id&quot;:&quot;6b0574a4-27bb-5994-8ae8-7c5bfd180f54&quot;,&quot;issued&quot;:{&quot;date-parts&quot;:[[&quot;2014&quot;,&quot;5&quot;,&quot;1&quot;]]},&quot;title&quot;:&quot;Doors and fences: Controlling Indonesia's porous borders and policing asylum seekers&quot;,&quot;type&quot;:&quot;article-journal&quot;,&quot;volume&quot;:&quot;35&quot;},&quot;uris&quot;:[&quot;http://www.mendeley.com/documents/?uuid=17a5c1f9-b235-46cb-b6c5-7054316a1d42&quot;],&quot;isTemporary&quot;:false,&quot;legacyDesktopId&quot;:&quot;17a5c1f9-b235-46cb-b6c5-7054316a1d42&quot;}],&quot;properties&quot;:{&quot;noteIndex&quot;:0},&quot;isEdited&quot;:false,&quot;manualOverride&quot;:{&quot;citeprocText&quot;:&quot;(Missbach, 2014)&quot;,&quot;isManuallyOverridden&quot;:false,&quot;manualOverrideText&quot;:&quot;&quot;},&quot;citationTag&quot;:&quot;MENDELEY_CITATION_v3_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&quot;},{&quot;citationID&quot;:&quot;MENDELEY_CITATION_df2acb17-6708-45cd-a410-3519582fb9c6&quot;,&quot;citationItems&quot;:[{&quot;id&quot;:&quot;0eb5c702-6ed8-503d-868a-cf9348f8b808&quot;,&quot;itemData&quot;:{&quot;ISBN&quot;:&quot;9788578110796&quot;,&quot;ISSN&quot;:&quot;20711050&quot;,&quot;PMID&quot;:&quot;25246403&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Kennedy&quot;,&quot;given&quot;:&quot;Posma Sariguna Johnson&quot;,&quot;non-dropping-particle&quot;:&quot;&quot;,&quot;parse-names&quot;:false,&quot;suffix&quot;:&quot;&quot;}],&quot;container-title&quot;:&quot;Sustainability (Switzerland)&quot;,&quot;id&quot;:&quot;0eb5c702-6ed8-503d-868a-cf9348f8b808&quot;,&quot;issue&quot;:&quot;1&quot;,&quot;issued&quot;:{&quot;date-parts&quot;:[[&quot;2021&quot;]]},&quot;title&quot;:&quot;PENGELOLAAN WILAYAH PERBATASAN NEGARA REPUBLIK INDONESIA&quot;,&quot;type&quot;:&quot;book&quot;,&quot;volume&quot;:&quot;11&quot;},&quot;uris&quot;:[&quot;http://www.mendeley.com/documents/?uuid=4a41a23b-bbda-4af8-838a-d1acce213917&quot;],&quot;isTemporary&quot;:false,&quot;legacyDesktopId&quot;:&quot;4a41a23b-bbda-4af8-838a-d1acce213917&quot;}],&quot;properties&quot;:{&quot;noteIndex&quot;:0},&quot;isEdited&quot;:false,&quot;manualOverride&quot;:{&quot;citeprocText&quot;:&quot;(Kennedy, 2021)&quot;,&quot;isManuallyOverridden&quot;:false,&quot;manualOverrideText&quot;:&quot;&quot;},&quot;citationTag&quot;:&quot;MENDELEY_CITATION_v3_eyJjaXRhdGlvbklEIjoiTUVOREVMRVlfQ0lUQVRJT05fZGYyYWNiMTctNjcwOC00NWNkLWE0MTAtMzUxOTU4MmZiOWM2IiwiY2l0YXRpb25JdGVtcyI6W3siaWQiOiIwZWI1YzcwMi02ZWQ4LTUwM2QtODY4YS1jZjkzNDhmOGI4MDgiLCJpdGVtRGF0YSI6eyJJU0JOIjoiOTc4ODU3ODExMDc5NiIsIklTU04iOiIyMDcxMTA1MCIsIlBNSUQiOiIyNTI0NjQwMy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&quot;},{&quot;citationID&quot;:&quot;MENDELEY_CITATION_79c0f15f-bcd1-44bf-803a-6b3e57775df6&quot;,&quot;citationItems&quot;:[{&quot;id&quot;:&quot;de1a1c50-a63e-5ad5-906e-bc92c4190598&quot;,&quot;itemData&quot;:{&quot;DOI&quot;:&quot;10.31004/joe.v5i3.1543&quot;,&quot;ISSN&quot;:&quot;2655-1365&quot;,&quot;abstract&quot;:&quot;This article describes the condition of the Indonesia-RDTL (Timor Leste) border area, starting from the history of attempts to secede from the Indonesian state, to the threats faced by Indonesia, especially the border communities in facing the worst possibilities that could occur between the two countries. Threats faced by Indonesia include military threats and non-military threats. In general, Indonesia's military strength is far superior in terms of personnel and defense equipment, while in dealing with non-military threats, the threats faced include refugees to smuggling, both narcotics smuggling and illegal firearms smuggling. The defense strategy to the policies implemented by the government are different in dealing with each threat. Policies in the form of adding security posts to improving the quality of personnel are government policy steps in dealing with military threats, while in dealing with non-military threats, policy steps taken by the government include repatriation to resettlement and improving people's living standards. In conclusion, the defense strategy and policies adopted by the government in securing the Indonesia-East Timor border area are a long-term and sustainable strategy to provide a sense of security for all Indonesian people, especially the people in the border areas.&quot;,&quot;author&quot;:[{&quot;dropping-particle&quot;:&quot;&quot;,&quot;family&quot;:&quot;Uly&quot;,&quot;given&quot;:&quot;Hede&quot;,&quot;non-dropping-particle&quot;:&quot;&quot;,&quot;parse-names&quot;:false,&quot;suffix&quot;:&quot;&quot;},{&quot;dropping-particle&quot;:&quot;&quot;,&quot;family&quot;:&quot;Harsono&quot;,&quot;given&quot;:&quot;G.&quot;,&quot;non-dropping-particle&quot;:&quot;&quot;,&quot;parse-names&quot;:false,&quot;suffix&quot;:&quot;&quot;},{&quot;dropping-particle&quot;:&quot;&quot;,&quot;family&quot;:&quot;Supriyatno&quot;,&quot;given&quot;:&quot;M.&quot;,&quot;non-dropping-particle&quot;:&quot;&quot;,&quot;parse-names&quot;:false,&quot;suffix&quot;:&quot;&quot;},{&quot;dropping-particle&quot;:&quot;&quot;,&quot;family&quot;:&quot;Gultom&quot;,&quot;given&quot;:&quot;R. A. G.&quot;,&quot;non-dropping-particle&quot;:&quot;&quot;,&quot;parse-names&quot;:false,&quot;suffix&quot;:&quot;&quot;}],&quot;container-title&quot;:&quot;Journal on Education&quot;,&quot;id&quot;:&quot;de1a1c50-a63e-5ad5-906e-bc92c4190598&quot;,&quot;issue&quot;:&quot;3&quot;,&quot;issued&quot;:{&quot;date-parts&quot;:[[&quot;2023&quot;]]},&quot;page&quot;:&quot;7508-7521&quot;,&quot;title&quot;:&quot;Strategi Pertahanan Negara dalam Mengamankan Wilayah Perbatasan di Indonesia (Studi Kasus Perbatasan Indonesia-RDTL)&quot;,&quot;type&quot;:&quot;article-journal&quot;,&quot;volume&quot;:&quot;5&quot;},&quot;uris&quot;:[&quot;http://www.mendeley.com/documents/?uuid=6299c4b7-d1d2-42d9-82cf-3251442b703d&quot;],&quot;isTemporary&quot;:false,&quot;legacyDesktopId&quot;:&quot;6299c4b7-d1d2-42d9-82cf-3251442b703d&quot;}],&quot;properties&quot;:{&quot;noteIndex&quot;:0},&quot;isEdited&quot;:false,&quot;manualOverride&quot;:{&quot;citeprocText&quot;:&quot;(Uly, Harsono, Supriyatno, &amp;#38; Gultom, 2023)&quot;,&quot;isManuallyOverridden&quot;:false,&quot;manualOverrideText&quot;:&quot;&quot;},&quot;citationTag&quot;:&quot;MENDELEY_CITATION_v3_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&quot;},{&quot;citationID&quot;:&quot;MENDELEY_CITATION_f1d73a12-e312-444b-ac23-956e80654965&quot;,&quot;citationItems&quot;:[{&quot;id&quot;:&quot;ad5deb71-5fc5-505a-b5ef-26403344439e&quot;,&quot;itemData&quot;:{&quot;author&quot;:[{&quot;dropping-particle&quot;:&quot;&quot;,&quot;family&quot;:&quot;Mangku&quot;,&quot;given&quot;:&quot;Dewa Gede Sudika&quot;,&quot;non-dropping-particle&quot;:&quot;&quot;,&quot;parse-names&quot;:false,&quot;suffix&quot;:&quot;&quot;}],&quot;container-title&quot;:&quot;Jurnal IUS Kajian Hukum dan Keadilan&quot;,&quot;id&quot;:&quot;ad5deb71-5fc5-505a-b5ef-26403344439e&quot;,&quot;issue&quot;:&quot;30&quot;,&quot;issued&quot;:{&quot;date-parts&quot;:[[&quot;2020&quot;]]},&quot;title&quot;:&quot;Agreement Between Indonesia - Timor Leste In The Resolution Of The Land Border Dispute&quot;,&quot;type&quot;:&quot;article-journal&quot;,&quot;volume&quot;:&quot;8&quot;},&quot;uris&quot;:[&quot;http://www.mendeley.com/documents/?uuid=a4a1484c-8768-40b8-a001-1fbd063fa57d&quot;],&quot;isTemporary&quot;:false,&quot;legacyDesktopId&quot;:&quot;a4a1484c-8768-40b8-a001-1fbd063fa57d&quot;},{&quot;id&quot;:&quot;fbb93f65-5474-512a-b798-86ebd09ddb43&quot;,&quot;itemData&quot;:{&quot;DOI&quot;:&quot;10.55227/ijhess.v3i1.579&quot;,&quot;abstract&quot;:&quot;Border areas are areas that are geographically directly adjacent to other countries. The border area is also one of the strategic areas, where the area that nationally concerns the lives of many people, both in terms of political, economic, social, cultural, and hankam interests. Border conflicts are usually particularly vulnerable if the contested territory has excellent natural and economic resource potential. The purpose of this study is to describe the factors that cause conflict and the urgency of boundary affirmation and describe efforts to resolve boundaries through regulation and non-regulation. The method used is a qualitative method with a type of descriptive approach through literature study. Based on the results of the study, it is understood that the settlement of Indonesia's border with Timor-Leste will be carried out peacefully, without the threat of violence, and with full respect for international law. This article seeks to understand the Indonesia-Timor Leste border dispute from the perspective of international relations. Three strategies can be taken by Indonesia to resolve this dispute, namely military confrontation, the use of formal institutions such as international organizations, and the use of informal institutions namely norms, beliefs, ideas, and values. This article argues that to resolve the dispute between Noel Besi/Citrana and Bijael Sunan/Oben it is not enough to rely on international treaties alone, Indonesia needs to put more emphasis on the importance of understanding the norms, beliefs, ideas, and values of indigenous peoples living in the disputed area. The role of the government in efforts to maintain the integrity of the country's territory through bilateral communication and cooperation can then be utilized by local actors to resolve conflicts and participate in defending the territory.&quot;,&quot;author&quot;:[{&quot;dropping-particle&quot;:&quot;&quot;,&quot;family&quot;:&quot;Arvanti&quot;,&quot;given&quot;:&quot;Armita&quot;,&quot;non-dropping-particle&quot;:&quot;&quot;,&quot;parse-names&quot;:false,&quot;suffix&quot;:&quot;&quot;},{&quot;dropping-particle&quot;:&quot;&quot;,&quot;family&quot;:&quot;Setiawan&quot;,&quot;given&quot;:&quot;Bayu&quot;,&quot;non-dropping-particle&quot;:&quot;&quot;,&quot;parse-names&quot;:false,&quot;suffix&quot;:&quot;&quot;},{&quot;dropping-particle&quot;:&quot;&quot;,&quot;family&quot;:&quot;Syamsunasir&quot;,&quot;given&quot;:&quot;Syamsunasir&quot;,&quot;non-dropping-particle&quot;:&quot;&quot;,&quot;parse-names&quot;:false,&quot;suffix&quot;:&quot;&quot;},{&quot;dropping-particle&quot;:&quot;&quot;,&quot;family&quot;:&quot;Widodo&quot;,&quot;given&quot;:&quot;Pujo&quot;,&quot;non-dropping-particle&quot;:&quot;&quot;,&quot;parse-names&quot;:false,&quot;suffix&quot;:&quot;&quot;}],&quot;container-title&quot;:&quot;International Journal Of Humanities Education and Social Sciences (IJHESS)&quot;,&quot;id&quot;:&quot;fbb93f65-5474-512a-b798-86ebd09ddb43&quot;,&quot;issue&quot;:&quot;1&quot;,&quot;issued&quot;:{&quot;date-parts&quot;:[[&quot;2023&quot;]]},&quot;page&quot;:&quot;157-166&quot;,&quot;title&quot;:&quot;Dynamics of Border Conflict Resolution Between Indonesia-Timor Leste&quot;,&quot;type&quot;:&quot;article-journal&quot;,&quot;volume&quot;:&quot;3&quot;},&quot;uris&quot;:[&quot;http://www.mendeley.com/documents/?uuid=795be80d-7e14-4220-a619-3e41ee1bf354&quot;],&quot;isTemporary&quot;:false,&quot;legacyDesktopId&quot;:&quot;795be80d-7e14-4220-a619-3e41ee1bf354&quot;}],&quot;properties&quot;:{&quot;noteIndex&quot;:0},&quot;isEdited&quot;:false,&quot;manualOverride&quot;:{&quot;citeprocText&quot;:&quot;(Armita Arvanti, Bayu Setiawan, Syamsunasir, &amp;#38; Pujo Widodo, 2023; Mangku, 2020)&quot;,&quot;isManuallyOverridden&quot;:false,&quot;manualOverrideText&quot;:&quot;&quot;},&quot;citationTag&quot;:&quot;MENDELEY_CITATION_v3_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&quot;},{&quot;citationID&quot;:&quot;MENDELEY_CITATION_f46d4c5a-122c-4a28-8d74-f14d5716c92b&quot;,&quot;citationItems&quot;:[{&quot;id&quot;:&quot;08056622-5f46-53eb-a4be-35133ab3e468&quot;,&quot;itemData&quot;:{&quot;author&quot;:[{&quot;dropping-particle&quot;:&quot;&quot;,&quot;family&quot;:&quot;Zundert&quot;,&quot;given&quot;:&quot;André A.J.&quot;,&quot;non-dropping-particle&quot;:&quot;van&quot;,&quot;parse-names&quot;:false,&quot;suffix&quot;:&quot;&quot;}],&quot;container-title&quot;:&quot;International Journal of Social Science and Human Research&quot;,&quot;id&quot;:&quot;08056622-5f46-53eb-a4be-35133ab3e468&quot;,&quot;issue&quot;:&quot;02&quot;,&quot;issued&quot;:{&quot;date-parts&quot;:[[&quot;2022&quot;]]},&quot;title&quot;:&quot;Volume 05 Issue 02 February 2022&quot;,&quot;type&quot;:&quot;article-journal&quot;,&quot;volume&quot;:&quot;05&quot;},&quot;uris&quot;:[&quot;http://www.mendeley.com/documents/?uuid=3d4fc24e-48d5-4299-9803-1ac4080a8e8c&quot;],&quot;isTemporary&quot;:false,&quot;legacyDesktopId&quot;:&quot;3d4fc24e-48d5-4299-9803-1ac4080a8e8c&quot;},{&quot;id&quot;:&quot;40d1b8c4-c5a8-5760-a9d5-ad1f0a6dc6dd&quot;,&quot;itemData&quot;:{&quot;abstract&quot;:&quot;The security of the Sulu-Sulawesi Seas is of great importance for the international seafaring community. As a result, lack of adequate cooperation in this area has raised some concerns over the safety and security of navigation in the waterways. This article focuses on Indonesia and the Philippines role in securing the waters and the behaviour of these two countries when it comes to cooperation. It investigates why they have joined a number of cooperation arrangements while rejecting others. Most scholarly works point at sovereignty concern as the main reason underpinning their decision. Rather than focusing solely on sovereignty infringements, this article argues that Indonesia’s and the Philippines’ decisions towards cooperation initiatives are informed by the calculation of (both the sovereignty and implementation) costs and benefits, and the level of their control over the cooperation outcomes&quot;,&quot;author&quot;:[{&quot;dropping-particle&quot;:&quot;&quot;,&quot;family&quot;:&quot;Febrica&quot;,&quot;given&quot;:&quot;Senia&quot;,&quot;non-dropping-particle&quot;:&quot;&quot;,&quot;parse-names&quot;:false,&quot;suffix&quot;:&quot;&quot;}],&quot;container-title&quot;:&quot;Perspectives on Terrorism&quot;,&quot;id&quot;:&quot;40d1b8c4-c5a8-5760-a9d5-ad1f0a6dc6dd&quot;,&quot;issue&quot;:&quot;3&quot;,&quot;issued&quot;:{&quot;date-parts&quot;:[[&quot;2014&quot;]]},&quot;page&quot;:&quot;64-83&quot;,&quot;title&quot;:&quot;Securing the Sulu-Sulawesi Seas from Maritime Terrorism: a Troublesome Cooperation?&quot;,&quot;type&quot;:&quot;article-journal&quot;,&quot;volume&quot;:&quot;8&quot;},&quot;uris&quot;:[&quot;http://www.mendeley.com/documents/?uuid=728aa374-5838-405e-adf8-35a492e26c08&quot;],&quot;isTemporary&quot;:false,&quot;legacyDesktopId&quot;:&quot;728aa374-5838-405e-adf8-35a492e26c08&quot;}],&quot;properties&quot;:{&quot;noteIndex&quot;:0},&quot;isEdited&quot;:false,&quot;manualOverride&quot;:{&quot;citeprocText&quot;:&quot;(Febrica, 2014; van Zundert, 2022)&quot;,&quot;isManuallyOverridden&quot;:false,&quot;manualOverrideText&quot;:&quot;&quot;},&quot;citationTag&quot;:&quot;MENDELEY_CITATION_v3_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&quot;},{&quot;citationID&quot;:&quot;MENDELEY_CITATION_f3259384-242a-4552-bd59-9529f3773f5e&quot;,&quot;citationItems&quot;:[{&quot;id&quot;:&quot;3f427759-90cd-5113-ad02-20c017c8e660&quot;,&quot;itemData&quot;:{&quot;DOI&quot;:&quot;10.54268/baskara.5.1.108-122&quot;,&quot;abstract&quot;:&quot;For these border studies, understanding borderlanders provides a new narrative about boundaries. The history of a nation-state of a collective nature, the alignment of power, economic segmentation, and integration of culture, ethnicity, and identity, religion, the behavior of marginal communities, as well as modern socio-political segregation are variables that can be raised in various disciplines. In this study, we offer a qualitative method with an ethnographic perspective, as many anthropologists do, but with a constructivist approach. We call it the conceptualization of \&quot;Authority-Defined\&quot; to \&quot;Everyday-Defined.\&quot; The diversity of narratives and connotations in unraveling boundaries gives the perspective of contextual interpretation in different positions. Surely, understanding boundaries should also be seen in such a detailed context that the actors of border studies, i.e., society, are observed through the lens of meaning boundaries in their everyday lives. These differences lead to findings that are rich in dynamic and varied border backgrounds. This discussion focused on on-the-ground findings about informal cross-border trade, specifically at the Malaysia-Indonesia border. A trading system built by local communities is certainly different from the trade system in non-border areas and even in the country's capital area.&quot;,&quot;author&quot;:[{&quot;dropping-particle&quot;:&quot;&quot;,&quot;family&quot;:&quot;Sarjono&quot;,&quot;given&quot;:&quot;Fauzie&quot;,&quot;non-dropping-particle&quot;:&quot;&quot;,&quot;parse-names&quot;:false,&quot;suffix&quot;:&quot;&quot;},{&quot;dropping-particle&quot;:&quot;&quot;,&quot;family&quot;:&quot;Rudiatin&quot;,&quot;given&quot;:&quot;Endang&quot;,&quot;non-dropping-particle&quot;:&quot;&quot;,&quot;parse-names&quot;:false,&quot;suffix&quot;:&quot;&quot;}],&quot;container-title&quot;:&quot;BASKARA : Journal of Business and Entrepreneurship&quot;,&quot;id&quot;:&quot;3f427759-90cd-5113-ad02-20c017c8e660&quot;,&quot;issue&quot;:&quot;1&quot;,&quot;issued&quot;:{&quot;date-parts&quot;:[[&quot;2022&quot;]]},&quot;page&quot;:&quot;108-122&quot;,&quot;title&quot;:&quot;Informal Cross-Border Trade: Malaysia-Indonesia Borders The Conceptualisation From ‘Authority-Defined’ To \&quot;Everyday-Defined\&quot;&quot;,&quot;type&quot;:&quot;article-journal&quot;,&quot;volume&quot;:&quot;5&quot;},&quot;uris&quot;:[&quot;http://www.mendeley.com/documents/?uuid=376a38b0-f33b-490e-b4ef-14a01819b3ed&quot;],&quot;isTemporary&quot;:false,&quot;legacyDesktopId&quot;:&quot;376a38b0-f33b-490e-b4ef-14a01819b3ed&quot;},{&quot;id&quot;:&quot;464b7cac-1c45-5445-9c73-3c100a0d49fc&quot;,&quot;itemData&quot;:{&quot;DOI&quot;:&quot;10.24198/intermestic.v7n1.10&quot;,&quot;author&quot;:[{&quot;dropping-particle&quot;:&quot;&quot;,&quot;family&quot;:&quot;Niode&quot;,&quot;given&quot;:&quot;Burhan&quot;,&quot;non-dropping-particle&quot;:&quot;&quot;,&quot;parse-names&quot;:false,&quot;suffix&quot;:&quot;&quot;},{&quot;dropping-particle&quot;:&quot;&quot;,&quot;family&quot;:&quot;Rachman&quot;,&quot;given&quot;:&quot;Ismail&quot;,&quot;non-dropping-particle&quot;:&quot;&quot;,&quot;parse-names&quot;:false,&quot;suffix&quot;:&quot;&quot;},{&quot;dropping-particle&quot;:&quot;&quot;,&quot;family&quot;:&quot;Waworundeng&quot;,&quot;given&quot;:&quot;Welly&quot;,&quot;non-dropping-particle&quot;:&quot;&quot;,&quot;parse-names&quot;:false,&quot;suffix&quot;:&quot;&quot;}],&quot;container-title&quot;:&quot;Intermestic: Journal of International Studies&quot;,&quot;id&quot;:&quot;464b7cac-1c45-5445-9c73-3c100a0d49fc&quot;,&quot;issued&quot;:{&quot;date-parts&quot;:[[&quot;2022&quot;,&quot;11&quot;,&quot;30&quot;]]},&quot;page&quot;:&quot;207&quot;,&quot;title&quot;:&quot;Implikasi Border Crossing Agreement dan Border Trade Agreement Terhadap Konektivitas di Wilayah Perbatasan Indonesia-Filipina&quot;,&quot;type&quot;:&quot;article-journal&quot;,&quot;volume&quot;:&quot;7&quot;},&quot;uris&quot;:[&quot;http://www.mendeley.com/documents/?uuid=9cc530da-a939-4431-8cc0-237a0f1c4f3b&quot;],&quot;isTemporary&quot;:false,&quot;legacyDesktopId&quot;:&quot;9cc530da-a939-4431-8cc0-237a0f1c4f3b&quot;}],&quot;properties&quot;:{&quot;noteIndex&quot;:0},&quot;isEdited&quot;:false,&quot;manualOverride&quot;:{&quot;citeprocText&quot;:&quot;(Niode, Rachman, &amp;#38; Waworundeng, 2022; Sarjono &amp;#38; Rudiatin, 2022)&quot;,&quot;isManuallyOverridden&quot;:false,&quot;manualOverrideText&quot;:&quot;&quot;},&quot;citationTag&quot;:&quot;MENDELEY_CITATION_v3_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&quot;},{&quot;citationID&quot;:&quot;MENDELEY_CITATION_b9318903-f45d-457d-b794-f774a5fdcc1f&quot;,&quot;citationItems&quot;:[{&quot;id&quot;:&quot;dedd78d5-737a-53d8-b969-6d62580c5227&quot;,&quot;itemData&quot;:{&quot;DOI&quot;:&quot;10.30997/jsh.v13i1.4833&quot;,&quot;ISSN&quot;:&quot;2087-4928&quot;,&quot;abstract&quot;:&quot;Perbatasan negara di Indonesia, baik batas wilayah negara (state border), termasuk perlintasan batas negara (cross-border), maupun kawasan perbatasan (inside border area), dikelola oleh Badan Nasional Pengelola Perbatasan Republik Indonesia (BNPP RI). BNPP RI merupakan lembaga non-struktural (LNS) yang ditetapkan berdasarkan amanah Undang-Undang Republik Indonesia Nomor 43 Tahun 2008 tentang Wilayah Negara, Pasal 14 ayat (1). Tujuan penelitian ini adalah untuk merumuskan model dan strategi penguatan kelembagaan pengelolaan perbatasan negara di Indonesia. Metode penelitian yang digunakan adalah Soft System Methodology (SSM) dari Peter Checkland (1990). SSM merupakan metode holistik untuk melihat aspek-aspek riil dan konseptual dari lembaga yang mengelola perbatasan negara di Indonesia. Desain model penguatan kelembagaan pengelolaan perbatasan negara di Indonesia didasarkan pada empat aspek kunci, yaitu kewenangan, organisasi, tata kerja, dan regulasi. Formulasi strategi untuk memperkuat kelembagaan pengelolaan perbatasan negara di Indonesia mencakup: (1) menetapkan kewenangan (tugas, fungsi dan peran), (2) mendesain organisasi (struktur), (3) merumuskan tata kerja (prosedur kerja, koordinasi), dan (4) menyelaraskan regulasi.&quot;,&quot;author&quot;:[{&quot;dropping-particle&quot;:&quot;&quot;,&quot;family&quot;:&quot;Seran&quot;,&quot;given&quot;:&quot;Gotfridus Goris&quot;,&quot;non-dropping-particle&quot;:&quot;&quot;,&quot;parse-names&quot;:false,&quot;suffix&quot;:&quot;&quot;}],&quot;container-title&quot;:&quot;Jurnal Sosial Humaniora&quot;,&quot;id&quot;:&quot;dedd78d5-737a-53d8-b969-6d62580c5227&quot;,&quot;issue&quot;:&quot;1&quot;,&quot;issued&quot;:{&quot;date-parts&quot;:[[&quot;2022&quot;]]},&quot;page&quot;:&quot;39-55&quot;,&quot;title&quot;:&quot;Penguatan Kelembagaan Pengelolaan Perbatasan Negara&quot;,&quot;type&quot;:&quot;article-journal&quot;,&quot;volume&quot;:&quot;13&quot;},&quot;uris&quot;:[&quot;http://www.mendeley.com/documents/?uuid=5e6d1666-ed65-4a35-b681-b7787759e366&quot;],&quot;isTemporary&quot;:false,&quot;legacyDesktopId&quot;:&quot;5e6d1666-ed65-4a35-b681-b7787759e366&quot;}],&quot;properties&quot;:{&quot;noteIndex&quot;:0},&quot;isEdited&quot;:false,&quot;manualOverride&quot;:{&quot;citeprocText&quot;:&quot;(Seran, 2022)&quot;,&quot;isManuallyOverridden&quot;:false,&quot;manualOverrideText&quot;:&quot;&quot;},&quot;citationTag&quot;:&quot;MENDELEY_CITATION_v3_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&quot;},{&quot;citationID&quot;:&quot;MENDELEY_CITATION_70c08249-75ab-4ca2-a4ee-3d918c014ae9&quot;,&quot;citationItems&quot;:[{&quot;id&quot;:&quot;63e6ca8d-014f-507c-9dcd-d16cff8e3387&quot;,&quot;itemData&quot;:{&quot;DOI&quot;:&quot;10.23887/jiis.v4i2.16532&quot;,&quot;ISSN&quot;:&quot;2407-4012&quot;,&quot;abstract&quot;:&quot;Pengelolaan perbatasan merupakan bagian integral dari manajemennegara, yang secara operasional merupakan kegiatan penanganan ataumengelola batas wilayah dan kawasan perbatasan. Sejalan denganreorientasi kebijakan pembangunan di kawasan perbatasan, melaluiUndang-Undang Nomor 43 Tahun 2008 tentang Wilayah Negara yangmemberikan mandat kepada pemerintah untuk membentuk BadanPengelolaan Perbatasan di tingkat pusat dan daerah dalam rangkamengelola kawasan perbatasan. Berdasarkan amanat undang-undangtersebut, Pemerintah melalui Peraturan Presiden Nomor 12 Tahun 2010membentuk BNPP, namun kemudian dirubah dengan Peraturan PresidenNomor 44 Tahun 2017. Dalam konteks pengelolaan batas wilayah negaradan kawasan perbatasan, BNPP mengedepankan sinergi kebijakan danprogram, sehingga kelemahan dan keterbatasan yang ada selama ini,yakni penanganan perbatasan negara secara ad-hoc dan parsial sertaegosektoral, yang telah mengakibatkan overlapping dan redundanceserta salah sasaran dan inefisiensi dalam pengelolaan perbatasan,diharapkan dapat diperbaiki. BNPP diharapkan dapat mendorong danmemfasilitasi terciptanya kebijakan dan program pengelolaan bataswilayah negara dan pembangunan kawasan perbatasan secaraterintegrasi dan terpadu.&quot;,&quot;author&quot;:[{&quot;dropping-particle&quot;:&quot;&quot;,&quot;family&quot;:&quot;Mangku&quot;,&quot;given&quot;:&quot;Dewa Gede Sudika&quot;,&quot;non-dropping-particle&quot;:&quot;&quot;,&quot;parse-names&quot;:false,&quot;suffix&quot;:&quot;&quot;}],&quot;container-title&quot;:&quot;Jurnal Ilmiah Ilmu Sosial&quot;,&quot;id&quot;:&quot;63e6ca8d-014f-507c-9dcd-d16cff8e3387&quot;,&quot;issue&quot;:&quot;2&quot;,&quot;issued&quot;:{&quot;date-parts&quot;:[[&quot;2019&quot;]]},&quot;page&quot;:&quot;167-174&quot;,&quot;title&quot;:&quot;Peran Badan Nasional Pengelolaan Perbatasan (BNPP) Dalam Menjaga Kedaulatan Wilayah Negara Kesatuan Republik Indonesia&quot;,&quot;type&quot;:&quot;article-journal&quot;,&quot;volume&quot;:&quot;4&quot;},&quot;uris&quot;:[&quot;http://www.mendeley.com/documents/?uuid=235d3845-7451-45c2-8769-c38b52a26723&quot;],&quot;isTemporary&quot;:false,&quot;legacyDesktopId&quot;:&quot;235d3845-7451-45c2-8769-c38b52a26723&quot;},{&quot;id&quot;:&quot;5643ad36-8f27-5531-ad04-da750a063d92&quot;,&quot;itemData&quot;:{&quot;DOI&quot;:&quot;10.34010/agregasi.v5i2.445&quot;,&quot;ISSN&quot;:&quot;2337-5299&quot;,&quot;abstract&quot;:&quot;Pulau-pulau kecil terluar Indonesia memiliki nilai strategis bagi kedaulatan negara dan bangsa, hal ini menyangkut batas negara serta perlindungan terhadap seluruh potensi negara. Indonesia memiliki 92 pulau kecil terluar yang berbatasan dengan negara-negara tetangga dan sebagian besar pulau kecil terluar di Indonesia masih kosong/ belum berpenghuni sehingga diperlukan kebijakan strategis karena masih banyaknya kasus illegal fishing di perairan Indonesia terutama di laut Cina Selatan.Penelitian ini bertujuan untuk menganalisis manajemen pemerintah terhadap pengelolaan pulau-pulau kecil terluar Indonesia dalam perspektif pandangan pemerintah terhadap pengelolaan pulau-pulau kecil terluar sesuai Peraturan Presiden Nomor 78 Tahun 2005 tentang Pengelolaan Pulau-pulau kecil terluar, dengan menggunakan metode kualitatif menitikberatkan pada teknik wawancara mendalam terhadap informan yang ditentukan secara snowoball.Hasil penelitian menggambarkan manajemen pemerintah dalam pengelolaan pulau-pulau kecil terluar Indonesia diperlukan restrukturisasi organisasi pemerintah dalam pengelolaan pulau-pulau kecil terluar Indonesia.&quot;,&quot;author&quot;:[{&quot;dropping-particle&quot;:&quot;&quot;,&quot;family&quot;:&quot;Redjo&quot;,&quot;given&quot;:&quot;Samugyo Ibnu&quot;,&quot;non-dropping-particle&quot;:&quot;&quot;,&quot;parse-names&quot;:false,&quot;suffix&quot;:&quot;&quot;},{&quot;dropping-particle&quot;:&quot;&quot;,&quot;family&quot;:&quot;As'ari&quot;,&quot;given&quot;:&quot;Hasim&quot;,&quot;non-dropping-particle&quot;:&quot;&quot;,&quot;parse-names&quot;:false,&quot;suffix&quot;:&quot;&quot;}],&quot;container-title&quot;:&quot;Jurnal Agregasi : Aksi Reformasi Government dalam Demokrasi&quot;,&quot;id&quot;:&quot;5643ad36-8f27-5531-ad04-da750a063d92&quot;,&quot;issue&quot;:&quot;2&quot;,&quot;issued&quot;:{&quot;date-parts&quot;:[[&quot;2017&quot;]]},&quot;title&quot;:&quot;Pengelolaan Pemerintah dalam Pengaturan Pulau-Pulau Kecil Terluar Indonesia&quot;,&quot;type&quot;:&quot;article-journal&quot;,&quot;volume&quot;:&quot;5&quot;},&quot;uris&quot;:[&quot;http://www.mendeley.com/documents/?uuid=d6b33f5a-980f-4672-bfb7-a4bf34b98661&quot;],&quot;isTemporary&quot;:false,&quot;legacyDesktopId&quot;:&quot;d6b33f5a-980f-4672-bfb7-a4bf34b98661&quot;}],&quot;properties&quot;:{&quot;noteIndex&quot;:0},&quot;isEdited&quot;:false,&quot;manualOverride&quot;:{&quot;citeprocText&quot;:&quot;(Mangku, 2019; Redjo &amp;#38; As’ari, 2017)&quot;,&quot;isManuallyOverridden&quot;:false,&quot;manualOverrideText&quot;:&quot;&quot;},&quot;citationTag&quot;:&quot;MENDELEY_CITATION_v3_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&quot;},{&quot;citationID&quot;:&quot;MENDELEY_CITATION_4434eac4-d349-4411-883d-e96c5808fddc&quot;,&quot;citationItems&quot;:[{&quot;id&quot;:&quot;9a30e5b3-99eb-55d7-b9b7-22349c618412&quot;,&quot;itemData&quot;:{&quot;DOI&quot;:&quot;10.14710/jiip.v3i2.3881&quot;,&quot;ISSN&quot;:&quot;2460-142X&quot;,&quot;abstract&quot;:&quot;Tulisan ini mendeskripsikan tentang dampak serta faktor pendukung dan penghambat pembangunan Pos Lintas Batas Negara (PLBN) Aruk di Desa Sebunga, Kabupaten Sambas, Provinsi Kalimantan Barat pada sektor sosial dan ekonomi. Pembaharuan operasi PLBN Aruk di desa Sebunga yang saat ini menjadi pintu masuk lintas negara, selain untuk menjaga wilayah perbatasan tentunya PLBN Aruk dapat memberikan dampak bagi masyarakat dalam berbagai sektor kehidupan seperti pada sektor sosial dan ekonomi. Penelitian ini menggunakan pendekatan kuantitatif deskriptif yang didukung oleh data lapangan berupa pendapat masyarakat (wawancara) terhadap dampak pembangunan PLBN Aruk. Data sekunder diperoleh langsung dari lembaga terkait dokumen dengan pembangunan PLBN Aruk. Teknik pengumpulan sampel menggunakan pemilihan sampel secara acak. Berdasarkan hasil penelitian, pembangunan PLBN Aruk di Desa Sebunga membawa dampak positif baik dalam bidang sosial maupun ekonomi. Dampak sosial yang dapat dirasakan masyarakat adalah kemudahan akesibilitas dan distribusi sarana dan prasarana publik seperti sarana pendidikan, sarana ibadah dan sarana transportasi. Selain itu sarana pengiriman barang baik pos maupun cargo lebih mudah dan murah untuk didapatkan. Pada sektor ekonomi masyarakat lebih mudah dan murah untuk mengakses komoditas pasar seperti sembako dan memiliki akses jual beli lebih mudah, sehingga membawa dampak daya saing masyarakat yang tinggi serta kesempatan kerja baik di sektor formal maupun informal.&quot;,&quot;author&quot;:[{&quot;dropping-particle&quot;:&quot;&quot;,&quot;family&quot;:&quot;Firdaus&quot;,&quot;given&quot;:&quot;Firdaus&quot;,&quot;non-dropping-particle&quot;:&quot;&quot;,&quot;parse-names&quot;:false,&quot;suffix&quot;:&quot;&quot;}],&quot;container-title&quot;:&quot;Jurnal Ilmiah Ilmu Pemerintahan&quot;,&quot;id&quot;:&quot;9a30e5b3-99eb-55d7-b9b7-22349c618412&quot;,&quot;issue&quot;:&quot;2&quot;,&quot;issued&quot;:{&quot;date-parts&quot;:[[&quot;2019&quot;]]},&quot;page&quot;:&quot;109&quot;,&quot;title&quot;:&quot;Dampak kebijakan pembangunan Pos Lintas Batas Negara (PLBN) Aruk di Desa Sebunga Kabupaten Sambas, Kalimantan Barat&quot;,&quot;type&quot;:&quot;article-journal&quot;,&quot;volume&quot;:&quot;3&quot;},&quot;uris&quot;:[&quot;http://www.mendeley.com/documents/?uuid=37b4cb5a-7a75-4ad9-adaf-da560bca7552&quot;],&quot;isTemporary&quot;:false,&quot;legacyDesktopId&quot;:&quot;37b4cb5a-7a75-4ad9-adaf-da560bca7552&quot;}],&quot;properties&quot;:{&quot;noteIndex&quot;:0},&quot;isEdited&quot;:false,&quot;manualOverride&quot;:{&quot;citeprocText&quot;:&quot;(Firdaus, 2019)&quot;,&quot;isManuallyOverridden&quot;:false,&quot;manualOverrideText&quot;:&quot;&quot;},&quot;citationTag&quot;:&quot;MENDELEY_CITATION_v3_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&quot;},{&quot;citationID&quot;:&quot;MENDELEY_CITATION_8715c840-6f34-4b9e-a179-4d38aea6d9b2&quot;,&quot;citationItems&quot;:[{&quot;id&quot;:&quot;eeeb6bb8-5ae1-57a9-b41c-ca64f34ae86c&quot;,&quot;itemData&quot;:{&quot;DOI&quot;:&quot;10.35508/jicon.v10i2.7936&quot;,&quot;author&quot;:[{&quot;dropping-particle&quot;:&quot;&quot;,&quot;family&quot;:&quot;Jade&quot;,&quot;given&quot;:&quot;Emris&quot;,&quot;non-dropping-particle&quot;:&quot;&quot;,&quot;parse-names&quot;:false,&quot;suffix&quot;:&quot;&quot;}],&quot;container-title&quot;:&quot;Jurnal Komputer dan Informatika&quot;,&quot;id&quot;:&quot;eeeb6bb8-5ae1-57a9-b41c-ca64f34ae86c&quot;,&quot;issued&quot;:{&quot;date-parts&quot;:[[&quot;2022&quot;,&quot;9&quot;,&quot;17&quot;]]},&quot;page&quot;:&quot;129-136&quot;,&quot;title&quot;:&quot;EVALUASI USABILITY SISTEM BORDER CONTROL MANAGEMENT DENGAN METODE SYSTEM USABILITY SCALE DI TEMPAT PEMERIKSAAN KEIMIGRASIAN MOTAAIN&quot;,&quot;type&quot;:&quot;article-journal&quot;,&quot;volume&quot;:&quot;10&quot;},&quot;uris&quot;:[&quot;http://www.mendeley.com/documents/?uuid=4969a499-e322-49c5-93b5-a4d50c0a972b&quot;],&quot;isTemporary&quot;:false,&quot;legacyDesktopId&quot;:&quot;4969a499-e322-49c5-93b5-a4d50c0a972b&quot;}],&quot;properties&quot;:{&quot;noteIndex&quot;:0},&quot;isEdited&quot;:false,&quot;manualOverride&quot;:{&quot;citeprocText&quot;:&quot;(Jade, 2022)&quot;,&quot;isManuallyOverridden&quot;:false,&quot;manualOverrideText&quot;:&quot;&quot;},&quot;citationTag&quot;:&quot;MENDELEY_CITATION_v3_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&quot;},{&quot;citationID&quot;:&quot;MENDELEY_CITATION_1dcf9a43-bff8-433b-bf07-f2d02d72d34a&quot;,&quot;citationItems&quot;:[{&quot;id&quot;:&quot;5ae0438f-d401-57b6-a30a-9d0b44e0f702&quot;,&quot;itemData&quot;:{&quot;DOI&quot;:&quot;10.55123/sosmaniora.v2i1.1695&quot;,&quot;ISSN&quot;:&quot;2829-2359&quot;,&quot;abstract&quot;:&quot;Transnational crime is defined as a criminal act or crime that crosses the borders of a country and can threaten the sovereignty of that country. Based on the United Nations Convention on Transnational Organized Crime (UN TOC), illegal immigrants are included in one of the transnational crimes. This study aims to examine the role of the Motamasin PLBN in overcoming the problem of Illegal Immigrants in the border region of the Republic of Indonesia and the Democratic Republic of Timor Leste. In the description, this study uses a qualitative method, and the concept of transnational crime and the concept of the role of the state. PLBN as a border gate was built as an effort to maintain order in border areas so that as a representation of the state in areas bordering other countries, PLBN takes an important role in upholding state sovereignty and improving the welfare of people in border areas. In dealing with Illegal Immigrants, PLBN Motamasin acts as a coordinator and facilitator between immigration and neighboring country cross-border posts to carry out various Immigration Administrative Actions against foreigners who violate the Indonesian Immigration Law.&quot;,&quot;author&quot;:[{&quot;dropping-particle&quot;:&quot;&quot;,&quot;family&quot;:&quot;Maria Vianey Gunu Gokok&quot;,&quot;given&quot;:&quot;&quot;,&quot;non-dropping-particle&quot;:&quot;&quot;,&quot;parse-names&quot;:false,&quot;suffix&quot;:&quot;&quot;},{&quot;dropping-particle&quot;:&quot;&quot;,&quot;family&quot;:&quot;Tanti Nurgiyanti&quot;,&quot;given&quot;:&quot;&quot;,&quot;non-dropping-particle&quot;:&quot;&quot;,&quot;parse-names&quot;:false,&quot;suffix&quot;:&quot;&quot;},{&quot;dropping-particle&quot;:&quot;&quot;,&quot;family&quot;:&quot;Diansari Solihah Amini&quot;,&quot;given&quot;:&quot;&quot;,&quot;non-dropping-particle&quot;:&quot;&quot;,&quot;parse-names&quot;:false,&quot;suffix&quot;:&quot;&quot;},{&quot;dropping-particle&quot;:&quot;&quot;,&quot;family&quot;:&quot;Yeyen Subandi&quot;,&quot;given&quot;:&quot;&quot;,&quot;non-dropping-particle&quot;:&quot;&quot;,&quot;parse-names&quot;:false,&quot;suffix&quot;:&quot;&quot;}],&quot;container-title&quot;:&quot;SOSMANIORA: Jurnal Ilmu Sosial dan Humaniora&quot;,&quot;id&quot;:&quot;5ae0438f-d401-57b6-a30a-9d0b44e0f702&quot;,&quot;issue&quot;:&quot;1&quot;,&quot;issued&quot;:{&quot;date-parts&quot;:[[&quot;2023&quot;]]},&quot;page&quot;:&quot;54-59&quot;,&quot;title&quot;:&quot;Peran Pos Lintas Batas Negara Motamasin dalam Mengatasi Imigran Ilegal di Wilayah Perbatasan RI-RDTL&quot;,&quot;type&quot;:&quot;article-journal&quot;,&quot;volume&quot;:&quot;2&quot;},&quot;uris&quot;:[&quot;http://www.mendeley.com/documents/?uuid=f2b55559-6618-4200-89a4-92e9957bf37c&quot;],&quot;isTemporary&quot;:false,&quot;legacyDesktopId&quot;:&quot;f2b55559-6618-4200-89a4-92e9957bf37c&quot;}],&quot;properties&quot;:{&quot;noteIndex&quot;:0},&quot;isEdited&quot;:false,&quot;manualOverride&quot;:{&quot;citeprocText&quot;:&quot;(Maria Vianey Gunu Gokok, Tanti Nurgiyanti, Diansari Solihah Amini, &amp;#38; Yeyen Subandi, 2023)&quot;,&quot;isManuallyOverridden&quot;:false,&quot;manualOverrideText&quot;:&quot;&quot;},&quot;citationTag&quot;:&quot;MENDELEY_CITATION_v3_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&quot;},{&quot;citationID&quot;:&quot;MENDELEY_CITATION_d7cc6a03-c98e-400c-9703-d63a24838d68&quot;,&quot;citationItems&quot;:[{&quot;id&quot;:&quot;0685207c-6585-5131-9e57-bdcb04fd8e03&quot;,&quot;itemData&quot;:{&quot;DOI&quot;:&quot;10.36982/jpg.v8i4.3386&quot;,&quot;ISSN&quot;:&quot;2502-0900&quot;,&quot;abstract&quot;:&quot;This study analyzes the collaborative efforts between Indonesia and Timor-Leste to reduce smuggling along their border regions. This qualitative research employs a document study technique, involving the analysis of secondary data obtained from books, journals, websites, and reports and this study utilizes the concepts of Border Diplomacy and International Cooperation. In pursuit of this objective, both countries have implemented border diplomacy to define their national boundaries and foster economic cooperation and cross-border collaboration to strengthen diplomatic relations and promote economic development in the border regions between the two nations. International cooperation in the border region encompasses various sectors, including the economic, social, and cultural realms, aimed at addressing issues such as smuggling. The Border Liaison Committee (BLC), led by the Vice Governor of NTT, serves as Border Liaison Committee and is responsible for coordinating social, economic, and cultural activities to enhance well-being and security in the border areas. Additionally, security cooperation in the border region involves the Indonesian National Police (POLRI) and the Timor-Leste National Police (PNTL) with the goal of addressing illegal entry, smuggling, and cross-border criminal activities. Lastly, the development of Border Crossing Posts (Pos Lintas Batas Negara - PLBN), such as PLBN Mota’ain, PLBN Wini, and PLBN Motamasin, had a significant impact on security, border, the economy, and surveillance between two countries.&quot;,&quot;author&quot;:[{&quot;dropping-particle&quot;:&quot;&quot;,&quot;family&quot;:&quot;Rokhanyah&quot;,&quot;given&quot;:&quot;Hesti&quot;,&quot;non-dropping-particle&quot;:&quot;&quot;,&quot;parse-names&quot;:false,&quot;suffix&quot;:&quot;&quot;},{&quot;dropping-particle&quot;:&quot;&quot;,&quot;family&quot;:&quot;Noor&quot;,&quot;given&quot;:&quot;M. Ilham Nazaruddin&quot;,&quot;non-dropping-particle&quot;:&quot;&quot;,&quot;parse-names&quot;:false,&quot;suffix&quot;:&quot;&quot;},{&quot;dropping-particle&quot;:&quot;&quot;,&quot;family&quot;:&quot;Harahap&quot;,&quot;given&quot;:&quot;Ali Musa&quot;,&quot;non-dropping-particle&quot;:&quot;&quot;,&quot;parse-names&quot;:false,&quot;suffix&quot;:&quot;&quot;},{&quot;dropping-particle&quot;:&quot;&quot;,&quot;family&quot;:&quot;Wijaya&quot;,&quot;given&quot;:&quot;Bagas Sagita&quot;,&quot;non-dropping-particle&quot;:&quot;&quot;,&quot;parse-names&quot;:false,&quot;suffix&quot;:&quot;&quot;},{&quot;dropping-particle&quot;:&quot;&quot;,&quot;family&quot;:&quot;Amalia&quot;,&quot;given&quot;:&quot;Novi Rizka&quot;,&quot;non-dropping-particle&quot;:&quot;&quot;,&quot;parse-names&quot;:false,&quot;suffix&quot;:&quot;&quot;}],&quot;container-title&quot;:&quot;Jurnal Pemerintahan dan Politik&quot;,&quot;id&quot;:&quot;0685207c-6585-5131-9e57-bdcb04fd8e03&quot;,&quot;issue&quot;:&quot;4&quot;,&quot;issued&quot;:{&quot;date-parts&quot;:[[&quot;2023&quot;]]},&quot;page&quot;:&quot;305-313&quot;,&quot;title&quot;:&quot;Kolaborasi Kebijakan Pemerintah dalam Mengurangi Penyelundupan di Daerah Perbatasan (Studi Kasus Republik Indonesia &amp; Republik Demokratik Timor Leste)&quot;,&quot;type&quot;:&quot;article-journal&quot;,&quot;volume&quot;:&quot;8&quot;},&quot;uris&quot;:[&quot;http://www.mendeley.com/documents/?uuid=1ec2cf4f-85c8-4904-aa00-efd62b1349b6&quot;],&quot;isTemporary&quot;:false,&quot;legacyDesktopId&quot;:&quot;1ec2cf4f-85c8-4904-aa00-efd62b1349b6&quot;}],&quot;properties&quot;:{&quot;noteIndex&quot;:0},&quot;isEdited&quot;:false,&quot;manualOverride&quot;:{&quot;citeprocText&quot;:&quot;(Rokhanyah et al., 2023)&quot;,&quot;isManuallyOverridden&quot;:false,&quot;manualOverrideText&quot;:&quot;&quot;},&quot;citationTag&quot;:&quot;MENDELEY_CITATION_v3_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&quot;},{&quot;citationID&quot;:&quot;MENDELEY_CITATION_a884bd56-329b-4c31-9ac0-30f5af4f605f&quot;,&quot;citationItems&quot;:[{&quot;id&quot;:&quot;a4a81e99-37e1-5382-9076-7a72e9699a2c&quot;,&quot;itemData&quot;:{&quot;author&quot;:[{&quot;dropping-particle&quot;:&quot;&quot;,&quot;family&quot;:&quot;Leonita&quot;,&quot;given&quot;:&quot;Katarina&quot;,&quot;non-dropping-particle&quot;:&quot;&quot;,&quot;parse-names&quot;:false,&quot;suffix&quot;:&quot;&quot;},{&quot;dropping-particle&quot;:&quot;&quot;,&quot;family&quot;:&quot;Tawa&quot;,&quot;given&quot;:&quot;Wea&quot;,&quot;non-dropping-particle&quot;:&quot;&quot;,&quot;parse-names&quot;:false,&quot;suffix&quot;:&quot;&quot;},{&quot;dropping-particle&quot;:&quot;&quot;,&quot;family&quot;:&quot;Daniel&quot;,&quot;given&quot;:&quot;Roberto&quot;,&quot;non-dropping-particle&quot;:&quot;&quot;,&quot;parse-names&quot;:false,&quot;suffix&quot;:&quot;&quot;},{&quot;dropping-particle&quot;:&quot;&quot;,&quot;family&quot;:&quot;Neves&quot;,&quot;given&quot;:&quot;Das&quot;,&quot;non-dropping-particle&quot;:&quot;&quot;,&quot;parse-names&quot;:false,&quot;suffix&quot;:&quot;&quot;},{&quot;dropping-particle&quot;:&quot;&quot;,&quot;family&quot;:&quot;Meta&quot;,&quot;given&quot;:&quot;Yoprianus Oki&quot;,&quot;non-dropping-particle&quot;:&quot;&quot;,&quot;parse-names&quot;:false,&quot;suffix&quot;:&quot;&quot;},{&quot;dropping-particle&quot;:&quot;&quot;,&quot;family&quot;:&quot;Djoka&quot;,&quot;given&quot;:&quot;Nestor B&quot;,&quot;non-dropping-particle&quot;:&quot;&quot;,&quot;parse-names&quot;:false,&quot;suffix&quot;:&quot;&quot;},{&quot;dropping-particle&quot;:&quot;&quot;,&quot;family&quot;:&quot;Arman&quot;,&quot;given&quot;:&quot;Yohanes&quot;,&quot;non-dropping-particle&quot;:&quot;&quot;,&quot;parse-names&quot;:false,&quot;suffix&quot;:&quot;&quot;}],&quot;id&quot;:&quot;a4a81e99-37e1-5382-9076-7a72e9699a2c&quot;,&quot;issue&quot;:&quot;7&quot;,&quot;issued&quot;:{&quot;date-parts&quot;:[[&quot;2024&quot;]]},&quot;page&quot;:&quot;668-677&quot;,&quot;title&quot;:&quot;PENYELUNDUPAN BBM KE TIMOR LESTE DI PERBATASAN TTU&quot;,&quot;type&quot;:&quot;article-journal&quot;,&quot;volume&quot;:&quot;8&quot;},&quot;uris&quot;:[&quot;http://www.mendeley.com/documents/?uuid=f5d7da51-57b0-4ec0-be34-eab30bbd8fc9&quot;],&quot;isTemporary&quot;:false,&quot;legacyDesktopId&quot;:&quot;f5d7da51-57b0-4ec0-be34-eab30bbd8fc9&quot;}],&quot;properties&quot;:{&quot;noteIndex&quot;:0},&quot;isEdited&quot;:false,&quot;manualOverride&quot;:{&quot;citeprocText&quot;:&quot;(Leonita et al., 2024)&quot;,&quot;isManuallyOverridden&quot;:false,&quot;manualOverrideText&quot;:&quot;&quot;},&quot;citationTag&quot;:&quot;MENDELEY_CITATION_v3_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&quot;},{&quot;citationID&quot;:&quot;MENDELEY_CITATION_5b0d6fc8-1a9d-444d-9f69-76a481392af7&quot;,&quot;citationItems&quot;:[{&quot;id&quot;:&quot;edb62170-19af-5a2b-9cbd-8eed58a19bd9&quot;,&quot;itemData&quot;:{&quot;abstract&quot;:&quot;Pemberdayaan UMKM merupakan sebuah alternatif untuk mengurangi angka pengangguran, kemiskinan dan meningkatkan pendapatan ekonomi, bentuk pemberdayaan ini seperti …&quot;,&quot;author&quot;:[{&quot;dropping-particle&quot;:&quot;&quot;,&quot;family&quot;:&quot;Ulut&quot;,&quot;given&quot;:&quot;N. G. R.&quot;,&quot;non-dropping-particle&quot;:&quot;&quot;,&quot;parse-names&quot;:false,&quot;suffix&quot;:&quot;&quot;},{&quot;dropping-particle&quot;:&quot;&quot;,&quot;family&quot;:&quot;Amitran&quot;,&quot;given&quot;:&quot;P. Y.&quot;,&quot;non-dropping-particle&quot;:&quot;&quot;,&quot;parse-names&quot;:false,&quot;suffix&quot;:&quot;&quot;},{&quot;dropping-particle&quot;:&quot;&quot;,&quot;family&quot;:&quot;Foenay&quot;,&quot;given&quot;:&quot;C. C.&quot;,&quot;non-dropping-particle&quot;:&quot;&quot;,&quot;parse-names&quot;:false,&quot;suffix&quot;:&quot;&quot;}],&quot;container-title&quot;:&quot;Hurnal Ekonomi &amp; Ilmu Sosial&quot;,&quot;id&quot;:&quot;edb62170-19af-5a2b-9cbd-8eed58a19bd9&quot;,&quot;issue&quot;:&quot;5&quot;,&quot;issued&quot;:{&quot;date-parts&quot;:[[&quot;2023&quot;]]},&quot;page&quot;:&quot;1171-1186&quot;,&quot;title&quot;:&quot;Analisis Pemberdayaan Umkm Terhadap Pendapatan Masyarakat Lokal Di Wilayah Lintas Batas Atambua-Timor Leste&quot;,&quot;type&quot;:&quot;article-journal&quot;,&quot;volume&quot;:&quot;4&quot;},&quot;uris&quot;:[&quot;http://www.mendeley.com/documents/?uuid=68e0008f-720d-4af9-aeaa-0cd2c0f90f94&quot;],&quot;isTemporary&quot;:false,&quot;legacyDesktopId&quot;:&quot;68e0008f-720d-4af9-aeaa-0cd2c0f90f94&quot;}],&quot;properties&quot;:{&quot;noteIndex&quot;:0},&quot;isEdited&quot;:false,&quot;manualOverride&quot;:{&quot;citeprocText&quot;:&quot;(Ulut, Amitran, &amp;#38; Foenay, 2023)&quot;,&quot;isManuallyOverridden&quot;:false,&quot;manualOverrideText&quot;:&quot;&quot;},&quot;citationTag&quot;:&quot;MENDELEY_CITATION_v3_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&quot;},{&quot;citationID&quot;:&quot;MENDELEY_CITATION_e7624077-0e83-498a-8b79-2e2b5c8fb6a9&quot;,&quot;citationItems&quot;:[{&quot;id&quot;:&quot;e39dd965-229a-5717-9e35-e22cfe3d681b&quot;,&quot;itemData&quot;:{&quot;DOI&quot;:&quot;10.3390/socsci12070391&quot;,&quot;ISSN&quot;:&quot;20760760&quot;,&quot;abstract&quot;:&quot;This article considers the growing rift between Western and Eastern Europe regarding the commemoration of Europe’s recent past and related historical narratives of nationhood that shape contemporary political preferences. More specifically, it investigates the connections between collective memory, national identities, and democratic cultures as they manifest themselves in Germany and Poland. With the help of an interpretative analysis focused on the discourse of political elites in both countries, the article identifies competing ways of interpreting 20th-century history and providing it with meaning for contemporary audiences. The national case studies of Germany and Poland present a contrasting logic in this respect: the promise of freedom and democracy in Poland is primarily narrated as the liberation from foreign rule and the desire for national independence. This narration is significantly built around a notion of popular sovereignty in which dissenting views of the heroic national past tend to be discredited and largely banned from public debate. In contrast, in Germany, the memory of fascism and the Holocaust has established a stronger rights-based approach to democracy in the liberal tradition and an openness to contesting historical narratives in the public domain.&quot;,&quot;author&quot;:[{&quot;dropping-particle&quot;:&quot;&quot;,&quot;family&quot;:&quot;Schmidtke&quot;,&quot;given&quot;:&quot;Oliver&quot;,&quot;non-dropping-particle&quot;:&quot;&quot;,&quot;parse-names&quot;:false,&quot;suffix&quot;:&quot;&quot;}],&quot;container-title&quot;:&quot;Social Sciences&quot;,&quot;id&quot;:&quot;e39dd965-229a-5717-9e35-e22cfe3d681b&quot;,&quot;issue&quot;:&quot;7&quot;,&quot;issued&quot;:{&quot;date-parts&quot;:[[&quot;2023&quot;]]},&quot;title&quot;:&quot;Competing Historical Narratives: Memory Politics, Identity, and Democracy in Germany and Poland&quot;,&quot;type&quot;:&quot;article-journal&quot;,&quot;volume&quot;:&quot;12&quot;},&quot;uris&quot;:[&quot;http://www.mendeley.com/documents/?uuid=0bfad87a-0889-4b05-acc2-3595f697e5f8&quot;],&quot;isTemporary&quot;:false,&quot;legacyDesktopId&quot;:&quot;0bfad87a-0889-4b05-acc2-3595f697e5f8&quot;}],&quot;properties&quot;:{&quot;noteIndex&quot;:0},&quot;isEdited&quot;:false,&quot;manualOverride&quot;:{&quot;citeprocText&quot;:&quot;(Schmidtke, 2023)&quot;,&quot;isManuallyOverridden&quot;:false,&quot;manualOverrideText&quot;:&quot;&quot;},&quot;citationTag&quot;:&quot;MENDELEY_CITATION_v3_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&quot;},{&quot;citationID&quot;:&quot;MENDELEY_CITATION_84f31f50-662c-4ea2-99b1-7d486a87996c&quot;,&quot;citationItems&quot;:[{&quot;id&quot;:&quot;38b2d931-c5be-5532-8e64-3a0040d780d9&quot;,&quot;itemData&quot;:{&quot;DOI&quot;:&quot;10.54648/joia2017016&quot;,&quot;ISSN&quot;:&quot;2212182X&quot;,&quot;abstract&quot;:&quot;This article endeavours to explore the thorny development of arbitration in Latvia. Having started offon the wrong foot in the 1990s, the arbitration environment in Latvia is still far from being perfect. Contrary to its neighbouring Baltic states, Latvia has continuously ignored the possibility of adopting the UNCITRAL Model Law and currently deals with the adverse consequences of an ill-functioning arbitration system, rather than provides for appealing and efficient arbitration environment. All the more, by introducing disproportionately strict qualification requirements for arbitrators and still not providing a mechanism for challenging arbitral awards, the recently adopted 2015 Law on Arbitration is a severe disregard of fundamental international arbitration principles and standards.&quot;,&quot;author&quot;:[{&quot;dropping-particle&quot;:&quot;&quot;,&quot;family&quot;:&quot;Krumiņš&quot;,&quot;given&quot;:&quot;Toms&quot;,&quot;non-dropping-particle&quot;:&quot;&quot;,&quot;parse-names&quot;:false,&quot;suffix&quot;:&quot;&quot;}],&quot;container-title&quot;:&quot;Journal of International Arbitration&quot;,&quot;id&quot;:&quot;38b2d931-c5be-5532-8e64-3a0040d780d9&quot;,&quot;issue&quot;:&quot;2&quot;,&quot;issued&quot;:{&quot;date-parts&quot;:[[&quot;2017&quot;]]},&quot;page&quot;:&quot;303-331&quot;,&quot;title&quot;:&quot;Arbitration in Latvia: A cautionary tale?&quot;,&quot;type&quot;:&quot;article-journal&quot;,&quot;volume&quot;:&quot;34&quot;},&quot;uris&quot;:[&quot;http://www.mendeley.com/documents/?uuid=be1c1c73-f1de-449e-bf27-1daeb2ec2a44&quot;],&quot;isTemporary&quot;:false,&quot;legacyDesktopId&quot;:&quot;be1c1c73-f1de-449e-bf27-1daeb2ec2a44&quot;}],&quot;properties&quot;:{&quot;noteIndex&quot;:0},&quot;isEdited&quot;:false,&quot;manualOverride&quot;:{&quot;citeprocText&quot;:&quot;(Krumiņš, 2017)&quot;,&quot;isManuallyOverridden&quot;:false,&quot;manualOverrideText&quot;:&quot;&quot;},&quot;citationTag&quot;:&quot;MENDELEY_CITATION_v3_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&quot;},{&quot;citationID&quot;:&quot;MENDELEY_CITATION_f092d9a0-1c94-43e3-b084-310a41a0e8a8&quot;,&quot;citationItems&quot;:[{&quot;id&quot;:&quot;0b4b9e5f-331a-5b73-a41a-5dac760c49bc&quot;,&quot;itemData&quot;:{&quot;ISBN&quot;:&quot;9788578110796&quot;,&quot;ISSN&quot;:&quot;20711050&quot;,&quot;PMID&quot;:&quot;25246403&quot;,&quot;author&quot;:[{&quot;dropping-particle&quot;:&quot;&quot;,&quot;family&quot;:&quot;Toribio&quot;,&quot;given&quot;:&quot;Aitor Juez&quot;,&quot;non-dropping-particle&quot;:&quot;&quot;,&quot;parse-names&quot;:false,&quot;suffix&quot;:&quot;&quot;}],&quot;container-title&quot;:&quot;European Programme for Integration and Migration&quot;,&quot;id&quot;:&quot;0b4b9e5f-331a-5b73-a41a-5dac760c49bc&quot;,&quot;issue&quot;:&quot;1&quot;,&quot;issued&quot;:{&quot;date-parts&quot;:[[&quot;2023&quot;]]},&quot;number-of-pages&quot;:&quot;1-10&quot;,&quot;title&quot;:&quot;Protecting Rights at Borders: Policy Note III&quot;,&quot;type&quot;:&quot;report&quot;,&quot;volume&quot;:&quot;3&quot;},&quot;uris&quot;:[&quot;http://www.mendeley.com/documents/?uuid=6303281a-0f58-4489-8555-cb33412164e5&quot;],&quot;isTemporary&quot;:false,&quot;legacyDesktopId&quot;:&quot;6303281a-0f58-4489-8555-cb33412164e5&quot;},{&quot;id&quot;:&quot;51f2d1de-df38-5c16-88bb-6aab2344aba1&quot;,&quot;itemData&quot;:{&quot;DOI&quot;:&quot;10.1007/978-3-319-23760-2&quot;,&quot;ISBN&quot;:&quot;9783319237602&quot;,&quot;abstract&quot;:&quot;This book tackles the regulatory issues of Unmanned Aerial Systems (UAS) or Remotely-Piloted Aerial Systems (RPAS), which have profound consequences for privacy, security and other fundamental liberties. Collectively known as “drones,\&quot; they were initially deployed for military purposes: reconnaissance, surveillance and extrajudicial executions. Today, we are witnessing a growth of their use into the civilian and humanitarian domain. They are increasingly used for goals as diverse as news gathering, aerial inspection of oil refinery flare stacks, mapping of the Amazonian rain-forest, crop spraying and search and rescue operations. The civil use of drones is becoming a reality in the European Union and in the US. The drone revolution may be a new technological revolution. Proliferation of the next generation of “recreational” drones show how drones will be sold as any other consumer item. The cultural perception of the technology is shifting, as drones are increasingly being used for humanitarian activities, on one hand, but they can also firmly be situated in the prevailing modes of postmodern governance on the other hand. This work will be of interest to researchers in Criminology and Criminal Justice interested in issues related to surveillance, security, privacy, and technology. It will also provide a criminological background for related legal issues, such as privacy law, aviation law, international criminal law, and comparative law.&quot;,&quot;author&quot;:[{&quot;dropping-particle&quot;:&quot;&quot;,&quot;family&quot;:&quot;Marin&quot;,&quot;given&quot;:&quot;Luisa&quot;,&quot;non-dropping-particle&quot;:&quot;&quot;,&quot;parse-names&quot;:false,&quot;suffix&quot;:&quot;&quot;},{&quot;dropping-particle&quot;:&quot;&quot;,&quot;family&quot;:&quot;Krajčíková&quot;,&quot;given&quot;:&quot;Kamila&quot;,&quot;non-dropping-particle&quot;:&quot;&quot;,&quot;parse-names&quot;:false,&quot;suffix&quot;:&quot;&quot;}],&quot;chapter-number&quot;:&quot;6&quot;,&quot;container-title&quot;:&quot;Drones and Unmanned Aerial Systems&quot;,&quot;id&quot;:&quot;51f2d1de-df38-5c16-88bb-6aab2344aba1&quot;,&quot;issue&quot;:&quot;6&quot;,&quot;issued&quot;:{&quot;date-parts&quot;:[[&quot;2016&quot;]]},&quot;page&quot;:&quot;101-127&quot;,&quot;title&quot;:&quot;Deploying Drones in Policing Southern European Borders: Constraints and Challenges for Data Protection and Human Rights&quot;,&quot;type&quot;:&quot;chapter&quot;},&quot;uris&quot;:[&quot;http://www.mendeley.com/documents/?uuid=4e393b71-15ec-49d6-9f8c-778568c93e3f&quot;],&quot;isTemporary&quot;:false,&quot;legacyDesktopId&quot;:&quot;4e393b71-15ec-49d6-9f8c-778568c93e3f&quot;}],&quot;properties&quot;:{&quot;noteIndex&quot;:0},&quot;isEdited&quot;:false,&quot;manualOverride&quot;:{&quot;citeprocText&quot;:&quot;(Marin &amp;#38; Krajčíková, 2016a; Toribio, 2023)&quot;,&quot;isManuallyOverridden&quot;:false,&quot;manualOverrideText&quot;:&quot;&quot;},&quot;citationTag&quot;:&quot;MENDELEY_CITATION_v3_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&quot;},{&quot;citationID&quot;:&quot;MENDELEY_CITATION_d304b1cb-4f2a-4c3b-9db8-d269c87f87ad&quot;,&quot;citationItems&quot;:[{&quot;id&quot;:&quot;51f2d1de-df38-5c16-88bb-6aab2344aba1&quot;,&quot;itemData&quot;:{&quot;DOI&quot;:&quot;10.1007/978-3-319-23760-2&quot;,&quot;ISBN&quot;:&quot;9783319237602&quot;,&quot;abstract&quot;:&quot;This book tackles the regulatory issues of Unmanned Aerial Systems (UAS) or Remotely-Piloted Aerial Systems (RPAS), which have profound consequences for privacy, security and other fundamental liberties. Collectively known as “drones,\&quot; they were initially deployed for military purposes: reconnaissance, surveillance and extrajudicial executions. Today, we are witnessing a growth of their use into the civilian and humanitarian domain. They are increasingly used for goals as diverse as news gathering, aerial inspection of oil refinery flare stacks, mapping of the Amazonian rain-forest, crop spraying and search and rescue operations. The civil use of drones is becoming a reality in the European Union and in the US. The drone revolution may be a new technological revolution. Proliferation of the next generation of “recreational” drones show how drones will be sold as any other consumer item. The cultural perception of the technology is shifting, as drones are increasingly being used for humanitarian activities, on one hand, but they can also firmly be situated in the prevailing modes of postmodern governance on the other hand. This work will be of interest to researchers in Criminology and Criminal Justice interested in issues related to surveillance, security, privacy, and technology. It will also provide a criminological background for related legal issues, such as privacy law, aviation law, international criminal law, and comparative law.&quot;,&quot;author&quot;:[{&quot;dropping-particle&quot;:&quot;&quot;,&quot;family&quot;:&quot;Marin&quot;,&quot;given&quot;:&quot;Luisa&quot;,&quot;non-dropping-particle&quot;:&quot;&quot;,&quot;parse-names&quot;:false,&quot;suffix&quot;:&quot;&quot;},{&quot;dropping-particle&quot;:&quot;&quot;,&quot;family&quot;:&quot;Krajčíková&quot;,&quot;given&quot;:&quot;Kamila&quot;,&quot;non-dropping-particle&quot;:&quot;&quot;,&quot;parse-names&quot;:false,&quot;suffix&quot;:&quot;&quot;}],&quot;chapter-number&quot;:&quot;6&quot;,&quot;container-title&quot;:&quot;Drones and Unmanned Aerial Systems&quot;,&quot;id&quot;:&quot;51f2d1de-df38-5c16-88bb-6aab2344aba1&quot;,&quot;issue&quot;:&quot;6&quot;,&quot;issued&quot;:{&quot;date-parts&quot;:[[&quot;2016&quot;]]},&quot;page&quot;:&quot;101-127&quot;,&quot;title&quot;:&quot;Deploying Drones in Policing Southern European Borders: Constraints and Challenges for Data Protection and Human Rights&quot;,&quot;type&quot;:&quot;chapter&quot;},&quot;uris&quot;:[&quot;http://www.mendeley.com/documents/?uuid=4e393b71-15ec-49d6-9f8c-778568c93e3f&quot;],&quot;isTemporary&quot;:false,&quot;legacyDesktopId&quot;:&quot;4e393b71-15ec-49d6-9f8c-778568c93e3f&quot;}],&quot;properties&quot;:{&quot;noteIndex&quot;:0},&quot;isEdited&quot;:false,&quot;manualOverride&quot;:{&quot;citeprocText&quot;:&quot;(Marin &amp;#38; Krajčíková, 2016a)&quot;,&quot;isManuallyOverridden&quot;:false,&quot;manualOverrideText&quot;:&quot;&quot;},&quot;citationTag&quot;:&quot;MENDELEY_CITATION_v3_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&quot;},{&quot;citationID&quot;:&quot;MENDELEY_CITATION_57586439-6f25-44a3-aa5a-32be00b0c39e&quot;,&quot;citationItems&quot;:[{&quot;id&quot;:&quot;981d1fcb-dfc2-5b85-88fa-4de3612ec70f&quot;,&quot;itemData&quot;:{&quot;DOI&quot;:&quot;10.56370/jhlg.v1i1.195&quot;,&quot;abstract&quot;:&quot;Hukum laut sangat berperan untuk membatasi daerah-daerah laut, daratan dan perairan suatu negara. Laut merupakan jalan yang sangat sering digunakan untuk menghubungkan suatu negara dengan negara lain untuk kepentingan perdagangan bahkan untuk kepentingan yang lainnya. Disisi lain, adanya hukum laut internasional melindungi sumber daya alam agar tidak disalahgunakan. Mahkamah Internasional menyelesaikan sengketa antar negara anggota. Lembaga ini juga memberikan pendapat atau nasihat kepada badan-badan resmi dan lembaga khusus yang dibentuk oleh PBB. Dalam pelaksanaan tugasnya, Mahkamah Internasional mengacu pada konvensi-konvensi internasional untuk menetapkan perkara yang diakui oleh negara-negara yang sedang bersengketa. ICJ juga berpedoman pada kebiasaan internasional yang menjadi bukti praktik umum.&quot;,&quot;author&quot;:[{&quot;dropping-particle&quot;:&quot;&quot;,&quot;family&quot;:&quot;Sholikah&quot;,&quot;given&quot;:&quot;Dwi Imroatus&quot;,&quot;non-dropping-particle&quot;:&quot;&quot;,&quot;parse-names&quot;:false,&quot;suffix&quot;:&quot;&quot;}],&quot;container-title&quot;:&quot;Jurnal Hukum Lex Generalis&quot;,&quot;id&quot;:&quot;981d1fcb-dfc2-5b85-88fa-4de3612ec70f&quot;,&quot;issue&quot;:&quot;1&quot;,&quot;issued&quot;:{&quot;date-parts&quot;:[[&quot;2020&quot;]]},&quot;page&quot;:&quot;25-34&quot;,&quot;title&quot;:&quot;Analisis Penyelesaian Perbatasan Laut Antara Peru dengan Chili yang Diselesaikan Oleh Mahkamah Internasional (ICJ)&quot;,&quot;type&quot;:&quot;article-journal&quot;,&quot;volume&quot;:&quot;1&quot;},&quot;uris&quot;:[&quot;http://www.mendeley.com/documents/?uuid=8ddd1a77-ca22-4919-9647-b80d37ab59ca&quot;],&quot;isTemporary&quot;:false,&quot;legacyDesktopId&quot;:&quot;8ddd1a77-ca22-4919-9647-b80d37ab59ca&quot;}],&quot;properties&quot;:{&quot;noteIndex&quot;:0},&quot;isEdited&quot;:false,&quot;manualOverride&quot;:{&quot;citeprocText&quot;:&quot;(Sholikah, 2020)&quot;,&quot;isManuallyOverridden&quot;:false,&quot;manualOverrideText&quot;:&quot;&quot;},&quot;citationTag&quot;:&quot;MENDELEY_CITATION_v3_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&quot;},{&quot;citationID&quot;:&quot;MENDELEY_CITATION_fde488ed-258d-440c-a17c-9fda4e3576c0&quot;,&quot;citationItems&quot;:[{&quot;id&quot;:&quot;41f65a03-aa89-531e-b4bf-782bd964c102&quot;,&quot;itemData&quot;:{&quot;DOI&quot;:&quot;10.4337/9781786436030.00020&quot;,&quot;ISBN&quot;:&quot;9781786436023&quot;,&quot;author&quot;:[{&quot;dropping-particle&quot;:&quot;&quot;,&quot;family&quot;:&quot;Slack&quot;,&quot;given&quot;:&quot;Jeremy&quot;,&quot;non-dropping-particle&quot;:&quot;&quot;,&quot;parse-names&quot;:false,&quot;suffix&quot;:&quot;&quot;},{&quot;dropping-particle&quot;:&quot;&quot;,&quot;family&quot;:&quot;Martinez&quot;,&quot;given&quot;:&quot;Daniel&quot;,&quot;non-dropping-particle&quot;:&quot;&quot;,&quot;parse-names&quot;:false,&quot;suffix&quot;:&quot;&quot;}],&quot;id&quot;:&quot;41f65a03-aa89-531e-b4bf-782bd964c102&quot;,&quot;issued&quot;:{&quot;date-parts&quot;:[[&quot;2019&quot;,&quot;2&quot;,&quot;22&quot;]]},&quot;page&quot;:&quot;142-152&quot;,&quot;title&quot;:&quot;The Geography of Migrant Death: Violence on the US-Mexico Border&quot;,&quot;type&quot;:&quot;chapter&quot;},&quot;uris&quot;:[&quot;http://www.mendeley.com/documents/?uuid=12dc1097-fdc8-4095-8a9c-b1db7aca91ec&quot;],&quot;isTemporary&quot;:false,&quot;legacyDesktopId&quot;:&quot;12dc1097-fdc8-4095-8a9c-b1db7aca91ec&quot;}],&quot;properties&quot;:{&quot;noteIndex&quot;:0},&quot;isEdited&quot;:false,&quot;manualOverride&quot;:{&quot;citeprocText&quot;:&quot;(Slack &amp;#38; Martinez, 2019)&quot;,&quot;isManuallyOverridden&quot;:false,&quot;manualOverrideText&quot;:&quot;&quot;},&quot;citationTag&quot;:&quot;MENDELEY_CITATION_v3_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&quot;},{&quot;citationID&quot;:&quot;MENDELEY_CITATION_45217e5e-8e1e-45e3-9d31-9910e5f56087&quot;,&quot;citationItems&quot;:[{&quot;id&quot;:&quot;efd48f99-d1a9-5894-b37e-afc52c952e15&quot;,&quot;itemData&quot;:{&quot;DOI&quot;:&quot;10.1080/14736489.2024.2423996&quot;,&quot;ISSN&quot;:&quot;1473-6489&quot;,&quot;author&quot;:[{&quot;dropping-particle&quot;:&quot;&quot;,&quot;family&quot;:&quot;Verma&quot;,&quot;given&quot;:&quot;Raj&quot;,&quot;non-dropping-particle&quot;:&quot;&quot;,&quot;parse-names&quot;:false,&quot;suffix&quot;:&quot;&quot;}],&quot;container-title&quot;:&quot;India Review&quot;,&quot;id&quot;:&quot;efd48f99-d1a9-5894-b37e-afc52c952e15&quot;,&quot;issue&quot;:&quot;5&quot;,&quot;issued&quot;:{&quot;date-parts&quot;:[[&quot;2024&quot;]]},&quot;page&quot;:&quot;397-408&quot;,&quot;publisher&quot;:&quot;Routledge&quot;,&quot;title&quot;:&quot;India – China rivalry , border dispute , border ﬆandoffs , and crises&quot;,&quot;type&quot;:&quot;article-journal&quot;,&quot;volume&quot;:&quot;23&quot;},&quot;uris&quot;:[&quot;http://www.mendeley.com/documents/?uuid=4a0e9a17-68bd-461a-81aa-a79a86e2da92&quot;],&quot;isTemporary&quot;:false,&quot;legacyDesktopId&quot;:&quot;4a0e9a17-68bd-461a-81aa-a79a86e2da92&quot;}],&quot;properties&quot;:{&quot;noteIndex&quot;:0},&quot;isEdited&quot;:false,&quot;manualOverride&quot;:{&quot;citeprocText&quot;:&quot;(Verma, 2024)&quot;,&quot;isManuallyOverridden&quot;:false,&quot;manualOverrideText&quot;:&quot;&quot;},&quot;citationTag&quot;:&quot;MENDELEY_CITATION_v3_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&quot;},{&quot;citationID&quot;:&quot;MENDELEY_CITATION_50821f15-60c0-4a25-b44d-b6bc0c273188&quot;,&quot;citationItems&quot;:[{&quot;id&quot;:&quot;c41f986a-ded4-5643-8b0b-071e1aaabae5&quot;,&quot;itemData&quot;:{&quot;author&quot;:[{&quot;dropping-particle&quot;:&quot;&quot;,&quot;family&quot;:&quot;Aammari&quot;,&quot;given&quot;:&quot;Lahoucine&quot;,&quot;non-dropping-particle&quot;:&quot;&quot;,&quot;parse-names&quot;:false,&quot;suffix&quot;:&quot;&quot;}],&quot;id&quot;:&quot;c41f986a-ded4-5643-8b0b-071e1aaabae5&quot;,&quot;issued&quot;:{&quot;date-parts&quot;:[[&quot;2020&quot;,&quot;2&quot;,&quot;15&quot;]]},&quot;title&quot;:&quot;Rashid Khalidi.- The Hundred Years’ War on Palestine: A History of Settler Colonialism and Resistance, 1917-2017 (New York: Metropolitan Books, 2020), 336 p.&quot;,&quot;type&quot;:&quot;book&quot;},&quot;uris&quot;:[&quot;http://www.mendeley.com/documents/?uuid=d3088ae4-5299-43a4-9e6e-b51d804903f1&quot;],&quot;isTemporary&quot;:false,&quot;legacyDesktopId&quot;:&quot;d3088ae4-5299-43a4-9e6e-b51d804903f1&quot;}],&quot;properties&quot;:{&quot;noteIndex&quot;:0},&quot;isEdited&quot;:false,&quot;manualOverride&quot;:{&quot;citeprocText&quot;:&quot;(Aammari, 2020)&quot;,&quot;isManuallyOverridden&quot;:false,&quot;manualOverrideText&quot;:&quot;&quot;},&quot;citationTag&quot;:&quot;MENDELEY_CITATION_v3_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&quot;},{&quot;citationID&quot;:&quot;MENDELEY_CITATION_ae82f562-254d-4ed1-9fe3-ed7ab5ce291b&quot;,&quot;citationItems&quot;:[{&quot;id&quot;:&quot;e39dd965-229a-5717-9e35-e22cfe3d681b&quot;,&quot;itemData&quot;:{&quot;DOI&quot;:&quot;10.3390/socsci12070391&quot;,&quot;ISSN&quot;:&quot;20760760&quot;,&quot;abstract&quot;:&quot;This article considers the growing rift between Western and Eastern Europe regarding the commemoration of Europe’s recent past and related historical narratives of nationhood that shape contemporary political preferences. More specifically, it investigates the connections between collective memory, national identities, and democratic cultures as they manifest themselves in Germany and Poland. With the help of an interpretative analysis focused on the discourse of political elites in both countries, the article identifies competing ways of interpreting 20th-century history and providing it with meaning for contemporary audiences. The national case studies of Germany and Poland present a contrasting logic in this respect: the promise of freedom and democracy in Poland is primarily narrated as the liberation from foreign rule and the desire for national independence. This narration is significantly built around a notion of popular sovereignty in which dissenting views of the heroic national past tend to be discredited and largely banned from public debate. In contrast, in Germany, the memory of fascism and the Holocaust has established a stronger rights-based approach to democracy in the liberal tradition and an openness to contesting historical narratives in the public domain.&quot;,&quot;author&quot;:[{&quot;dropping-particle&quot;:&quot;&quot;,&quot;family&quot;:&quot;Schmidtke&quot;,&quot;given&quot;:&quot;Oliver&quot;,&quot;non-dropping-particle&quot;:&quot;&quot;,&quot;parse-names&quot;:false,&quot;suffix&quot;:&quot;&quot;}],&quot;container-title&quot;:&quot;Social Sciences&quot;,&quot;id&quot;:&quot;e39dd965-229a-5717-9e35-e22cfe3d681b&quot;,&quot;issue&quot;:&quot;7&quot;,&quot;issued&quot;:{&quot;date-parts&quot;:[[&quot;2023&quot;]]},&quot;title&quot;:&quot;Competing Historical Narratives: Memory Politics, Identity, and Democracy in Germany and Poland&quot;,&quot;type&quot;:&quot;article-journal&quot;,&quot;volume&quot;:&quot;12&quot;},&quot;uris&quot;:[&quot;http://www.mendeley.com/documents/?uuid=0bfad87a-0889-4b05-acc2-3595f697e5f8&quot;],&quot;isTemporary&quot;:false,&quot;legacyDesktopId&quot;:&quot;0bfad87a-0889-4b05-acc2-3595f697e5f8&quot;}],&quot;properties&quot;:{&quot;noteIndex&quot;:0},&quot;isEdited&quot;:false,&quot;manualOverride&quot;:{&quot;citeprocText&quot;:&quot;(Schmidtke, 2023)&quot;,&quot;isManuallyOverridden&quot;:false,&quot;manualOverrideText&quot;:&quot;&quot;},&quot;citationTag&quot;:&quot;MENDELEY_CITATION_v3_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&quot;},{&quot;citationID&quot;:&quot;MENDELEY_CITATION_1afa4082-4060-44c0-91c4-0482ec70ebb1&quot;,&quot;citationItems&quot;:[{&quot;id&quot;:&quot;38b2d931-c5be-5532-8e64-3a0040d780d9&quot;,&quot;itemData&quot;:{&quot;DOI&quot;:&quot;10.54648/joia2017016&quot;,&quot;ISSN&quot;:&quot;2212182X&quot;,&quot;abstract&quot;:&quot;This article endeavours to explore the thorny development of arbitration in Latvia. Having started offon the wrong foot in the 1990s, the arbitration environment in Latvia is still far from being perfect. Contrary to its neighbouring Baltic states, Latvia has continuously ignored the possibility of adopting the UNCITRAL Model Law and currently deals with the adverse consequences of an ill-functioning arbitration system, rather than provides for appealing and efficient arbitration environment. All the more, by introducing disproportionately strict qualification requirements for arbitrators and still not providing a mechanism for challenging arbitral awards, the recently adopted 2015 Law on Arbitration is a severe disregard of fundamental international arbitration principles and standards.&quot;,&quot;author&quot;:[{&quot;dropping-particle&quot;:&quot;&quot;,&quot;family&quot;:&quot;Krumiņš&quot;,&quot;given&quot;:&quot;Toms&quot;,&quot;non-dropping-particle&quot;:&quot;&quot;,&quot;parse-names&quot;:false,&quot;suffix&quot;:&quot;&quot;}],&quot;container-title&quot;:&quot;Journal of International Arbitration&quot;,&quot;id&quot;:&quot;38b2d931-c5be-5532-8e64-3a0040d780d9&quot;,&quot;issue&quot;:&quot;2&quot;,&quot;issued&quot;:{&quot;date-parts&quot;:[[&quot;2017&quot;]]},&quot;page&quot;:&quot;303-331&quot;,&quot;title&quot;:&quot;Arbitration in Latvia: A cautionary tale?&quot;,&quot;type&quot;:&quot;article-journal&quot;,&quot;volume&quot;:&quot;34&quot;},&quot;uris&quot;:[&quot;http://www.mendeley.com/documents/?uuid=be1c1c73-f1de-449e-bf27-1daeb2ec2a44&quot;],&quot;isTemporary&quot;:false,&quot;legacyDesktopId&quot;:&quot;be1c1c73-f1de-449e-bf27-1daeb2ec2a44&quot;}],&quot;properties&quot;:{&quot;noteIndex&quot;:0},&quot;isEdited&quot;:false,&quot;manualOverride&quot;:{&quot;citeprocText&quot;:&quot;(Krumiņš, 2017)&quot;,&quot;isManuallyOverridden&quot;:false,&quot;manualOverrideText&quot;:&quot;&quot;},&quot;citationTag&quot;:&quot;MENDELEY_CITATION_v3_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&quot;},{&quot;citationID&quot;:&quot;MENDELEY_CITATION_16b04617-70fb-45c1-8b49-677f7d617d41&quot;,&quot;citationItems&quot;:[{&quot;id&quot;:&quot;0b4b9e5f-331a-5b73-a41a-5dac760c49bc&quot;,&quot;itemData&quot;:{&quot;ISBN&quot;:&quot;9788578110796&quot;,&quot;ISSN&quot;:&quot;20711050&quot;,&quot;PMID&quot;:&quot;25246403&quot;,&quot;author&quot;:[{&quot;dropping-particle&quot;:&quot;&quot;,&quot;family&quot;:&quot;Toribio&quot;,&quot;given&quot;:&quot;Aitor Juez&quot;,&quot;non-dropping-particle&quot;:&quot;&quot;,&quot;parse-names&quot;:false,&quot;suffix&quot;:&quot;&quot;}],&quot;container-title&quot;:&quot;European Programme for Integration and Migration&quot;,&quot;id&quot;:&quot;0b4b9e5f-331a-5b73-a41a-5dac760c49bc&quot;,&quot;issue&quot;:&quot;1&quot;,&quot;issued&quot;:{&quot;date-parts&quot;:[[&quot;2023&quot;]]},&quot;number-of-pages&quot;:&quot;1-10&quot;,&quot;title&quot;:&quot;Protecting Rights at Borders: Policy Note III&quot;,&quot;type&quot;:&quot;report&quot;,&quot;volume&quot;:&quot;3&quot;},&quot;uris&quot;:[&quot;http://www.mendeley.com/documents/?uuid=6303281a-0f58-4489-8555-cb33412164e5&quot;],&quot;isTemporary&quot;:false,&quot;legacyDesktopId&quot;:&quot;6303281a-0f58-4489-8555-cb33412164e5&quot;}],&quot;properties&quot;:{&quot;noteIndex&quot;:0},&quot;isEdited&quot;:false,&quot;manualOverride&quot;:{&quot;citeprocText&quot;:&quot;(Toribio, 2023)&quot;,&quot;isManuallyOverridden&quot;:false,&quot;manualOverrideText&quot;:&quot;&quot;},&quot;citationTag&quot;:&quot;MENDELEY_CITATION_v3_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&quot;},{&quot;citationID&quot;:&quot;MENDELEY_CITATION_2bb48773-bc49-44fa-aed3-54d943719bf6&quot;,&quot;citationItems&quot;:[{&quot;id&quot;:&quot;eccb17b8-4ae2-5ab0-a231-b740c93ca121&quot;,&quot;itemData&quot;:{&quot;DOI&quot;:&quot;10.1007/978-3-319-23760-2_6&quot;,&quot;ISBN&quot;:&quot;978-3-319-23759-6&quot;,&quot;author&quot;:[{&quot;dropping-particle&quot;:&quot;&quot;,&quot;family&quot;:&quot;Marin&quot;,&quot;given&quot;:&quot;Luisa&quot;,&quot;non-dropping-particle&quot;:&quot;&quot;,&quot;parse-names&quot;:false,&quot;suffix&quot;:&quot;&quot;},{&quot;dropping-particle&quot;:&quot;&quot;,&quot;family&quot;:&quot;Krajčíková&quot;,&quot;given&quot;:&quot;Kamila&quot;,&quot;non-dropping-particle&quot;:&quot;&quot;,&quot;parse-names&quot;:false,&quot;suffix&quot;:&quot;&quot;}],&quot;id&quot;:&quot;eccb17b8-4ae2-5ab0-a231-b740c93ca121&quot;,&quot;issued&quot;:{&quot;date-parts&quot;:[[&quot;2016&quot;,&quot;12&quot;,&quot;1&quot;]]},&quot;page&quot;:&quot;101-127&quot;,&quot;title&quot;:&quot;Deploying Drones in Policing Southern European Borders: Constraints and Challenges for Data Protection and Human Rights&quot;,&quot;type&quot;:&quot;chapter&quot;},&quot;uris&quot;:[&quot;http://www.mendeley.com/documents/?uuid=bc3cc679-f159-49cc-a79e-0d4e20e3b3d9&quot;],&quot;isTemporary&quot;:false,&quot;legacyDesktopId&quot;:&quot;bc3cc679-f159-49cc-a79e-0d4e20e3b3d9&quot;}],&quot;properties&quot;:{&quot;noteIndex&quot;:0},&quot;isEdited&quot;:false,&quot;manualOverride&quot;:{&quot;citeprocText&quot;:&quot;(Marin &amp;#38; Krajčíková, 2016b)&quot;,&quot;isManuallyOverridden&quot;:false,&quot;manualOverrideText&quot;:&quot;&quot;},&quot;citationTag&quot;:&quot;MENDELEY_CITATION_v3_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&quot;},{&quot;citationID&quot;:&quot;MENDELEY_CITATION_92f50891-5b05-4831-b4a5-78109d2c57da&quot;,&quot;citationItems&quot;:[{&quot;id&quot;:&quot;981d1fcb-dfc2-5b85-88fa-4de3612ec70f&quot;,&quot;itemData&quot;:{&quot;DOI&quot;:&quot;10.56370/jhlg.v1i1.195&quot;,&quot;abstract&quot;:&quot;Hukum laut sangat berperan untuk membatasi daerah-daerah laut, daratan dan perairan suatu negara. Laut merupakan jalan yang sangat sering digunakan untuk menghubungkan suatu negara dengan negara lain untuk kepentingan perdagangan bahkan untuk kepentingan yang lainnya. Disisi lain, adanya hukum laut internasional melindungi sumber daya alam agar tidak disalahgunakan. Mahkamah Internasional menyelesaikan sengketa antar negara anggota. Lembaga ini juga memberikan pendapat atau nasihat kepada badan-badan resmi dan lembaga khusus yang dibentuk oleh PBB. Dalam pelaksanaan tugasnya, Mahkamah Internasional mengacu pada konvensi-konvensi internasional untuk menetapkan perkara yang diakui oleh negara-negara yang sedang bersengketa. ICJ juga berpedoman pada kebiasaan internasional yang menjadi bukti praktik umum.&quot;,&quot;author&quot;:[{&quot;dropping-particle&quot;:&quot;&quot;,&quot;family&quot;:&quot;Sholikah&quot;,&quot;given&quot;:&quot;Dwi Imroatus&quot;,&quot;non-dropping-particle&quot;:&quot;&quot;,&quot;parse-names&quot;:false,&quot;suffix&quot;:&quot;&quot;}],&quot;container-title&quot;:&quot;Jurnal Hukum Lex Generalis&quot;,&quot;id&quot;:&quot;981d1fcb-dfc2-5b85-88fa-4de3612ec70f&quot;,&quot;issue&quot;:&quot;1&quot;,&quot;issued&quot;:{&quot;date-parts&quot;:[[&quot;2020&quot;]]},&quot;page&quot;:&quot;25-34&quot;,&quot;title&quot;:&quot;Analisis Penyelesaian Perbatasan Laut Antara Peru dengan Chili yang Diselesaikan Oleh Mahkamah Internasional (ICJ)&quot;,&quot;type&quot;:&quot;article-journal&quot;,&quot;volume&quot;:&quot;1&quot;},&quot;uris&quot;:[&quot;http://www.mendeley.com/documents/?uuid=8ddd1a77-ca22-4919-9647-b80d37ab59ca&quot;],&quot;isTemporary&quot;:false,&quot;legacyDesktopId&quot;:&quot;8ddd1a77-ca22-4919-9647-b80d37ab59ca&quot;}],&quot;properties&quot;:{&quot;noteIndex&quot;:0},&quot;isEdited&quot;:false,&quot;manualOverride&quot;:{&quot;citeprocText&quot;:&quot;(Sholikah, 2020)&quot;,&quot;isManuallyOverridden&quot;:false,&quot;manualOverrideText&quot;:&quot;&quot;},&quot;citationTag&quot;:&quot;MENDELEY_CITATION_v3_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&quot;},{&quot;citationID&quot;:&quot;MENDELEY_CITATION_e6668e0e-9d1b-426f-8d6d-456d51378965&quot;,&quot;citationItems&quot;:[{&quot;id&quot;:&quot;b38d2516-a81c-5418-9df8-1fa5027601f5&quot;,&quot;itemData&quot;:{&quot;DOI&quot;:&quot;10.1146/annurev.energy.24.1.607&quot;,&quot;author&quot;:[{&quot;dropping-particle&quot;:&quot;&quot;,&quot;family&quot;:&quot;Liverman&quot;,&quot;given&quot;:&quot;Diana&quot;,&quot;non-dropping-particle&quot;:&quot;&quot;,&quot;parse-names&quot;:false,&quot;suffix&quot;:&quot;&quot;},{&quot;dropping-particle&quot;:&quot;&quot;,&quot;family&quot;:&quot;Varady&quot;,&quot;given&quot;:&quot;Robert&quot;,&quot;non-dropping-particle&quot;:&quot;&quot;,&quot;parse-names&quot;:false,&quot;suffix&quot;:&quot;&quot;},{&quot;dropping-particle&quot;:&quot;&quot;,&quot;family&quot;:&quot;Chavez&quot;,&quot;given&quot;:&quot;Octavio&quot;,&quot;non-dropping-particle&quot;:&quot;&quot;,&quot;parse-names&quot;:false,&quot;suffix&quot;:&quot;&quot;},{&quot;dropping-particle&quot;:&quot;&quot;,&quot;family&quot;:&quot;Sanchez-Rodriguez&quot;,&quot;given&quot;:&quot;Roberto&quot;,&quot;non-dropping-particle&quot;:&quot;&quot;,&quot;parse-names&quot;:false,&quot;suffix&quot;:&quot;&quot;}],&quot;container-title&quot;:&quot;Annual Review of Energy and The Environment - ANNU REV ENERG ENVIRON&quot;,&quot;id&quot;:&quot;b38d2516-a81c-5418-9df8-1fa5027601f5&quot;,&quot;issued&quot;:{&quot;date-parts&quot;:[[&quot;1999&quot;,&quot;11&quot;,&quot;1&quot;]]},&quot;page&quot;:&quot;607-643&quot;,&quot;title&quot;:&quot;Environmental issues along the United States-Mexico border: Drivers of change and responses of citizens and institutions&quot;,&quot;type&quot;:&quot;article-journal&quot;,&quot;volume&quot;:&quot;24&quot;},&quot;uris&quot;:[&quot;http://www.mendeley.com/documents/?uuid=b77802fc-ce42-43c5-94f4-bf40b1dc7c90&quot;],&quot;isTemporary&quot;:false,&quot;legacyDesktopId&quot;:&quot;b77802fc-ce42-43c5-94f4-bf40b1dc7c90&quot;},{&quot;id&quot;:&quot;41f65a03-aa89-531e-b4bf-782bd964c102&quot;,&quot;itemData&quot;:{&quot;DOI&quot;:&quot;10.4337/9781786436030.00020&quot;,&quot;ISBN&quot;:&quot;9781786436023&quot;,&quot;author&quot;:[{&quot;dropping-particle&quot;:&quot;&quot;,&quot;family&quot;:&quot;Slack&quot;,&quot;given&quot;:&quot;Jeremy&quot;,&quot;non-dropping-particle&quot;:&quot;&quot;,&quot;parse-names&quot;:false,&quot;suffix&quot;:&quot;&quot;},{&quot;dropping-particle&quot;:&quot;&quot;,&quot;family&quot;:&quot;Martinez&quot;,&quot;given&quot;:&quot;Daniel&quot;,&quot;non-dropping-particle&quot;:&quot;&quot;,&quot;parse-names&quot;:false,&quot;suffix&quot;:&quot;&quot;}],&quot;id&quot;:&quot;41f65a03-aa89-531e-b4bf-782bd964c102&quot;,&quot;issued&quot;:{&quot;date-parts&quot;:[[&quot;2019&quot;,&quot;2&quot;,&quot;22&quot;]]},&quot;page&quot;:&quot;142-152&quot;,&quot;title&quot;:&quot;The Geography of Migrant Death: Violence on the US-Mexico Border&quot;,&quot;type&quot;:&quot;chapter&quot;},&quot;uris&quot;:[&quot;http://www.mendeley.com/documents/?uuid=12dc1097-fdc8-4095-8a9c-b1db7aca91ec&quot;],&quot;isTemporary&quot;:false,&quot;legacyDesktopId&quot;:&quot;12dc1097-fdc8-4095-8a9c-b1db7aca91ec&quot;}],&quot;properties&quot;:{&quot;noteIndex&quot;:0},&quot;isEdited&quot;:false,&quot;manualOverride&quot;:{&quot;citeprocText&quot;:&quot;(Liverman, Varady, Chavez, &amp;#38; Sanchez-Rodriguez, 1999; Slack &amp;#38; Martinez, 2019)&quot;,&quot;isManuallyOverridden&quot;:false,&quot;manualOverrideText&quot;:&quot;&quot;},&quot;citationTag&quot;:&quot;MENDELEY_CITATION_v3_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&quot;},{&quot;citationID&quot;:&quot;MENDELEY_CITATION_c1d8b106-b964-4c2a-bb03-e6def1cfba94&quot;,&quot;citationItems&quot;:[{&quot;id&quot;:&quot;dbf09dad-1de6-542c-af33-79ce7e49b026&quot;,&quot;itemData&quot;:{&quot;author&quot;:[{&quot;dropping-particle&quot;:&quot;&quot;,&quot;family&quot;:&quot;Tasik&quot;,&quot;given&quot;:&quot;Yakop&quot;,&quot;non-dropping-particle&quot;:&quot;&quot;,&quot;parse-names&quot;:false,&quot;suffix&quot;:&quot;&quot;},{&quot;dropping-particle&quot;:&quot;&quot;,&quot;family&quot;:&quot;Setiawan&quot;,&quot;given&quot;:&quot;Aria Aditya&quot;,&quot;non-dropping-particle&quot;:&quot;&quot;,&quot;parse-names&quot;:false,&quot;suffix&quot;:&quot;&quot;},{&quot;dropping-particle&quot;:&quot;&quot;,&quot;family&quot;:&quot;Widirahayu&quot;,&quot;given&quot;:&quot;Margareth Dyah Anggraeni&quot;,&quot;non-dropping-particle&quot;:&quot;&quot;,&quot;parse-names&quot;:false,&quot;suffix&quot;:&quot;&quot;},{&quot;dropping-particle&quot;:&quot;&quot;,&quot;family&quot;:&quot;Saleh&quot;,&quot;given&quot;:&quot;Maulana Malik&quot;,&quot;non-dropping-particle&quot;:&quot;&quot;,&quot;parse-names&quot;:false,&quot;suffix&quot;:&quot;&quot;}],&quot;container-title&quot;:&quot;Jurnal Pendidikan dan Konseling&quot;,&quot;id&quot;:&quot;dbf09dad-1de6-542c-af33-79ce7e49b026&quot;,&quot;issue&quot;:&quot;1&quot;,&quot;issued&quot;:{&quot;date-parts&quot;:[[&quot;2023&quot;]]},&quot;page&quot;:&quot;4833-4839&quot;,&quot;title&quot;:&quot;Sengketa Perbatasan Sino-India Dalam Kepentingan Geopolitik Tiongkok (Studi Kasus Terhadap Konflik Perbatasan Pada Line Of Actual Control Tahun 2020)&quot;,&quot;type&quot;:&quot;article-journal&quot;,&quot;volume&quot;:&quot;5&quot;},&quot;uris&quot;:[&quot;http://www.mendeley.com/documents/?uuid=8d617ed1-b0e1-4f7e-aeab-1f8621fede76&quot;],&quot;isTemporary&quot;:false,&quot;legacyDesktopId&quot;:&quot;8d617ed1-b0e1-4f7e-aeab-1f8621fede76&quot;},{&quot;id&quot;:&quot;efd48f99-d1a9-5894-b37e-afc52c952e15&quot;,&quot;itemData&quot;:{&quot;DOI&quot;:&quot;10.1080/14736489.2024.2423996&quot;,&quot;ISSN&quot;:&quot;1473-6489&quot;,&quot;author&quot;:[{&quot;dropping-particle&quot;:&quot;&quot;,&quot;family&quot;:&quot;Verma&quot;,&quot;given&quot;:&quot;Raj&quot;,&quot;non-dropping-particle&quot;:&quot;&quot;,&quot;parse-names&quot;:false,&quot;suffix&quot;:&quot;&quot;}],&quot;container-title&quot;:&quot;India Review&quot;,&quot;id&quot;:&quot;efd48f99-d1a9-5894-b37e-afc52c952e15&quot;,&quot;issue&quot;:&quot;5&quot;,&quot;issued&quot;:{&quot;date-parts&quot;:[[&quot;2024&quot;]]},&quot;page&quot;:&quot;397-408&quot;,&quot;publisher&quot;:&quot;Routledge&quot;,&quot;title&quot;:&quot;India – China rivalry , border dispute , border ﬆandoffs , and crises&quot;,&quot;type&quot;:&quot;article-journal&quot;,&quot;volume&quot;:&quot;23&quot;},&quot;uris&quot;:[&quot;http://www.mendeley.com/documents/?uuid=4a0e9a17-68bd-461a-81aa-a79a86e2da92&quot;],&quot;isTemporary&quot;:false,&quot;legacyDesktopId&quot;:&quot;4a0e9a17-68bd-461a-81aa-a79a86e2da92&quot;}],&quot;properties&quot;:{&quot;noteIndex&quot;:0},&quot;isEdited&quot;:false,&quot;manualOverride&quot;:{&quot;citeprocText&quot;:&quot;(Tasik, Setiawan, Widirahayu, &amp;#38; Saleh, 2023; Verma, 2024)&quot;,&quot;isManuallyOverridden&quot;:false,&quot;manualOverrideText&quot;:&quot;&quot;},&quot;citationTag&quot;:&quot;MENDELEY_CITATION_v3_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&quot;},{&quot;citationID&quot;:&quot;MENDELEY_CITATION_1a88f05e-eb1d-4f0e-8004-8578b176a255&quot;,&quot;citationItems&quot;:[{&quot;id&quot;:&quot;f8473372-2f35-5c88-9111-5fb457eeb876&quot;,&quot;itemData&quot;:{&quot;author&quot;:[{&quot;dropping-particle&quot;:&quot;&quot;,&quot;family&quot;:&quot;İNAÇ&quot;,&quot;given&quot;:&quot;Hüsamettin&quot;,&quot;non-dropping-particle&quot;:&quot;&quot;,&quot;parse-names&quot;:false,&quot;suffix&quot;:&quot;&quot;}],&quot;container-title&quot;:&quot;Journal of Society, Economics, and Management&quot;,&quot;id&quot;:&quot;f8473372-2f35-5c88-9111-5fb457eeb876&quot;,&quot;issue&quot;:&quot;312&quot;,&quot;issued&quot;:{&quot;date-parts&quot;:[[&quot;2024&quot;]]},&quot;page&quot;:&quot;0-2&quot;,&quot;title&quot;:&quot;Üds Sosyal B İ L İ Mler Ek İ M 2009 1. - 18.&quot;,&quot;type&quot;:&quot;article-journal&quot;,&quot;volume&quot;:&quot;5&quot;},&quot;uris&quot;:[&quot;http://www.mendeley.com/documents/?uuid=60c10e7c-7c83-431c-bf91-237fe5ad83f3&quot;],&quot;isTemporary&quot;:false,&quot;legacyDesktopId&quot;:&quot;60c10e7c-7c83-431c-bf91-237fe5ad83f3&quot;},{&quot;id&quot;:&quot;bdae1dcc-3249-599c-80fa-6c23702a16df&quot;,&quot;itemData&quot;:{&quot;DOI&quot;:&quot;10.3389/feduc.2022.815830&quot;,&quot;ISSN&quot;:&quot;2504284X&quot;,&quot;abstract&quot;:&quot;The research critically evaluates ways of narrating the Israeli-Palestinian conflict in Polish secondary-school history textbooks. Based on a repeated critical reading and discourse analysis of both Israeli and Arab-Palestinian narratives, the study focuses on the choice of pro-Palestinian and pro-Israeli designations when naming the conflict and the incorporation or silencing of pro-Israeli and/or pro-Palestinian voices in textbook narratives. Reducing Palestinians to a displaced population and depicting Palestinian liberation movement as terrorism are some elements of the anti-Palestinian/pro-Israeli textbook narrative. Reducing Israel to the status of a Zionist State and presenting Zionism as a colonial movement are the examples of pro-Palestinian textbook narrative. The research found that although the over-simplistic “aggressor-victim” format is not dominant, the coverage of Israeli-Palestinian conflict in most of the analyzed textbooks is unbalanced, sometimes even misleading and implying asymmetrical relations between Jews/Zionists and Arabs/Palestinians.&quot;,&quot;author&quot;:[{&quot;dropping-particle&quot;:&quot;&quot;,&quot;family&quot;:&quot;Hildebrandt-Wypych&quot;,&quot;given&quot;:&quot;Dobrochna&quot;,&quot;non-dropping-particle&quot;:&quot;&quot;,&quot;parse-names&quot;:false,&quot;suffix&quot;:&quot;&quot;}],&quot;container-title&quot;:&quot;Frontiers in Education&quot;,&quot;id&quot;:&quot;bdae1dcc-3249-599c-80fa-6c23702a16df&quot;,&quot;issue&quot;:&quot;March&quot;,&quot;issued&quot;:{&quot;date-parts&quot;:[[&quot;2022&quot;]]},&quot;page&quot;:&quot;1-13&quot;,&quot;title&quot;:&quot;Contrasting Narratives of the Israeli-Palestinian Conflict in Polish History Textbooks&quot;,&quot;type&quot;:&quot;article-journal&quot;,&quot;volume&quot;:&quot;7&quot;},&quot;uris&quot;:[&quot;http://www.mendeley.com/documents/?uuid=e99c4617-ce8a-4278-83fd-5f0261c3d3c3&quot;],&quot;isTemporary&quot;:false,&quot;legacyDesktopId&quot;:&quot;e99c4617-ce8a-4278-83fd-5f0261c3d3c3&quot;},{&quot;id&quot;:&quot;c41f986a-ded4-5643-8b0b-071e1aaabae5&quot;,&quot;itemData&quot;:{&quot;author&quot;:[{&quot;dropping-particle&quot;:&quot;&quot;,&quot;family&quot;:&quot;Aammari&quot;,&quot;given&quot;:&quot;Lahoucine&quot;,&quot;non-dropping-particle&quot;:&quot;&quot;,&quot;parse-names&quot;:false,&quot;suffix&quot;:&quot;&quot;}],&quot;id&quot;:&quot;c41f986a-ded4-5643-8b0b-071e1aaabae5&quot;,&quot;issued&quot;:{&quot;date-parts&quot;:[[&quot;2020&quot;,&quot;2&quot;,&quot;15&quot;]]},&quot;title&quot;:&quot;Rashid Khalidi.- The Hundred Years’ War on Palestine: A History of Settler Colonialism and Resistance, 1917-2017 (New York: Metropolitan Books, 2020), 336 p.&quot;,&quot;type&quot;:&quot;book&quot;},&quot;uris&quot;:[&quot;http://www.mendeley.com/documents/?uuid=d3088ae4-5299-43a4-9e6e-b51d804903f1&quot;],&quot;isTemporary&quot;:false,&quot;legacyDesktopId&quot;:&quot;d3088ae4-5299-43a4-9e6e-b51d804903f1&quot;}],&quot;properties&quot;:{&quot;noteIndex&quot;:0},&quot;isEdited&quot;:false,&quot;manualOverride&quot;:{&quot;citeprocText&quot;:&quot;(Aammari, 2020; Hildebrandt-Wypych, 2022; İNAÇ, 2024)&quot;,&quot;isManuallyOverridden&quot;:false,&quot;manualOverrideText&quot;:&quot;&quot;},&quot;citationTag&quot;:&quot;MENDELEY_CITATION_v3_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&quot;},{&quot;citationID&quot;:&quot;MENDELEY_CITATION_672a37be-7e4e-4532-8abc-4b07f9425b61&quot;,&quot;properties&quot;:{&quot;noteIndex&quot;:0},&quot;isEdited&quot;:false,&quot;manualOverride&quot;:{&quot;isManuallyOverridden&quot;:false,&quot;citeprocText&quot;:&quot;(Gorzelak, 2016)&quot;,&quot;manualOverrideText&quot;:&quot;&quot;},&quot;citationTag&quot;:&quot;MENDELEY_CITATION_v3_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&quot;,&quot;citationItems&quot;:[{&quot;id&quot;:&quot;d53d601a-7077-3ef2-9593-5d6d8e61871a&quot;,&quot;itemData&quot;:{&quot;type&quot;:&quot;chapter&quot;,&quot;id&quot;:&quot;d53d601a-7077-3ef2-9593-5d6d8e61871a&quot;,&quot;title&quot;:&quot;Normalizing Polish-German relations: Cross-border cooperation in regional development&quot;,&quot;author&quot;:[{&quot;family&quot;:&quot;Gorzelak&quot;,&quot;given&quot;:&quot;Grzegorz&quot;,&quot;parse-names&quot;:false,&quot;dropping-particle&quot;:&quot;&quot;,&quot;non-dropping-particle&quot;:&quot;&quot;}],&quot;container-title&quot;:&quot;EU Enlargement, Region Building and Shifting Borders of Inclusion and Exclusion&quot;,&quot;issued&quot;:{&quot;date-parts&quot;:[[2016]]},&quot;page&quot;:&quot;195-205&quot;,&quot;publisher&quot;:&quot;Routledge&quot;,&quot;container-title-short&quot;:&quot;&quot;},&quot;isTemporary&quot;:false}]},{&quot;citationID&quot;:&quot;MENDELEY_CITATION_4337f78f-621c-4f3b-82aa-936639b67007&quot;,&quot;properties&quot;:{&quot;noteIndex&quot;:0},&quot;isEdited&quot;:false,&quot;manualOverride&quot;:{&quot;isManuallyOverridden&quot;:false,&quot;citeprocText&quot;:&quot;(Huss, Hock, Bauder, &amp;#38; Funk, 2010; Zampieri, Scoccimarro, Gualdi, &amp;#38; Navarra, 2015)&quot;,&quot;manualOverrideText&quot;:&quot;&quot;},&quot;citationTag&quot;:&quot;MENDELEY_CITATION_v3_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&quot;,&quot;citationItems&quot;:[{&quot;id&quot;:&quot;3edf1a04-6f44-3daa-9c2f-d46f26a15fac&quot;,&quot;itemData&quot;:{&quot;type&quot;:&quot;article-journal&quot;,&quot;id&quot;:&quot;3edf1a04-6f44-3daa-9c2f-d46f26a15fac&quot;,&quot;title&quot;:&quot;100-year mass changes in the Swiss Alps linked to the Atlantic Multidecadal Oscillation&quot;,&quot;author&quot;:[{&quot;family&quot;:&quot;Huss&quot;,&quot;given&quot;:&quot;Matthias&quot;,&quot;parse-names&quot;:false,&quot;dropping-particle&quot;:&quot;&quot;,&quot;non-dropping-particle&quot;:&quot;&quot;},{&quot;family&quot;:&quot;Hock&quot;,&quot;given&quot;:&quot;Regine&quot;,&quot;parse-names&quot;:false,&quot;dropping-particle&quot;:&quot;&quot;,&quot;non-dropping-particle&quot;:&quot;&quot;},{&quot;family&quot;:&quot;Bauder&quot;,&quot;given&quot;:&quot;Andreas&quot;,&quot;parse-names&quot;:false,&quot;dropping-particle&quot;:&quot;&quot;,&quot;non-dropping-particle&quot;:&quot;&quot;},{&quot;family&quot;:&quot;Funk&quot;,&quot;given&quot;:&quot;Martin&quot;,&quot;parse-names&quot;:false,&quot;dropping-particle&quot;:&quot;&quot;,&quot;non-dropping-particle&quot;:&quot;&quot;}],&quot;container-title&quot;:&quot;Geophysical research letters&quot;,&quot;container-title-short&quot;:&quot;Geophys Res Lett&quot;,&quot;issued&quot;:{&quot;date-parts&quot;:[[2010]]},&quot;publisher&quot;:&quot;Wiley Online Library&quot;,&quot;issue&quot;:&quot;10&quot;,&quot;volume&quot;:&quot;37&quot;},&quot;isTemporary&quot;:false},{&quot;id&quot;:&quot;3b2e992b-f491-321f-9f9d-7ae4f664af84&quot;,&quot;itemData&quot;:{&quot;type&quot;:&quot;article-journal&quot;,&quot;id&quot;:&quot;3b2e992b-f491-321f-9f9d-7ae4f664af84&quot;,&quot;title&quot;:&quot;Observed shift towards earlier spring discharge in the main Alpine rivers&quot;,&quot;author&quot;:[{&quot;family&quot;:&quot;Zampieri&quot;,&quot;given&quot;:&quot;Matteo&quot;,&quot;parse-names&quot;:false,&quot;dropping-particle&quot;:&quot;&quot;,&quot;non-dropping-particle&quot;:&quot;&quot;},{&quot;family&quot;:&quot;Scoccimarro&quot;,&quot;given&quot;:&quot;Enrico&quot;,&quot;parse-names&quot;:false,&quot;dropping-particle&quot;:&quot;&quot;,&quot;non-dropping-particle&quot;:&quot;&quot;},{&quot;family&quot;:&quot;Gualdi&quot;,&quot;given&quot;:&quot;Silvio&quot;,&quot;parse-names&quot;:false,&quot;dropping-particle&quot;:&quot;&quot;,&quot;non-dropping-particle&quot;:&quot;&quot;},{&quot;family&quot;:&quot;Navarra&quot;,&quot;given&quot;:&quot;Antonio&quot;,&quot;parse-names&quot;:false,&quot;dropping-particle&quot;:&quot;&quot;,&quot;non-dropping-particle&quot;:&quot;&quot;}],&quot;container-title&quot;:&quot;Science of the total environment&quot;,&quot;issued&quot;:{&quot;date-parts&quot;:[[2015]]},&quot;page&quot;:&quot;222-232&quot;,&quot;publisher&quot;:&quot;Elsevier&quot;,&quot;volume&quot;:&quot;503&quot;,&quot;container-title-short&quot;:&quot;&quot;},&quot;isTemporary&quot;:false}]},{&quot;citationID&quot;:&quot;MENDELEY_CITATION_1f105130-62a3-4114-9a13-0546370aa4b3&quot;,&quot;properties&quot;:{&quot;noteIndex&quot;:0},&quot;isEdited&quot;:false,&quot;manualOverride&quot;:{&quot;isManuallyOverridden&quot;:false,&quot;citeprocText&quot;:&quot;(Pedrozo, 2017)&quot;,&quot;manualOverrideText&quot;:&quot;&quot;},&quot;citationTag&quot;:&quot;MENDELEY_CITATION_v3_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&quot;,&quot;citationItems&quot;:[{&quot;id&quot;:&quot;04f04901-a425-3bee-800f-46f2384ceb6f&quot;,&quot;itemData&quot;:{&quot;type&quot;:&quot;article-journal&quot;,&quot;id&quot;:&quot;04f04901-a425-3bee-800f-46f2384ceb6f&quot;,&quot;title&quot;:&quot;Swiss military drones and the border space: a critical study of the surveillance exercised by border guards&quot;,&quot;author&quot;:[{&quot;family&quot;:&quot;Pedrozo&quot;,&quot;given&quot;:&quot;Silvana&quot;,&quot;parse-names&quot;:false,&quot;dropping-particle&quot;:&quot;&quot;,&quot;non-dropping-particle&quot;:&quot;&quot;}],&quot;container-title&quot;:&quot;Geographica Helvetica&quot;,&quot;container-title-short&quot;:&quot;Geogr Helv&quot;,&quot;DOI&quot;:&quot;10.5194/gh-72-97-2017&quot;,&quot;ISSN&quot;:&quot;2194-8798&quot;,&quot;issued&quot;:{&quot;date-parts&quot;:[[2017,2,24]]},&quot;page&quot;:&quot;97-107&quot;,&quot;abstract&quot;:&quot;&lt;p&gt;Abstract. This paper focuses on the Swiss border guard's relationship with the border space since the use of military drone systems (ADS-95 Ranger) for surveillance missions. Firstly, the paper highlights how the use of these flying devices both facilitates and limits the acquisition of new knowledge by the border guards. It then explores the way in which the fundamentally mobile and flexible nature of this technology also gives rise to new surveillance practices and identification controls. We show that these changes influence the border guard's relationship with the border. To achieve this, our analysis is based on empirical data obtained from semi-structured interviews with key players in the field, action maps and field observation carried out during a drone engagement in September 2014. One major question therefore guides this study: how do military drone systems – by way of the new knowledge and practices they generate – influence relationships in the border space?&lt;/p&gt;&quot;,&quot;issue&quot;:&quot;1&quot;,&quot;volume&quot;:&quot;72&quot;},&quot;isTemporary&quot;:false}]},{&quot;citationID&quot;:&quot;MENDELEY_CITATION_70d2d9d6-b4da-4d8b-85d3-421f8a8ff19d&quot;,&quot;properties&quot;:{&quot;noteIndex&quot;:0},&quot;isEdited&quot;:false,&quot;manualOverride&quot;:{&quot;isManuallyOverridden&quot;:false,&quot;citeprocText&quot;:&quot;(Nowak et al., 2025)&quot;,&quot;manualOverrideText&quot;:&quot;&quot;},&quot;citationTag&quot;:&quot;MENDELEY_CITATION_v3_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&quot;,&quot;citationItems&quot;:[{&quot;id&quot;:&quot;45615876-8101-3699-b0ae-0a5a7484857a&quot;,&quot;itemData&quot;:{&quot;type&quot;:&quot;article-journal&quot;,&quot;id&quot;:&quot;45615876-8101-3699-b0ae-0a5a7484857a&quot;,&quot;title&quot;:&quot;Border militarization affects people’s interactions with nature in Białowieża Forest&quot;,&quot;author&quot;:[{&quot;family&quot;:&quot;Nowak&quot;,&quot;given&quot;:&quot;Katarzyna&quot;,&quot;parse-names&quot;:false,&quot;dropping-particle&quot;:&quot;&quot;,&quot;non-dropping-particle&quot;:&quot;&quot;},{&quot;family&quot;:&quot;Olszańska&quot;,&quot;given&quot;:&quot;Agnieszka&quot;,&quot;parse-names&quot;:false,&quot;dropping-particle&quot;:&quot;&quot;,&quot;non-dropping-particle&quot;:&quot;&quot;},{&quot;family&quot;:&quot;Pietrzyk-Kaszyńska&quot;,&quot;given&quot;:&quot;Agata&quot;,&quot;parse-names&quot;:false,&quot;dropping-particle&quot;:&quot;&quot;,&quot;non-dropping-particle&quot;:&quot;&quot;},{&quot;family&quot;:&quot;Giergiczny&quot;,&quot;given&quot;:&quot;Marek&quot;,&quot;parse-names&quot;:false,&quot;dropping-particle&quot;:&quot;&quot;,&quot;non-dropping-particle&quot;:&quot;&quot;},{&quot;family&quot;:&quot;Niedziałkowski&quot;,&quot;given&quot;:&quot;Krzysztof&quot;,&quot;parse-names&quot;:false,&quot;dropping-particle&quot;:&quot;&quot;,&quot;non-dropping-particle&quot;:&quot;&quot;},{&quot;family&quot;:&quot;Simonienko&quot;,&quot;given&quot;:&quot;Katarzyna&quot;,&quot;parse-names&quot;:false,&quot;dropping-particle&quot;:&quot;&quot;,&quot;non-dropping-particle&quot;:&quot;&quot;},{&quot;family&quot;:&quot;Jaroszewicz&quot;,&quot;given&quot;:&quot;Bogdan&quot;,&quot;parse-names&quot;:false,&quot;dropping-particle&quot;:&quot;&quot;,&quot;non-dropping-particle&quot;:&quot;&quot;}],&quot;container-title&quot;:&quot;Ambio&quot;,&quot;container-title-short&quot;:&quot;Ambio&quot;,&quot;DOI&quot;:&quot;10.1007/s13280-024-02113-5&quot;,&quot;ISSN&quot;:&quot;0044-7447&quot;,&quot;issued&quot;:{&quot;date-parts&quot;:[[2025,2,7]]},&quot;page&quot;:&quot;175-183&quot;,&quot;issue&quot;:&quot;2&quot;,&quot;volume&quot;:&quot;54&quot;},&quot;isTemporary&quot;:false}]},{&quot;citationID&quot;:&quot;MENDELEY_CITATION_2ceb78e8-86c2-41f4-a423-7624a15cc3c6&quot;,&quot;properties&quot;:{&quot;noteIndex&quot;:0},&quot;isEdited&quot;:false,&quot;manualOverride&quot;:{&quot;isManuallyOverridden&quot;:false,&quot;citeprocText&quot;:&quot;(Świerczyńska, 2023)&quot;,&quot;manualOverrideText&quot;:&quot;&quot;},&quot;citationTag&quot;:&quot;MENDELEY_CITATION_v3_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&quot;,&quot;citationItems&quot;:[{&quot;id&quot;:&quot;69901d6c-9b1e-318d-b107-51a9d6eb9f49&quot;,&quot;itemData&quot;:{&quot;type&quot;:&quot;article-journal&quot;,&quot;id&quot;:&quot;69901d6c-9b1e-318d-b107-51a9d6eb9f49&quot;,&quot;title&quot;:&quot;The importance of border surveillance and border traffic control at The Eastern Border of The Republic of Poland to the cross-border security of The European Union&quot;,&quot;author&quot;:[{&quot;family&quot;:&quot;Świerczyńska&quot;,&quot;given&quot;:&quot;Jowita&quot;,&quot;parse-names&quot;:false,&quot;dropping-particle&quot;:&quot;&quot;,&quot;non-dropping-particle&quot;:&quot;&quot;}],&quot;container-title&quot;:&quot;Central European Review of Economics &amp; Finance&quot;,&quot;issued&quot;:{&quot;date-parts&quot;:[[2023]]},&quot;page&quot;:&quot;153-174&quot;,&quot;publisher&quot;:&quot;Instytut Naukowo-Wydawniczy\&quot; SPATIUM\&quot;&quot;,&quot;issue&quot;:&quot;3&quot;,&quot;volume&quot;:&quot;44&quot;,&quot;container-title-short&quot;:&quot;&quot;},&quot;isTemporary&quot;:false}]}]"/>
    <we:property name="MENDELEY_CITATIONS_STYLE" value="{&quot;id&quot;:&quot;https://www.zotero.org/styles/apa-6th-edition&quot;,&quot;title&quot;:&quot;American Psychological Association 6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CBE85-C58B-4439-805F-FA5CA3D87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Journal UNHAN FINAL.dot</Template>
  <TotalTime>259</TotalTime>
  <Pages>20</Pages>
  <Words>8091</Words>
  <Characters>48470</Characters>
  <Application>Microsoft Office Word</Application>
  <DocSecurity>0</DocSecurity>
  <Lines>1077</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 MR</dc:creator>
  <cp:keywords/>
  <dc:description/>
  <cp:lastModifiedBy>Ghelby Muhammad Faid</cp:lastModifiedBy>
  <cp:revision>19</cp:revision>
  <cp:lastPrinted>2019-07-12T06:18:00Z</cp:lastPrinted>
  <dcterms:created xsi:type="dcterms:W3CDTF">2023-04-26T07:45:00Z</dcterms:created>
  <dcterms:modified xsi:type="dcterms:W3CDTF">2025-04-12T16:00:00Z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GrammarlyDocumentId">
    <vt:lpwstr>869e83cb386baab0e99ffb9afedf48345cc44f1c412453328359be9b829c28d3</vt:lpwstr>
  </property>
</Properties>
</file>